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14BB" w:rsidRDefault="005014BB" w:rsidP="008B3256">
      <w:pPr>
        <w:pStyle w:val="ab"/>
        <w:ind w:firstLine="0"/>
      </w:pPr>
      <w:r>
        <w:t>ООО "НОВАКОМ ГРУПП"</w:t>
      </w:r>
    </w:p>
    <w:tbl>
      <w:tblPr>
        <w:tblW w:w="9354" w:type="dxa"/>
        <w:tblLook w:val="01E0"/>
      </w:tblPr>
      <w:tblGrid>
        <w:gridCol w:w="4704"/>
        <w:gridCol w:w="694"/>
        <w:gridCol w:w="3956"/>
      </w:tblGrid>
      <w:tr w:rsidR="005014BB" w:rsidRPr="00A20E29" w:rsidTr="0065541C">
        <w:tc>
          <w:tcPr>
            <w:tcW w:w="4704" w:type="dxa"/>
          </w:tcPr>
          <w:p w:rsidR="005014BB" w:rsidRDefault="005014BB" w:rsidP="00F47006">
            <w:pPr>
              <w:pStyle w:val="ac"/>
              <w:spacing w:line="276" w:lineRule="auto"/>
              <w:ind w:firstLine="0"/>
            </w:pPr>
            <w:r>
              <w:t>УТВЕРЖДАЮ:</w:t>
            </w:r>
          </w:p>
          <w:p w:rsidR="005014BB" w:rsidRDefault="005014BB" w:rsidP="00F47006">
            <w:pPr>
              <w:pStyle w:val="ac"/>
              <w:spacing w:line="276" w:lineRule="auto"/>
              <w:ind w:firstLine="0"/>
            </w:pPr>
            <w:r>
              <w:t>Управляющий</w:t>
            </w:r>
          </w:p>
          <w:p w:rsidR="005014BB" w:rsidRDefault="005014BB" w:rsidP="00F47006">
            <w:pPr>
              <w:pStyle w:val="ac"/>
              <w:spacing w:line="276" w:lineRule="auto"/>
              <w:ind w:firstLine="0"/>
            </w:pPr>
            <w:r w:rsidRPr="002C5334">
              <w:t>Фонд</w:t>
            </w:r>
            <w:r>
              <w:t>ом</w:t>
            </w:r>
            <w:r w:rsidRPr="002C5334">
              <w:t xml:space="preserve"> социальной защиты населения</w:t>
            </w:r>
          </w:p>
        </w:tc>
        <w:tc>
          <w:tcPr>
            <w:tcW w:w="694" w:type="dxa"/>
          </w:tcPr>
          <w:p w:rsidR="005014BB" w:rsidRDefault="005014BB" w:rsidP="00F47006">
            <w:pPr>
              <w:pStyle w:val="ac"/>
              <w:spacing w:line="276" w:lineRule="auto"/>
            </w:pPr>
          </w:p>
        </w:tc>
        <w:tc>
          <w:tcPr>
            <w:tcW w:w="3956" w:type="dxa"/>
          </w:tcPr>
          <w:p w:rsidR="005014BB" w:rsidRDefault="005014BB" w:rsidP="00F47006">
            <w:pPr>
              <w:pStyle w:val="ac"/>
              <w:spacing w:line="276" w:lineRule="auto"/>
              <w:ind w:firstLine="0"/>
            </w:pPr>
            <w:r>
              <w:t>УТВЕРЖДАЮ:</w:t>
            </w:r>
          </w:p>
          <w:p w:rsidR="005014BB" w:rsidRDefault="005014BB" w:rsidP="00F47006">
            <w:pPr>
              <w:pStyle w:val="ac"/>
              <w:spacing w:line="276" w:lineRule="auto"/>
              <w:ind w:firstLine="0"/>
            </w:pPr>
            <w:r>
              <w:t>Д</w:t>
            </w:r>
            <w:r w:rsidRPr="005D4559">
              <w:t xml:space="preserve">иректор </w:t>
            </w:r>
            <w:r>
              <w:t>ООО "Новаком Групп"</w:t>
            </w:r>
          </w:p>
        </w:tc>
      </w:tr>
      <w:tr w:rsidR="005014BB" w:rsidRPr="00A20E29" w:rsidTr="0065541C">
        <w:tc>
          <w:tcPr>
            <w:tcW w:w="4704" w:type="dxa"/>
          </w:tcPr>
          <w:p w:rsidR="005014BB" w:rsidRDefault="005014BB" w:rsidP="00F47006">
            <w:pPr>
              <w:pStyle w:val="ac"/>
              <w:spacing w:line="276" w:lineRule="auto"/>
            </w:pPr>
          </w:p>
          <w:p w:rsidR="005014BB" w:rsidRDefault="005014BB" w:rsidP="00F47006">
            <w:pPr>
              <w:pStyle w:val="ac"/>
              <w:spacing w:line="276" w:lineRule="auto"/>
              <w:ind w:left="-108" w:firstLine="0"/>
            </w:pPr>
            <w:r w:rsidRPr="002C5334">
              <w:t>_____________</w:t>
            </w:r>
            <w:r>
              <w:rPr>
                <w:lang w:val="en-US"/>
              </w:rPr>
              <w:t>____</w:t>
            </w:r>
            <w:r w:rsidRPr="002C5334">
              <w:t xml:space="preserve"> </w:t>
            </w:r>
          </w:p>
        </w:tc>
        <w:tc>
          <w:tcPr>
            <w:tcW w:w="694" w:type="dxa"/>
          </w:tcPr>
          <w:p w:rsidR="005014BB" w:rsidRDefault="005014BB" w:rsidP="00F47006">
            <w:pPr>
              <w:pStyle w:val="ac"/>
              <w:spacing w:line="276" w:lineRule="auto"/>
            </w:pPr>
          </w:p>
        </w:tc>
        <w:tc>
          <w:tcPr>
            <w:tcW w:w="3956" w:type="dxa"/>
          </w:tcPr>
          <w:p w:rsidR="005014BB" w:rsidRDefault="005014BB" w:rsidP="00F47006">
            <w:pPr>
              <w:pStyle w:val="ac"/>
              <w:spacing w:line="276" w:lineRule="auto"/>
              <w:ind w:firstLine="0"/>
            </w:pPr>
          </w:p>
          <w:p w:rsidR="005014BB" w:rsidRDefault="005014BB" w:rsidP="00F47006">
            <w:pPr>
              <w:pStyle w:val="ac"/>
              <w:spacing w:line="276" w:lineRule="auto"/>
              <w:ind w:firstLine="0"/>
            </w:pPr>
            <w:r>
              <w:t xml:space="preserve">___________ </w:t>
            </w:r>
          </w:p>
        </w:tc>
      </w:tr>
      <w:tr w:rsidR="005014BB" w:rsidRPr="00A20E29" w:rsidTr="0065541C">
        <w:trPr>
          <w:trHeight w:val="521"/>
        </w:trPr>
        <w:tc>
          <w:tcPr>
            <w:tcW w:w="4704" w:type="dxa"/>
          </w:tcPr>
          <w:p w:rsidR="005014BB" w:rsidRDefault="005014BB" w:rsidP="00F47006">
            <w:pPr>
              <w:pStyle w:val="ac"/>
              <w:spacing w:line="276" w:lineRule="auto"/>
              <w:ind w:hanging="108"/>
            </w:pPr>
            <w:r>
              <w:t>"___" ____________ 2023 г.</w:t>
            </w:r>
          </w:p>
        </w:tc>
        <w:tc>
          <w:tcPr>
            <w:tcW w:w="694" w:type="dxa"/>
          </w:tcPr>
          <w:p w:rsidR="005014BB" w:rsidRDefault="005014BB" w:rsidP="00F47006">
            <w:pPr>
              <w:pStyle w:val="ac"/>
              <w:spacing w:line="276" w:lineRule="auto"/>
            </w:pPr>
          </w:p>
        </w:tc>
        <w:tc>
          <w:tcPr>
            <w:tcW w:w="3956" w:type="dxa"/>
          </w:tcPr>
          <w:p w:rsidR="005014BB" w:rsidRDefault="005014BB" w:rsidP="00F47006">
            <w:pPr>
              <w:pStyle w:val="ac"/>
              <w:spacing w:line="276" w:lineRule="auto"/>
              <w:ind w:firstLine="0"/>
            </w:pPr>
            <w:r>
              <w:t>"___" ____________ 2023 г.</w:t>
            </w:r>
          </w:p>
        </w:tc>
      </w:tr>
    </w:tbl>
    <w:p w:rsidR="005014BB" w:rsidRDefault="005014BB" w:rsidP="005C5215">
      <w:pPr>
        <w:pStyle w:val="150"/>
        <w:ind w:firstLine="0"/>
        <w:rPr>
          <w:b/>
        </w:rPr>
      </w:pPr>
    </w:p>
    <w:p w:rsidR="005014BB" w:rsidRPr="00D83AE3" w:rsidRDefault="005014BB" w:rsidP="005C5215">
      <w:pPr>
        <w:pStyle w:val="150"/>
        <w:ind w:firstLine="0"/>
        <w:rPr>
          <w:b/>
        </w:rPr>
      </w:pPr>
    </w:p>
    <w:p w:rsidR="005014BB" w:rsidRDefault="005014BB" w:rsidP="002C5334">
      <w:pPr>
        <w:pStyle w:val="150"/>
        <w:ind w:firstLine="0"/>
        <w:rPr>
          <w:b/>
          <w:kern w:val="2"/>
        </w:rPr>
      </w:pPr>
      <w:r w:rsidRPr="00E5131A">
        <w:rPr>
          <w:b/>
          <w:kern w:val="2"/>
        </w:rPr>
        <w:t>РАСШИРЕНИЕ ФУНКЦИОНАЛЬНЫХ ВОЗМОЖНОСТЕЙ КОРПОРАТИВНОГО ПОРТАЛА ФОНДА СОЦИАЛЬНОЙ ЗАЩИТЫ НАСЕЛЕНИЯ МИНИСТЕРСТВА ТРУДА И СОЦИАЛЬНОЙ ЗАЩИТЫ РЕСПУБЛИКИ БЕЛАРУСЬ</w:t>
      </w:r>
    </w:p>
    <w:p w:rsidR="005014BB" w:rsidRPr="00480E79" w:rsidRDefault="005014BB" w:rsidP="002C5334">
      <w:pPr>
        <w:pStyle w:val="150"/>
        <w:ind w:firstLine="0"/>
        <w:rPr>
          <w:b/>
        </w:rPr>
      </w:pPr>
    </w:p>
    <w:p w:rsidR="005014BB" w:rsidRPr="006F17B2" w:rsidRDefault="005014BB" w:rsidP="007A3536">
      <w:pPr>
        <w:pStyle w:val="ae"/>
        <w:ind w:firstLine="0"/>
        <w:rPr>
          <w:sz w:val="36"/>
          <w:szCs w:val="36"/>
        </w:rPr>
      </w:pPr>
      <w:r w:rsidRPr="006F17B2">
        <w:rPr>
          <w:sz w:val="36"/>
          <w:szCs w:val="36"/>
        </w:rPr>
        <w:t>РУКОВОДСТВО оператора</w:t>
      </w:r>
    </w:p>
    <w:p w:rsidR="005014BB" w:rsidRDefault="005014BB" w:rsidP="007A3536">
      <w:pPr>
        <w:spacing w:before="240" w:line="264" w:lineRule="auto"/>
        <w:ind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(ПОЛЬЗОВАТЕЛЬ «АБОНЕНТ-ПЛАТЕЛЬЩИК»)</w:t>
      </w:r>
    </w:p>
    <w:p w:rsidR="005014BB" w:rsidRPr="006375C2" w:rsidRDefault="005014BB" w:rsidP="005C5215">
      <w:pPr>
        <w:pStyle w:val="af"/>
        <w:spacing w:line="360" w:lineRule="auto"/>
        <w:ind w:firstLine="0"/>
      </w:pPr>
    </w:p>
    <w:p w:rsidR="005014BB" w:rsidRPr="00F619CB" w:rsidRDefault="005014BB" w:rsidP="005C5215">
      <w:pPr>
        <w:pStyle w:val="ad"/>
        <w:spacing w:line="360" w:lineRule="auto"/>
        <w:ind w:firstLine="0"/>
      </w:pPr>
      <w:r w:rsidRPr="00F619CB">
        <w:t>ЛИСТ УТВЕРЖДЕНИЯ</w:t>
      </w:r>
    </w:p>
    <w:p w:rsidR="005014BB" w:rsidRDefault="005014BB" w:rsidP="005C5215">
      <w:pPr>
        <w:pStyle w:val="150"/>
        <w:ind w:firstLine="0"/>
        <w:rPr>
          <w:szCs w:val="30"/>
        </w:rPr>
      </w:pPr>
      <w:r w:rsidRPr="00D33802">
        <w:rPr>
          <w:szCs w:val="30"/>
        </w:rPr>
        <w:t>ГФИЛ.00047</w:t>
      </w:r>
      <w:r>
        <w:rPr>
          <w:szCs w:val="30"/>
        </w:rPr>
        <w:t>.4</w:t>
      </w:r>
      <w:r w:rsidRPr="00D33802">
        <w:rPr>
          <w:szCs w:val="30"/>
        </w:rPr>
        <w:t>-01 34 02</w:t>
      </w:r>
      <w:r>
        <w:rPr>
          <w:szCs w:val="30"/>
        </w:rPr>
        <w:t xml:space="preserve"> ЛУ</w:t>
      </w:r>
    </w:p>
    <w:p w:rsidR="005014BB" w:rsidRDefault="005014BB" w:rsidP="005C5215">
      <w:pPr>
        <w:pStyle w:val="150"/>
        <w:ind w:firstLine="0"/>
      </w:pPr>
    </w:p>
    <w:p w:rsidR="005014BB" w:rsidRPr="0015250C" w:rsidRDefault="005014BB" w:rsidP="005C5215">
      <w:pPr>
        <w:pStyle w:val="15"/>
        <w:ind w:firstLine="0"/>
        <w:rPr>
          <w:b/>
        </w:rPr>
      </w:pPr>
      <w:r w:rsidRPr="0015250C">
        <w:rPr>
          <w:b/>
        </w:rPr>
        <w:t>СОГЛАСОВАНО</w:t>
      </w:r>
    </w:p>
    <w:tbl>
      <w:tblPr>
        <w:tblW w:w="9615" w:type="dxa"/>
        <w:tblLook w:val="01E0"/>
      </w:tblPr>
      <w:tblGrid>
        <w:gridCol w:w="4253"/>
        <w:gridCol w:w="1562"/>
        <w:gridCol w:w="3800"/>
      </w:tblGrid>
      <w:tr w:rsidR="005014BB" w:rsidRPr="00A20E29" w:rsidTr="006C75B7">
        <w:trPr>
          <w:trHeight w:val="426"/>
        </w:trPr>
        <w:tc>
          <w:tcPr>
            <w:tcW w:w="4253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  <w:r>
              <w:t xml:space="preserve">Заместитель управляющего </w:t>
            </w:r>
            <w:r w:rsidRPr="002C5334">
              <w:t>Фонд</w:t>
            </w:r>
            <w:r>
              <w:t xml:space="preserve">ом социальной защиты </w:t>
            </w:r>
            <w:r w:rsidRPr="002C5334">
              <w:t>населения</w:t>
            </w:r>
          </w:p>
        </w:tc>
        <w:tc>
          <w:tcPr>
            <w:tcW w:w="1562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</w:p>
        </w:tc>
        <w:tc>
          <w:tcPr>
            <w:tcW w:w="3800" w:type="dxa"/>
          </w:tcPr>
          <w:p w:rsidR="005014BB" w:rsidRDefault="005014BB" w:rsidP="00DF2CCD">
            <w:pPr>
              <w:pStyle w:val="ac"/>
              <w:spacing w:line="276" w:lineRule="auto"/>
              <w:ind w:firstLine="0"/>
            </w:pPr>
            <w:r>
              <w:t xml:space="preserve">Заместитель </w:t>
            </w:r>
            <w:r w:rsidRPr="004277A1">
              <w:t>директора</w:t>
            </w:r>
            <w:r>
              <w:t xml:space="preserve"> по техническим вопросам </w:t>
            </w:r>
          </w:p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  <w:r>
              <w:t>ООО "Новаком Групп"</w:t>
            </w:r>
          </w:p>
        </w:tc>
      </w:tr>
      <w:tr w:rsidR="005014BB" w:rsidRPr="00A20E29" w:rsidTr="006C75B7">
        <w:trPr>
          <w:trHeight w:val="426"/>
        </w:trPr>
        <w:tc>
          <w:tcPr>
            <w:tcW w:w="4253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  <w:r>
              <w:t>________________</w:t>
            </w:r>
            <w:r w:rsidRPr="002C5334">
              <w:t xml:space="preserve"> </w:t>
            </w:r>
          </w:p>
        </w:tc>
        <w:tc>
          <w:tcPr>
            <w:tcW w:w="1562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</w:p>
        </w:tc>
        <w:tc>
          <w:tcPr>
            <w:tcW w:w="3800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  <w:r>
              <w:t>__________</w:t>
            </w:r>
            <w:r w:rsidRPr="002C5334">
              <w:t xml:space="preserve"> </w:t>
            </w:r>
          </w:p>
        </w:tc>
      </w:tr>
      <w:tr w:rsidR="005014BB" w:rsidRPr="00A20E29" w:rsidTr="006C75B7">
        <w:trPr>
          <w:trHeight w:val="426"/>
        </w:trPr>
        <w:tc>
          <w:tcPr>
            <w:tcW w:w="4253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  <w:r w:rsidRPr="002C5334">
              <w:t>"___</w:t>
            </w:r>
            <w:r>
              <w:t>_</w:t>
            </w:r>
            <w:r w:rsidRPr="002C5334">
              <w:t xml:space="preserve">" </w:t>
            </w:r>
            <w:r>
              <w:t>_</w:t>
            </w:r>
            <w:r w:rsidRPr="002C5334">
              <w:t>____________</w:t>
            </w:r>
            <w:r>
              <w:t>___</w:t>
            </w:r>
            <w:r w:rsidRPr="002C5334">
              <w:t xml:space="preserve"> </w:t>
            </w:r>
            <w:r>
              <w:t>202</w:t>
            </w:r>
            <w:r>
              <w:rPr>
                <w:lang w:val="en-US"/>
              </w:rPr>
              <w:t>3</w:t>
            </w:r>
            <w:r w:rsidRPr="002C5334">
              <w:t xml:space="preserve"> г.</w:t>
            </w:r>
          </w:p>
        </w:tc>
        <w:tc>
          <w:tcPr>
            <w:tcW w:w="1562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</w:p>
        </w:tc>
        <w:tc>
          <w:tcPr>
            <w:tcW w:w="3800" w:type="dxa"/>
          </w:tcPr>
          <w:p w:rsidR="005014BB" w:rsidRPr="002C5334" w:rsidRDefault="005014BB" w:rsidP="00DF2CCD">
            <w:pPr>
              <w:pStyle w:val="ac"/>
              <w:spacing w:line="276" w:lineRule="auto"/>
              <w:ind w:firstLine="0"/>
              <w:jc w:val="left"/>
            </w:pPr>
            <w:r w:rsidRPr="002C5334">
              <w:t>"___</w:t>
            </w:r>
            <w:r>
              <w:t>_</w:t>
            </w:r>
            <w:r w:rsidRPr="002C5334">
              <w:t xml:space="preserve">" </w:t>
            </w:r>
            <w:r>
              <w:t>_</w:t>
            </w:r>
            <w:r w:rsidRPr="002C5334">
              <w:t xml:space="preserve">____________ </w:t>
            </w:r>
            <w:r>
              <w:t>2023</w:t>
            </w:r>
            <w:r w:rsidRPr="002C5334">
              <w:t xml:space="preserve"> г.</w:t>
            </w:r>
          </w:p>
        </w:tc>
      </w:tr>
    </w:tbl>
    <w:p w:rsidR="005014BB" w:rsidRDefault="005014BB" w:rsidP="005C5215">
      <w:pPr>
        <w:pStyle w:val="150"/>
        <w:ind w:firstLine="0"/>
      </w:pPr>
    </w:p>
    <w:p w:rsidR="005014BB" w:rsidRDefault="005014BB" w:rsidP="005C5215">
      <w:pPr>
        <w:pStyle w:val="150"/>
        <w:ind w:firstLine="0"/>
      </w:pPr>
      <w:r>
        <w:t>2023</w:t>
      </w:r>
    </w:p>
    <w:p w:rsidR="005014BB" w:rsidRDefault="005014BB" w:rsidP="0015250C">
      <w:pPr>
        <w:pStyle w:val="af0"/>
        <w:spacing w:line="360" w:lineRule="auto"/>
        <w:ind w:firstLine="0"/>
        <w:sectPr w:rsidR="005014BB" w:rsidSect="009925CF">
          <w:headerReference w:type="default" r:id="rId7"/>
          <w:headerReference w:type="first" r:id="rId8"/>
          <w:footerReference w:type="first" r:id="rId9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5014BB" w:rsidRPr="00E61960" w:rsidRDefault="005014BB" w:rsidP="0015250C">
      <w:pPr>
        <w:pStyle w:val="af0"/>
        <w:spacing w:line="360" w:lineRule="auto"/>
        <w:ind w:firstLine="0"/>
      </w:pPr>
      <w:r w:rsidRPr="007017DF">
        <w:t>УТВЕРЖД</w:t>
      </w:r>
      <w:r>
        <w:t>Е</w:t>
      </w:r>
      <w:r w:rsidRPr="007017DF">
        <w:t>Н</w:t>
      </w:r>
    </w:p>
    <w:p w:rsidR="005014BB" w:rsidRPr="00C02D3E" w:rsidRDefault="005014BB" w:rsidP="0015250C">
      <w:pPr>
        <w:pStyle w:val="15"/>
        <w:ind w:firstLine="0"/>
      </w:pPr>
      <w:r w:rsidRPr="00D33802">
        <w:rPr>
          <w:szCs w:val="30"/>
        </w:rPr>
        <w:t>ГФИЛ.00047</w:t>
      </w:r>
      <w:r>
        <w:rPr>
          <w:szCs w:val="30"/>
        </w:rPr>
        <w:t>.4</w:t>
      </w:r>
      <w:r w:rsidRPr="00D33802">
        <w:rPr>
          <w:szCs w:val="30"/>
        </w:rPr>
        <w:t>-01 34 02</w:t>
      </w: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Pr="00480E79" w:rsidRDefault="005014BB" w:rsidP="009B70DF">
      <w:pPr>
        <w:pStyle w:val="150"/>
        <w:ind w:firstLine="0"/>
        <w:rPr>
          <w:b/>
        </w:rPr>
      </w:pPr>
      <w:r w:rsidRPr="00E5131A">
        <w:rPr>
          <w:b/>
          <w:kern w:val="2"/>
        </w:rPr>
        <w:t>РАСШИРЕНИЕ ФУНКЦИОНАЛЬНЫХ ВОЗМОЖНОСТЕЙ КОРПОРАТИВНОГО ПОРТАЛА ФОНДА СОЦИАЛЬНОЙ ЗАЩИТЫ НАСЕЛЕНИЯ МИНИСТЕРСТВА ТРУДА И СОЦИАЛЬНОЙ ЗАЩИТЫ РЕСПУБЛИКИ БЕЛАРУСЬ</w:t>
      </w: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Pr="006F17B2" w:rsidRDefault="005014BB" w:rsidP="007A3536">
      <w:pPr>
        <w:pStyle w:val="ae"/>
        <w:ind w:firstLine="0"/>
        <w:rPr>
          <w:sz w:val="36"/>
          <w:szCs w:val="36"/>
        </w:rPr>
      </w:pPr>
      <w:r w:rsidRPr="006F17B2">
        <w:rPr>
          <w:sz w:val="36"/>
          <w:szCs w:val="36"/>
        </w:rPr>
        <w:t>РУКОВОДСТВО оператора</w:t>
      </w:r>
    </w:p>
    <w:p w:rsidR="005014BB" w:rsidRDefault="005014BB" w:rsidP="007A3536">
      <w:pPr>
        <w:spacing w:before="240" w:line="264" w:lineRule="auto"/>
        <w:ind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(ПОЛЬЗОВАТЕЛЬ «АБОНЕНТ-ПЛАТЕЛЬЩИК»)</w:t>
      </w:r>
    </w:p>
    <w:p w:rsidR="005014BB" w:rsidRDefault="005014BB" w:rsidP="0015250C">
      <w:pPr>
        <w:pStyle w:val="150"/>
        <w:ind w:firstLine="0"/>
      </w:pPr>
    </w:p>
    <w:p w:rsidR="005014BB" w:rsidRPr="00C02D3E" w:rsidRDefault="005014BB" w:rsidP="0015250C">
      <w:pPr>
        <w:pStyle w:val="150"/>
        <w:ind w:firstLine="0"/>
        <w:rPr>
          <w:sz w:val="28"/>
          <w:szCs w:val="28"/>
        </w:rPr>
      </w:pPr>
      <w:r w:rsidRPr="00D33802">
        <w:rPr>
          <w:szCs w:val="30"/>
        </w:rPr>
        <w:t>ГФИЛ.00047</w:t>
      </w:r>
      <w:r>
        <w:rPr>
          <w:szCs w:val="30"/>
        </w:rPr>
        <w:t>.4</w:t>
      </w:r>
      <w:r w:rsidRPr="00D33802">
        <w:rPr>
          <w:szCs w:val="30"/>
        </w:rPr>
        <w:t>-01 34 02</w:t>
      </w:r>
    </w:p>
    <w:p w:rsidR="005014BB" w:rsidRDefault="005014BB" w:rsidP="0015250C">
      <w:pPr>
        <w:pStyle w:val="150"/>
        <w:ind w:firstLine="0"/>
      </w:pPr>
    </w:p>
    <w:p w:rsidR="005014BB" w:rsidRPr="00EE453B" w:rsidRDefault="005014BB" w:rsidP="0015250C">
      <w:pPr>
        <w:pStyle w:val="150"/>
        <w:ind w:firstLine="0"/>
      </w:pPr>
      <w:r w:rsidRPr="00CF70D7">
        <w:t xml:space="preserve">Листов </w:t>
      </w:r>
      <w:r>
        <w:t>135</w:t>
      </w: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Default="005014BB" w:rsidP="0015250C">
      <w:pPr>
        <w:pStyle w:val="150"/>
        <w:ind w:firstLine="0"/>
      </w:pPr>
    </w:p>
    <w:p w:rsidR="005014BB" w:rsidRPr="00C332E3" w:rsidRDefault="005014BB" w:rsidP="0015250C">
      <w:pPr>
        <w:pStyle w:val="150"/>
        <w:ind w:firstLine="0"/>
      </w:pPr>
      <w:r>
        <w:t>2023</w:t>
      </w:r>
    </w:p>
    <w:p w:rsidR="005014BB" w:rsidRDefault="005014BB" w:rsidP="0055500E">
      <w:pPr>
        <w:spacing w:line="360" w:lineRule="auto"/>
        <w:ind w:firstLine="709"/>
        <w:rPr>
          <w:szCs w:val="28"/>
        </w:rPr>
      </w:pPr>
    </w:p>
    <w:p w:rsidR="005014BB" w:rsidRDefault="005014BB" w:rsidP="0055500E">
      <w:pPr>
        <w:spacing w:line="360" w:lineRule="auto"/>
        <w:ind w:firstLine="709"/>
        <w:rPr>
          <w:szCs w:val="28"/>
        </w:rPr>
        <w:sectPr w:rsidR="005014BB" w:rsidSect="009925CF"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5014BB" w:rsidRPr="005E2199" w:rsidRDefault="005014BB" w:rsidP="0065541C">
      <w:pPr>
        <w:pStyle w:val="Title"/>
      </w:pPr>
      <w:r w:rsidRPr="00A562AF">
        <w:t>аннотация</w:t>
      </w:r>
    </w:p>
    <w:p w:rsidR="005014BB" w:rsidRDefault="005014BB" w:rsidP="00BF2194">
      <w:r w:rsidRPr="0051490F">
        <w:t xml:space="preserve">В данном документе описываются условия выполнения и порядок действий </w:t>
      </w:r>
      <w:r>
        <w:t>пользователя кабинета плательщика</w:t>
      </w:r>
      <w:r w:rsidRPr="0051490F">
        <w:t xml:space="preserve"> (далее </w:t>
      </w:r>
      <w:r>
        <w:t>–</w:t>
      </w:r>
      <w:r w:rsidRPr="0051490F">
        <w:t xml:space="preserve"> пользователь) при ра</w:t>
      </w:r>
      <w:r>
        <w:t>боте c программным обеспечением</w:t>
      </w:r>
      <w:r w:rsidRPr="0051490F">
        <w:t xml:space="preserve"> </w:t>
      </w:r>
      <w:r>
        <w:rPr>
          <w:color w:val="000000"/>
          <w:szCs w:val="28"/>
        </w:rPr>
        <w:t>Корпоративного п</w:t>
      </w:r>
      <w:r w:rsidRPr="001D39E9">
        <w:rPr>
          <w:color w:val="000000"/>
          <w:szCs w:val="28"/>
        </w:rPr>
        <w:t>ортал</w:t>
      </w:r>
      <w:r>
        <w:rPr>
          <w:color w:val="000000"/>
          <w:szCs w:val="28"/>
        </w:rPr>
        <w:t>а</w:t>
      </w:r>
      <w:r w:rsidRPr="001D39E9">
        <w:rPr>
          <w:color w:val="000000"/>
          <w:szCs w:val="28"/>
        </w:rPr>
        <w:t xml:space="preserve"> Фонда социальной защиты населения Министерства труда и социальной защиты Республики Беларусь</w:t>
      </w:r>
      <w:r>
        <w:t xml:space="preserve"> п</w:t>
      </w:r>
      <w:r w:rsidRPr="0051490F">
        <w:t xml:space="preserve">редназначенного для </w:t>
      </w:r>
      <w:r>
        <w:t>обеспечения удаленного информационного взаимодействия по защищенным каналам связи пользователей по обмену электронными документами и организации информационного взаимодействия с ГИС Фонда.</w:t>
      </w:r>
    </w:p>
    <w:p w:rsidR="005014BB" w:rsidRDefault="005014BB" w:rsidP="00E86806"/>
    <w:p w:rsidR="005014BB" w:rsidRPr="00E86806" w:rsidRDefault="005014BB" w:rsidP="00E86806">
      <w:pPr>
        <w:sectPr w:rsidR="005014BB" w:rsidRPr="00E86806" w:rsidSect="009925CF">
          <w:headerReference w:type="default" r:id="rId10"/>
          <w:footerReference w:type="default" r:id="rId11"/>
          <w:pgSz w:w="11906" w:h="16838"/>
          <w:pgMar w:top="851" w:right="851" w:bottom="851" w:left="1701" w:header="709" w:footer="454" w:gutter="0"/>
          <w:pgNumType w:start="2"/>
          <w:cols w:space="708"/>
          <w:docGrid w:linePitch="381"/>
        </w:sectPr>
      </w:pPr>
    </w:p>
    <w:p w:rsidR="005014BB" w:rsidRPr="0055500E" w:rsidRDefault="005014BB" w:rsidP="0065541C">
      <w:pPr>
        <w:pStyle w:val="Title"/>
      </w:pPr>
      <w:r w:rsidRPr="00CB615F">
        <w:t>содержание</w:t>
      </w:r>
    </w:p>
    <w:p w:rsidR="005014BB" w:rsidRDefault="005014BB">
      <w:pPr>
        <w:pStyle w:val="TOC1"/>
        <w:rPr>
          <w:rFonts w:ascii="Calibri" w:hAnsi="Calibri"/>
          <w:b w:val="0"/>
          <w:bCs w:val="0"/>
          <w:caps w:val="0"/>
          <w:noProof/>
          <w:sz w:val="22"/>
          <w:szCs w:val="22"/>
          <w:lang w:eastAsia="ru-RU"/>
        </w:rPr>
      </w:pPr>
      <w:r w:rsidRPr="000D322D">
        <w:rPr>
          <w:szCs w:val="28"/>
        </w:rPr>
        <w:fldChar w:fldCharType="begin"/>
      </w:r>
      <w:r w:rsidRPr="000D322D">
        <w:rPr>
          <w:szCs w:val="28"/>
        </w:rPr>
        <w:instrText xml:space="preserve"> TOC \o "1-3" \h \z \u </w:instrText>
      </w:r>
      <w:r w:rsidRPr="000D322D">
        <w:rPr>
          <w:szCs w:val="28"/>
        </w:rPr>
        <w:fldChar w:fldCharType="separate"/>
      </w:r>
      <w:hyperlink w:anchor="_Toc152320811" w:history="1">
        <w:r w:rsidRPr="005263A7">
          <w:rPr>
            <w:rStyle w:val="Hyperlink"/>
            <w:noProof/>
          </w:rPr>
          <w:t>1</w:t>
        </w:r>
        <w:r>
          <w:rPr>
            <w:rFonts w:ascii="Calibri" w:hAnsi="Calibri"/>
            <w:b w:val="0"/>
            <w:bCs w:val="0"/>
            <w: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12" w:history="1">
        <w:r w:rsidRPr="005263A7">
          <w:rPr>
            <w:rStyle w:val="Hyperlink"/>
            <w:noProof/>
          </w:rPr>
          <w:t>1.1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Область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13" w:history="1">
        <w:r w:rsidRPr="005263A7">
          <w:rPr>
            <w:rStyle w:val="Hyperlink"/>
            <w:noProof/>
          </w:rPr>
          <w:t>1.2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Краткое описание возможностей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14" w:history="1">
        <w:r w:rsidRPr="005263A7">
          <w:rPr>
            <w:rStyle w:val="Hyperlink"/>
            <w:noProof/>
          </w:rPr>
          <w:t>1.3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Уровень подготовки 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15" w:history="1">
        <w:r w:rsidRPr="005263A7">
          <w:rPr>
            <w:rStyle w:val="Hyperlink"/>
            <w:noProof/>
          </w:rPr>
          <w:t>1.4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Термины и определения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1"/>
        <w:rPr>
          <w:rFonts w:ascii="Calibri" w:hAnsi="Calibri"/>
          <w:b w:val="0"/>
          <w:bCs w:val="0"/>
          <w:caps w:val="0"/>
          <w:noProof/>
          <w:sz w:val="22"/>
          <w:szCs w:val="22"/>
          <w:lang w:eastAsia="ru-RU"/>
        </w:rPr>
      </w:pPr>
      <w:hyperlink w:anchor="_Toc152320816" w:history="1">
        <w:r w:rsidRPr="005263A7">
          <w:rPr>
            <w:rStyle w:val="Hyperlink"/>
            <w:noProof/>
          </w:rPr>
          <w:t>2</w:t>
        </w:r>
        <w:r>
          <w:rPr>
            <w:rFonts w:ascii="Calibri" w:hAnsi="Calibri"/>
            <w:b w:val="0"/>
            <w:bCs w:val="0"/>
            <w: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17" w:history="1">
        <w:r w:rsidRPr="005263A7">
          <w:rPr>
            <w:rStyle w:val="Hyperlink"/>
            <w:noProof/>
          </w:rPr>
          <w:t>2.1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Виды деятельности, функции, для автоматизации которых предназначено данное средство автоматизации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18" w:history="1">
        <w:r w:rsidRPr="005263A7">
          <w:rPr>
            <w:rStyle w:val="Hyperlink"/>
            <w:noProof/>
          </w:rPr>
          <w:t>2.2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Условия применения средства автоматизации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1"/>
        <w:rPr>
          <w:rFonts w:ascii="Calibri" w:hAnsi="Calibri"/>
          <w:b w:val="0"/>
          <w:bCs w:val="0"/>
          <w:caps w:val="0"/>
          <w:noProof/>
          <w:sz w:val="22"/>
          <w:szCs w:val="22"/>
          <w:lang w:eastAsia="ru-RU"/>
        </w:rPr>
      </w:pPr>
      <w:hyperlink w:anchor="_Toc152320819" w:history="1">
        <w:r w:rsidRPr="005263A7">
          <w:rPr>
            <w:rStyle w:val="Hyperlink"/>
            <w:noProof/>
          </w:rPr>
          <w:t>3</w:t>
        </w:r>
        <w:r>
          <w:rPr>
            <w:rFonts w:ascii="Calibri" w:hAnsi="Calibri"/>
            <w:b w:val="0"/>
            <w:bCs w:val="0"/>
            <w: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_Toc152320819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0" w:history="1">
        <w:r w:rsidRPr="005263A7">
          <w:rPr>
            <w:rStyle w:val="Hyperlink"/>
            <w:noProof/>
            <w:lang w:eastAsia="ru-RU"/>
          </w:rPr>
          <w:t>3.1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 xml:space="preserve">Настройка браузера </w:t>
        </w:r>
        <w:r w:rsidRPr="005263A7">
          <w:rPr>
            <w:rStyle w:val="Hyperlink"/>
            <w:noProof/>
            <w:lang w:val="en-US" w:eastAsia="ru-RU"/>
          </w:rPr>
          <w:t>Internet Explorer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1" w:history="1">
        <w:r w:rsidRPr="005263A7">
          <w:rPr>
            <w:rStyle w:val="Hyperlink"/>
            <w:noProof/>
            <w:lang w:eastAsia="ru-RU"/>
          </w:rPr>
          <w:t>3.2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Регистрация нового 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2" w:history="1">
        <w:r w:rsidRPr="005263A7">
          <w:rPr>
            <w:rStyle w:val="Hyperlink"/>
            <w:noProof/>
            <w:lang w:eastAsia="ru-RU"/>
          </w:rPr>
          <w:t>3.3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Замена сертификата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3" w:history="1">
        <w:r w:rsidRPr="005263A7">
          <w:rPr>
            <w:rStyle w:val="Hyperlink"/>
            <w:noProof/>
            <w:lang w:eastAsia="ru-RU"/>
          </w:rPr>
          <w:t>3.4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Вход в личный кабинет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4" w:history="1">
        <w:r w:rsidRPr="005263A7">
          <w:rPr>
            <w:rStyle w:val="Hyperlink"/>
            <w:noProof/>
            <w:lang w:eastAsia="ru-RU"/>
          </w:rPr>
          <w:t>3.5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Как узнать УНПФ плательщика?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5" w:history="1">
        <w:r w:rsidRPr="005263A7">
          <w:rPr>
            <w:rStyle w:val="Hyperlink"/>
            <w:noProof/>
          </w:rPr>
          <w:t>3.6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Работа с разделом «Документы и видеоинструкции»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1"/>
        <w:rPr>
          <w:rFonts w:ascii="Calibri" w:hAnsi="Calibri"/>
          <w:b w:val="0"/>
          <w:bCs w:val="0"/>
          <w:caps w:val="0"/>
          <w:noProof/>
          <w:sz w:val="22"/>
          <w:szCs w:val="22"/>
          <w:lang w:eastAsia="ru-RU"/>
        </w:rPr>
      </w:pPr>
      <w:hyperlink w:anchor="_Toc152320826" w:history="1">
        <w:r w:rsidRPr="005263A7">
          <w:rPr>
            <w:rStyle w:val="Hyperlink"/>
            <w:noProof/>
          </w:rPr>
          <w:t>4</w:t>
        </w:r>
        <w:r>
          <w:rPr>
            <w:rFonts w:ascii="Calibri" w:hAnsi="Calibri"/>
            <w:b w:val="0"/>
            <w:bCs w:val="0"/>
            <w: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ОБЩИЕ ПРИНЦИПЫ ПОСТРОЕНИЯ ИНТЕРФЕЙСА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7" w:history="1">
        <w:r w:rsidRPr="005263A7">
          <w:rPr>
            <w:rStyle w:val="Hyperlink"/>
            <w:noProof/>
            <w:lang w:eastAsia="ru-RU"/>
          </w:rPr>
          <w:t>4.1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Главное меню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8" w:history="1">
        <w:r w:rsidRPr="005263A7">
          <w:rPr>
            <w:rStyle w:val="Hyperlink"/>
            <w:noProof/>
            <w:lang w:eastAsia="ru-RU"/>
          </w:rPr>
          <w:t>4.2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Списки данных (табличное представление)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29" w:history="1">
        <w:r w:rsidRPr="005263A7">
          <w:rPr>
            <w:rStyle w:val="Hyperlink"/>
            <w:noProof/>
            <w:lang w:eastAsia="ru-RU"/>
          </w:rPr>
          <w:t>4.3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Панель навигации (постраничное представление)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_Toc152320829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30" w:history="1">
        <w:r w:rsidRPr="005263A7">
          <w:rPr>
            <w:rStyle w:val="Hyperlink"/>
            <w:noProof/>
            <w:lang w:eastAsia="ru-RU"/>
          </w:rPr>
          <w:t>4.4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Подсказки и сообщения об ошибках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1"/>
        <w:rPr>
          <w:rFonts w:ascii="Calibri" w:hAnsi="Calibri"/>
          <w:b w:val="0"/>
          <w:bCs w:val="0"/>
          <w:caps w:val="0"/>
          <w:noProof/>
          <w:sz w:val="22"/>
          <w:szCs w:val="22"/>
          <w:lang w:eastAsia="ru-RU"/>
        </w:rPr>
      </w:pPr>
      <w:hyperlink w:anchor="_Toc152320831" w:history="1">
        <w:r w:rsidRPr="005263A7">
          <w:rPr>
            <w:rStyle w:val="Hyperlink"/>
            <w:noProof/>
          </w:rPr>
          <w:t>5</w:t>
        </w:r>
        <w:r>
          <w:rPr>
            <w:rFonts w:ascii="Calibri" w:hAnsi="Calibri"/>
            <w:b w:val="0"/>
            <w:bCs w:val="0"/>
            <w: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ПОДСИСТЕМЫ ЛИЧНОГО КАБИНЕТА ПЛАТЕЛЬЩИКА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32" w:history="1">
        <w:r w:rsidRPr="005263A7">
          <w:rPr>
            <w:rStyle w:val="Hyperlink"/>
            <w:noProof/>
            <w:lang w:eastAsia="ru-RU"/>
          </w:rPr>
          <w:t>5.1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Главная страница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33" w:history="1">
        <w:r w:rsidRPr="005263A7">
          <w:rPr>
            <w:rStyle w:val="Hyperlink"/>
            <w:noProof/>
            <w:lang w:eastAsia="ru-RU"/>
          </w:rPr>
          <w:t>5.1.1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Информационный блок «Численность ЗЛ, по которым обязательные страховые взносы плательщиком не уплачены в полном объеме»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34" w:history="1">
        <w:r w:rsidRPr="005263A7">
          <w:rPr>
            <w:rStyle w:val="Hyperlink"/>
            <w:noProof/>
            <w:lang w:eastAsia="ru-RU"/>
          </w:rPr>
          <w:t>5.1.2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Информационный блок «Численность ЗЛ, по которым имеются ошибки на ИЛС ЗЛ»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35" w:history="1">
        <w:r w:rsidRPr="005263A7">
          <w:rPr>
            <w:rStyle w:val="Hyperlink"/>
            <w:noProof/>
            <w:lang w:eastAsia="ru-RU"/>
          </w:rPr>
          <w:t>5.1.3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Информационный блок «Количество приостановленных счетов»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36" w:history="1">
        <w:r w:rsidRPr="005263A7">
          <w:rPr>
            <w:rStyle w:val="Hyperlink"/>
            <w:noProof/>
            <w:lang w:eastAsia="ru-RU"/>
          </w:rPr>
          <w:t>5.1.4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Информационный блок «Последний принятый отчет 4-Фонд»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37" w:history="1">
        <w:r w:rsidRPr="005263A7">
          <w:rPr>
            <w:rStyle w:val="Hyperlink"/>
            <w:noProof/>
            <w:lang w:eastAsia="ru-RU"/>
          </w:rPr>
          <w:t>5.1.5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Информационный блок «Количество некорректных ЗЛ по проф. части»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38" w:history="1">
        <w:r w:rsidRPr="005263A7">
          <w:rPr>
            <w:rStyle w:val="Hyperlink"/>
            <w:noProof/>
          </w:rPr>
          <w:t>5.1.6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Информационный блок «Добровольное страхование дополнительной накопительной пенсии»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39" w:history="1">
        <w:r w:rsidRPr="005263A7">
          <w:rPr>
            <w:rStyle w:val="Hyperlink"/>
            <w:noProof/>
          </w:rPr>
          <w:t>5.1.7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Информационный блок «Задолженности по взносам и пени»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_Toc152320839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0" w:history="1">
        <w:r w:rsidRPr="005263A7">
          <w:rPr>
            <w:rStyle w:val="Hyperlink"/>
            <w:noProof/>
            <w:lang w:eastAsia="ru-RU"/>
          </w:rPr>
          <w:t>5.1.8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Информация о подразделении Фонда и инспекторе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1" w:history="1">
        <w:r w:rsidRPr="005263A7">
          <w:rPr>
            <w:rStyle w:val="Hyperlink"/>
            <w:noProof/>
            <w:lang w:eastAsia="ru-RU"/>
          </w:rPr>
          <w:t>5.1.9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Календарь событий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2" w:history="1">
        <w:r w:rsidRPr="005263A7">
          <w:rPr>
            <w:rStyle w:val="Hyperlink"/>
            <w:noProof/>
            <w:lang w:eastAsia="ru-RU"/>
          </w:rPr>
          <w:t>5.1.10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Выгрузка формы отчета «4-Фонд»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3" w:history="1">
        <w:r w:rsidRPr="005263A7">
          <w:rPr>
            <w:rStyle w:val="Hyperlink"/>
            <w:noProof/>
            <w:lang w:eastAsia="ru-RU"/>
          </w:rPr>
          <w:t>5.1.11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Заполнение отчета «4-Фонд» на Портале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4" w:history="1">
        <w:r w:rsidRPr="005263A7">
          <w:rPr>
            <w:rStyle w:val="Hyperlink"/>
            <w:noProof/>
            <w:lang w:eastAsia="ru-RU"/>
          </w:rPr>
          <w:t>5.1.12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Контакты служб технической поддержки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5" w:history="1">
        <w:r w:rsidRPr="005263A7">
          <w:rPr>
            <w:rStyle w:val="Hyperlink"/>
            <w:noProof/>
            <w:lang w:eastAsia="ru-RU"/>
          </w:rPr>
          <w:t>5.1.13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Документы и видеоинструкции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6" w:history="1">
        <w:r w:rsidRPr="005263A7">
          <w:rPr>
            <w:rStyle w:val="Hyperlink"/>
            <w:noProof/>
            <w:lang w:eastAsia="ru-RU"/>
          </w:rPr>
          <w:t>5.1.14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Программное обеспечение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7" w:history="1">
        <w:r w:rsidRPr="005263A7">
          <w:rPr>
            <w:rStyle w:val="Hyperlink"/>
            <w:noProof/>
            <w:lang w:eastAsia="ru-RU"/>
          </w:rPr>
          <w:t>5.1.15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Инструкции и разъяснения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48" w:history="1">
        <w:r w:rsidRPr="005263A7">
          <w:rPr>
            <w:rStyle w:val="Hyperlink"/>
            <w:noProof/>
            <w:lang w:eastAsia="ru-RU"/>
          </w:rPr>
          <w:t>5.1.16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Новости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49" w:history="1">
        <w:r w:rsidRPr="005263A7">
          <w:rPr>
            <w:rStyle w:val="Hyperlink"/>
            <w:noProof/>
          </w:rPr>
          <w:t>5.2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Пользователи плательщика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_Toc152320849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50" w:history="1">
        <w:r w:rsidRPr="005263A7">
          <w:rPr>
            <w:rStyle w:val="Hyperlink"/>
            <w:noProof/>
            <w:lang w:eastAsia="ru-RU"/>
          </w:rPr>
          <w:t>5.3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Личная карточка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51" w:history="1">
        <w:r w:rsidRPr="005263A7">
          <w:rPr>
            <w:rStyle w:val="Hyperlink"/>
            <w:noProof/>
            <w:lang w:eastAsia="ru-RU"/>
          </w:rPr>
          <w:t>5.4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Подача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52" w:history="1">
        <w:r w:rsidRPr="005263A7">
          <w:rPr>
            <w:rStyle w:val="Hyperlink"/>
            <w:noProof/>
            <w:lang w:eastAsia="ru-RU"/>
          </w:rPr>
          <w:t>5.4.1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Выбор и подача документов на Портал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53" w:history="1">
        <w:r w:rsidRPr="005263A7">
          <w:rPr>
            <w:rStyle w:val="Hyperlink"/>
            <w:noProof/>
            <w:lang w:eastAsia="ru-RU"/>
          </w:rPr>
          <w:t>5.4.2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Статусы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54" w:history="1">
        <w:r w:rsidRPr="005263A7">
          <w:rPr>
            <w:rStyle w:val="Hyperlink"/>
            <w:noProof/>
            <w:lang w:eastAsia="ru-RU"/>
          </w:rPr>
          <w:t>5.4.3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Контроль процесса обработки поданных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55" w:history="1">
        <w:r w:rsidRPr="005263A7">
          <w:rPr>
            <w:rStyle w:val="Hyperlink"/>
            <w:noProof/>
          </w:rPr>
          <w:t>5.4.4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Подача отчета по форме «4-Фонд на Портале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56" w:history="1">
        <w:r w:rsidRPr="005263A7">
          <w:rPr>
            <w:rStyle w:val="Hyperlink"/>
            <w:noProof/>
            <w:lang w:eastAsia="ru-RU"/>
          </w:rPr>
          <w:t>5.5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Просмотр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57" w:history="1">
        <w:r w:rsidRPr="005263A7">
          <w:rPr>
            <w:rStyle w:val="Hyperlink"/>
            <w:noProof/>
            <w:lang w:eastAsia="ru-RU"/>
          </w:rPr>
          <w:t>5.6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Справочно-информационные сервисы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58" w:history="1">
        <w:r w:rsidRPr="005263A7">
          <w:rPr>
            <w:rStyle w:val="Hyperlink"/>
            <w:noProof/>
          </w:rPr>
          <w:t>5.6.1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СИС → Персонифицированный учет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59" w:history="1">
        <w:r w:rsidRPr="005263A7">
          <w:rPr>
            <w:rStyle w:val="Hyperlink"/>
            <w:noProof/>
          </w:rPr>
          <w:t>5.6.2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СИС → Профессиональное пенсионное страхование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_Toc152320859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0" w:history="1">
        <w:r w:rsidRPr="005263A7">
          <w:rPr>
            <w:rStyle w:val="Hyperlink"/>
            <w:noProof/>
          </w:rPr>
          <w:t>5.6.3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СИС → Автоматическое формирование индивидуальных сведений по форме ПУ-3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1" w:history="1">
        <w:r w:rsidRPr="005263A7">
          <w:rPr>
            <w:rStyle w:val="Hyperlink"/>
            <w:noProof/>
          </w:rPr>
          <w:t>5.6.4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СИС → Добровольное страхование дополнительной накопительной пенсии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62" w:history="1">
        <w:r w:rsidRPr="005263A7">
          <w:rPr>
            <w:rStyle w:val="Hyperlink"/>
            <w:noProof/>
            <w:lang w:eastAsia="ru-RU"/>
          </w:rPr>
          <w:t>5.7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Уведомления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3" w:history="1">
        <w:r w:rsidRPr="005263A7">
          <w:rPr>
            <w:rStyle w:val="Hyperlink"/>
            <w:noProof/>
          </w:rPr>
          <w:t>5.7.1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Согласие с обработкой персональных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4" w:history="1">
        <w:r w:rsidRPr="005263A7">
          <w:rPr>
            <w:rStyle w:val="Hyperlink"/>
            <w:noProof/>
          </w:rPr>
          <w:t>5.7.2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Согласие с условиями sms/viber-рассылки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5" w:history="1">
        <w:r w:rsidRPr="005263A7">
          <w:rPr>
            <w:rStyle w:val="Hyperlink"/>
            <w:noProof/>
          </w:rPr>
          <w:t>5.7.3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 xml:space="preserve">Согласие с условиями </w:t>
        </w:r>
        <w:r w:rsidRPr="005263A7">
          <w:rPr>
            <w:rStyle w:val="Hyperlink"/>
            <w:noProof/>
            <w:lang w:val="en-US"/>
          </w:rPr>
          <w:t>E</w:t>
        </w:r>
        <w:r w:rsidRPr="005263A7">
          <w:rPr>
            <w:rStyle w:val="Hyperlink"/>
            <w:noProof/>
          </w:rPr>
          <w:t>-</w:t>
        </w:r>
        <w:r w:rsidRPr="005263A7">
          <w:rPr>
            <w:rStyle w:val="Hyperlink"/>
            <w:noProof/>
            <w:lang w:val="en-US"/>
          </w:rPr>
          <w:t>mail</w:t>
        </w:r>
        <w:r w:rsidRPr="005263A7">
          <w:rPr>
            <w:rStyle w:val="Hyperlink"/>
            <w:noProof/>
          </w:rPr>
          <w:t>-рассылки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6" w:history="1">
        <w:r w:rsidRPr="005263A7">
          <w:rPr>
            <w:rStyle w:val="Hyperlink"/>
            <w:noProof/>
          </w:rPr>
          <w:t>5.7.4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Настройка уведомления по событиям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7" w:history="1">
        <w:r w:rsidRPr="005263A7">
          <w:rPr>
            <w:rStyle w:val="Hyperlink"/>
            <w:noProof/>
          </w:rPr>
          <w:t>5.7.5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Просмотр уведомлений по событиям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8" w:history="1">
        <w:r w:rsidRPr="005263A7">
          <w:rPr>
            <w:rStyle w:val="Hyperlink"/>
            <w:noProof/>
          </w:rPr>
          <w:t>5.7.6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Просмотр уведомлений от уполномоченного лица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69" w:history="1">
        <w:r w:rsidRPr="005263A7">
          <w:rPr>
            <w:rStyle w:val="Hyperlink"/>
            <w:noProof/>
          </w:rPr>
          <w:t>5.7.7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Обмен сообщениями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_Toc152320869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70" w:history="1">
        <w:r w:rsidRPr="005263A7">
          <w:rPr>
            <w:rStyle w:val="Hyperlink"/>
            <w:noProof/>
            <w:lang w:eastAsia="ru-RU"/>
          </w:rPr>
          <w:t>5.8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Управление пользователями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71" w:history="1">
        <w:r w:rsidRPr="005263A7">
          <w:rPr>
            <w:rStyle w:val="Hyperlink"/>
            <w:noProof/>
            <w:lang w:eastAsia="ru-RU"/>
          </w:rPr>
          <w:t>5.8.1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Согласие с назначением прав и полномочий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72" w:history="1">
        <w:r w:rsidRPr="005263A7">
          <w:rPr>
            <w:rStyle w:val="Hyperlink"/>
            <w:noProof/>
            <w:lang w:eastAsia="ru-RU"/>
          </w:rPr>
          <w:t>5.8.2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Пользователи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73" w:history="1">
        <w:r w:rsidRPr="005263A7">
          <w:rPr>
            <w:rStyle w:val="Hyperlink"/>
            <w:noProof/>
            <w:lang w:eastAsia="ru-RU"/>
          </w:rPr>
          <w:t>5.8.3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Роли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74" w:history="1">
        <w:r w:rsidRPr="005263A7">
          <w:rPr>
            <w:rStyle w:val="Hyperlink"/>
            <w:noProof/>
            <w:lang w:eastAsia="ru-RU"/>
          </w:rPr>
          <w:t>5.8.4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Привилегии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75" w:history="1">
        <w:r w:rsidRPr="005263A7">
          <w:rPr>
            <w:rStyle w:val="Hyperlink"/>
            <w:noProof/>
            <w:lang w:eastAsia="ru-RU"/>
          </w:rPr>
          <w:t>5.9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Аудит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76" w:history="1">
        <w:r w:rsidRPr="005263A7">
          <w:rPr>
            <w:rStyle w:val="Hyperlink"/>
            <w:noProof/>
          </w:rPr>
          <w:t>5.10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Пособия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77" w:history="1">
        <w:r w:rsidRPr="005263A7">
          <w:rPr>
            <w:rStyle w:val="Hyperlink"/>
            <w:noProof/>
          </w:rPr>
          <w:t>5.10.1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Семейные пособия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78" w:history="1">
        <w:r w:rsidRPr="005263A7">
          <w:rPr>
            <w:rStyle w:val="Hyperlink"/>
            <w:noProof/>
          </w:rPr>
          <w:t>5.11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Пособия по временной нетрудоспособности и беременности и родам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79" w:history="1">
        <w:r w:rsidRPr="005263A7">
          <w:rPr>
            <w:rStyle w:val="Hyperlink"/>
            <w:noProof/>
          </w:rPr>
          <w:t>5.11.1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Подача запросов на Портал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_Toc152320879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80" w:history="1">
        <w:r w:rsidRPr="005263A7">
          <w:rPr>
            <w:rStyle w:val="Hyperlink"/>
            <w:noProof/>
          </w:rPr>
          <w:t>5.11.2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Создание запроса на Портале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_Toc152320880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81" w:history="1">
        <w:r w:rsidRPr="005263A7">
          <w:rPr>
            <w:rStyle w:val="Hyperlink"/>
            <w:noProof/>
          </w:rPr>
          <w:t>5.11.3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Список отправленных запросов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_Toc152320881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82" w:history="1">
        <w:r w:rsidRPr="005263A7">
          <w:rPr>
            <w:rStyle w:val="Hyperlink"/>
            <w:noProof/>
          </w:rPr>
          <w:t>5.11.4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Уведомления о временной нетрудоспособности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_Toc152320882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2"/>
        <w:rPr>
          <w:rFonts w:ascii="Calibri" w:hAnsi="Calibri"/>
          <w:smallCaps w:val="0"/>
          <w:noProof/>
          <w:sz w:val="22"/>
          <w:szCs w:val="22"/>
          <w:lang w:eastAsia="ru-RU"/>
        </w:rPr>
      </w:pPr>
      <w:hyperlink w:anchor="_Toc152320883" w:history="1">
        <w:r w:rsidRPr="005263A7">
          <w:rPr>
            <w:rStyle w:val="Hyperlink"/>
            <w:noProof/>
            <w:lang w:eastAsia="ru-RU"/>
          </w:rPr>
          <w:t>5.12</w:t>
        </w:r>
        <w:r>
          <w:rPr>
            <w:rFonts w:ascii="Calibri" w:hAnsi="Calibri"/>
            <w:smallCap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Обращение в службу технической поддержки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_Toc152320883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84" w:history="1">
        <w:r w:rsidRPr="005263A7">
          <w:rPr>
            <w:rStyle w:val="Hyperlink"/>
            <w:noProof/>
          </w:rPr>
          <w:t>5.12.1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</w:rPr>
          <w:t>Формирование обращения с общедоступной («публичной») части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_Toc152320884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85" w:history="1">
        <w:r w:rsidRPr="005263A7">
          <w:rPr>
            <w:rStyle w:val="Hyperlink"/>
            <w:noProof/>
            <w:lang w:eastAsia="ru-RU"/>
          </w:rPr>
          <w:t>5.12.2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Формирование обращения без авторизации в личном кабинете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_Toc152320885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Default="005014BB">
      <w:pPr>
        <w:pStyle w:val="TOC3"/>
        <w:rPr>
          <w:rFonts w:ascii="Calibri" w:hAnsi="Calibri"/>
          <w:iCs w:val="0"/>
          <w:noProof/>
          <w:sz w:val="22"/>
          <w:szCs w:val="22"/>
          <w:lang w:eastAsia="ru-RU"/>
        </w:rPr>
      </w:pPr>
      <w:hyperlink w:anchor="_Toc152320886" w:history="1">
        <w:r w:rsidRPr="005263A7">
          <w:rPr>
            <w:rStyle w:val="Hyperlink"/>
            <w:noProof/>
            <w:lang w:eastAsia="ru-RU"/>
          </w:rPr>
          <w:t>5.12.3</w:t>
        </w:r>
        <w:r>
          <w:rPr>
            <w:rFonts w:ascii="Calibri" w:hAnsi="Calibri"/>
            <w:iCs w:val="0"/>
            <w:noProof/>
            <w:sz w:val="22"/>
            <w:szCs w:val="22"/>
            <w:lang w:eastAsia="ru-RU"/>
          </w:rPr>
          <w:tab/>
        </w:r>
        <w:r w:rsidRPr="005263A7">
          <w:rPr>
            <w:rStyle w:val="Hyperlink"/>
            <w:noProof/>
            <w:lang w:eastAsia="ru-RU"/>
          </w:rPr>
          <w:t>Формирование обращения авторизованным пользователем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_Toc152320886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014BB" w:rsidRPr="00B847D7" w:rsidRDefault="005014BB" w:rsidP="000D322D">
      <w:pPr>
        <w:tabs>
          <w:tab w:val="left" w:pos="851"/>
        </w:tabs>
        <w:spacing w:line="360" w:lineRule="auto"/>
        <w:ind w:firstLine="0"/>
        <w:rPr>
          <w:szCs w:val="28"/>
        </w:rPr>
      </w:pPr>
      <w:r w:rsidRPr="000D322D">
        <w:rPr>
          <w:szCs w:val="28"/>
        </w:rPr>
        <w:fldChar w:fldCharType="end"/>
      </w:r>
    </w:p>
    <w:p w:rsidR="005014BB" w:rsidRDefault="005014BB" w:rsidP="005F2F76">
      <w:pPr>
        <w:spacing w:line="360" w:lineRule="auto"/>
        <w:ind w:firstLine="709"/>
        <w:rPr>
          <w:szCs w:val="28"/>
        </w:rPr>
        <w:sectPr w:rsidR="005014BB" w:rsidSect="009925CF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Pr="00DD27B4" w:rsidRDefault="005014BB" w:rsidP="00AE7784">
      <w:pPr>
        <w:pStyle w:val="Heading1"/>
        <w:numPr>
          <w:ilvl w:val="0"/>
          <w:numId w:val="6"/>
        </w:numPr>
      </w:pPr>
      <w:bookmarkStart w:id="0" w:name="_Toc152320811"/>
      <w:r>
        <w:t>ВВЕДЕНИЕ</w:t>
      </w:r>
      <w:bookmarkEnd w:id="0"/>
    </w:p>
    <w:p w:rsidR="005014BB" w:rsidRPr="00A562AF" w:rsidRDefault="005014BB" w:rsidP="00B111B5">
      <w:pPr>
        <w:pStyle w:val="Heading2"/>
        <w:numPr>
          <w:ilvl w:val="1"/>
          <w:numId w:val="6"/>
        </w:numPr>
      </w:pPr>
      <w:bookmarkStart w:id="1" w:name="_Toc152320812"/>
      <w:r>
        <w:t>Область применения</w:t>
      </w:r>
      <w:bookmarkEnd w:id="1"/>
    </w:p>
    <w:p w:rsidR="005014BB" w:rsidRPr="007A3536" w:rsidRDefault="005014BB" w:rsidP="001000FC">
      <w:r>
        <w:t>Система «Корпоративный портал Фонда» нацелена на расширение возможностей, связанных с обменом</w:t>
      </w:r>
      <w:r w:rsidRPr="002C0581">
        <w:t xml:space="preserve"> электронными документами с информационными системами и ресурсами Фонда, полученными в результате исполнения своих функций от абонентов в виде отчетности, документов, запросов на предоставление информации (сведений, данных)</w:t>
      </w:r>
      <w:r>
        <w:t>.</w:t>
      </w:r>
    </w:p>
    <w:p w:rsidR="005014BB" w:rsidRPr="00A562AF" w:rsidRDefault="005014BB" w:rsidP="00B111B5">
      <w:pPr>
        <w:pStyle w:val="Heading2"/>
        <w:numPr>
          <w:ilvl w:val="1"/>
          <w:numId w:val="6"/>
        </w:numPr>
      </w:pPr>
      <w:bookmarkStart w:id="2" w:name="_Toc152320813"/>
      <w:r>
        <w:t>Краткое описание возможностей</w:t>
      </w:r>
      <w:bookmarkEnd w:id="2"/>
    </w:p>
    <w:p w:rsidR="005014BB" w:rsidRDefault="005014BB" w:rsidP="00BF2194">
      <w:r>
        <w:t>Система «Корпоративный портал Фонда» предоставляет пользователю личного кабинета плательщика следующие комплексы функциональных возможностей:</w:t>
      </w:r>
    </w:p>
    <w:p w:rsidR="005014BB" w:rsidRPr="006C05C0" w:rsidRDefault="005014BB" w:rsidP="006C05C0">
      <w:pPr>
        <w:pStyle w:val="a5"/>
      </w:pPr>
      <w:r w:rsidRPr="006C05C0">
        <w:t>комплекс функций по приему-передаче документов и отчетности;</w:t>
      </w:r>
    </w:p>
    <w:p w:rsidR="005014BB" w:rsidRPr="006C05C0" w:rsidRDefault="005014BB" w:rsidP="006C05C0">
      <w:pPr>
        <w:pStyle w:val="a5"/>
      </w:pPr>
      <w:r w:rsidRPr="006C05C0">
        <w:t>комплекс функций по просмотру списка поданных на портал документов и отчетности;</w:t>
      </w:r>
    </w:p>
    <w:p w:rsidR="005014BB" w:rsidRPr="006C05C0" w:rsidRDefault="005014BB" w:rsidP="006C05C0">
      <w:pPr>
        <w:pStyle w:val="a5"/>
      </w:pPr>
      <w:r w:rsidRPr="006C05C0">
        <w:t>комплекс функций по предоставлению информации по запросу пользователя системы (подсистема «Справочно-информационных функций»);</w:t>
      </w:r>
    </w:p>
    <w:p w:rsidR="005014BB" w:rsidRDefault="005014BB" w:rsidP="006C05C0">
      <w:pPr>
        <w:pStyle w:val="a5"/>
      </w:pPr>
      <w:r w:rsidRPr="006C05C0">
        <w:t>комплекс функций по управлению пользователями (регистрация, авторизация, активация, блокировка, разблокировка), правами доступа и системными операциями (в рамках соответствующих личных кабинетов);</w:t>
      </w:r>
    </w:p>
    <w:p w:rsidR="005014BB" w:rsidRPr="006C05C0" w:rsidRDefault="005014BB" w:rsidP="006C05C0">
      <w:pPr>
        <w:pStyle w:val="a5"/>
      </w:pPr>
      <w:r>
        <w:t>комплекс функций по аудиту информационной безопасности;</w:t>
      </w:r>
    </w:p>
    <w:p w:rsidR="005014BB" w:rsidRPr="006C05C0" w:rsidRDefault="005014BB" w:rsidP="006C05C0">
      <w:pPr>
        <w:pStyle w:val="a5"/>
      </w:pPr>
      <w:r w:rsidRPr="006C05C0">
        <w:t xml:space="preserve">комплекса функций, обеспечивающих </w:t>
      </w:r>
      <w:r>
        <w:t>получение</w:t>
      </w:r>
      <w:r w:rsidRPr="006C05C0">
        <w:t xml:space="preserve"> пользовательских, системных уведомлений и сообщений пользователям системы о происходящих событиях.</w:t>
      </w:r>
    </w:p>
    <w:p w:rsidR="005014BB" w:rsidRDefault="005014BB" w:rsidP="0051490F">
      <w:pPr>
        <w:pStyle w:val="Heading2"/>
        <w:numPr>
          <w:ilvl w:val="1"/>
          <w:numId w:val="6"/>
        </w:numPr>
      </w:pPr>
      <w:bookmarkStart w:id="3" w:name="_Toc152320814"/>
      <w:r>
        <w:t>Уровень подготовки пользователя</w:t>
      </w:r>
      <w:bookmarkEnd w:id="3"/>
    </w:p>
    <w:p w:rsidR="005014BB" w:rsidRPr="0038323A" w:rsidRDefault="005014BB" w:rsidP="009F6423">
      <w:r>
        <w:t>Все пользователи должны иметь опыт работы с ОС Windows ХР/7 и выше и общераспространенным программным обеспечением: офисное ПО, файловые менеджеры, веб-браузер Inte</w:t>
      </w:r>
      <w:r>
        <w:rPr>
          <w:lang w:val="en-US"/>
        </w:rPr>
        <w:t>rnet</w:t>
      </w:r>
      <w:r w:rsidRPr="0038323A">
        <w:t xml:space="preserve"> </w:t>
      </w:r>
      <w:r>
        <w:rPr>
          <w:lang w:val="en-US"/>
        </w:rPr>
        <w:t>Explorer</w:t>
      </w:r>
      <w:r w:rsidRPr="0038323A">
        <w:t xml:space="preserve"> </w:t>
      </w:r>
      <w:r>
        <w:t xml:space="preserve">версии 9.0, 10.0, 11.0, клиент почтовой системы. </w:t>
      </w:r>
      <w:r w:rsidRPr="0038323A">
        <w:t>Т</w:t>
      </w:r>
      <w:r>
        <w:t xml:space="preserve">акже пользователи должны уметь работать с </w:t>
      </w:r>
      <w:r w:rsidRPr="006E630B">
        <w:t>программн</w:t>
      </w:r>
      <w:r>
        <w:t>ым</w:t>
      </w:r>
      <w:r w:rsidRPr="006E630B">
        <w:t xml:space="preserve"> комплекс</w:t>
      </w:r>
      <w:r>
        <w:t>ом</w:t>
      </w:r>
      <w:r w:rsidRPr="006E630B">
        <w:t xml:space="preserve"> </w:t>
      </w:r>
      <w:r>
        <w:t>«</w:t>
      </w:r>
      <w:r w:rsidRPr="006E630B">
        <w:t>Комплект Абонента АВЕСТ</w:t>
      </w:r>
      <w:r>
        <w:t>».</w:t>
      </w:r>
    </w:p>
    <w:p w:rsidR="005014BB" w:rsidRDefault="005014BB" w:rsidP="009F6423">
      <w:pPr>
        <w:rPr>
          <w:lang w:eastAsia="ru-RU"/>
        </w:rPr>
      </w:pPr>
      <w:r>
        <w:t>Абоненты-плательщики после самостоятельного изучения эксплуатационной документации и, при необходимости, консультаций администраторов, должны иметь необходимые знания и быть готовы к работе с определенными для них функциями системы «Корпоративный портал Фонда».</w:t>
      </w:r>
    </w:p>
    <w:p w:rsidR="005014BB" w:rsidRPr="002D7783" w:rsidRDefault="005014BB" w:rsidP="00B111B5">
      <w:pPr>
        <w:pStyle w:val="Heading2"/>
        <w:numPr>
          <w:ilvl w:val="1"/>
          <w:numId w:val="6"/>
        </w:numPr>
      </w:pPr>
      <w:bookmarkStart w:id="4" w:name="_Toc152320815"/>
      <w:r>
        <w:t>Термины и определения</w:t>
      </w:r>
      <w:bookmarkEnd w:id="4"/>
    </w:p>
    <w:p w:rsidR="005014BB" w:rsidRDefault="005014BB" w:rsidP="001000FC">
      <w:pPr>
        <w:rPr>
          <w:szCs w:val="28"/>
        </w:rPr>
      </w:pPr>
      <w:r>
        <w:rPr>
          <w:szCs w:val="28"/>
        </w:rPr>
        <w:t xml:space="preserve">Используемые в настоящем документе термины и сокращения (аббревиатуры) приведены в таблице </w:t>
      </w:r>
      <w:fldSimple w:instr=" REF _Ref526279626 \h  \* MERGEFORMAT ">
        <w:r w:rsidRPr="00EA7A8E">
          <w:rPr>
            <w:vanish/>
            <w:szCs w:val="28"/>
          </w:rPr>
          <w:t xml:space="preserve">Таблица </w:t>
        </w:r>
        <w:r>
          <w:rPr>
            <w:noProof/>
            <w:szCs w:val="28"/>
          </w:rPr>
          <w:t>1</w:t>
        </w:r>
      </w:fldSimple>
      <w:r>
        <w:rPr>
          <w:szCs w:val="28"/>
        </w:rPr>
        <w:t>.</w:t>
      </w:r>
    </w:p>
    <w:p w:rsidR="005014BB" w:rsidRPr="002D7783" w:rsidRDefault="005014BB" w:rsidP="002D7783">
      <w:pPr>
        <w:pStyle w:val="Caption"/>
        <w:keepNext/>
        <w:jc w:val="right"/>
        <w:rPr>
          <w:color w:val="auto"/>
          <w:sz w:val="28"/>
          <w:szCs w:val="28"/>
        </w:rPr>
      </w:pPr>
      <w:bookmarkStart w:id="5" w:name="_Ref526279626"/>
      <w:r w:rsidRPr="002D7783">
        <w:rPr>
          <w:color w:val="auto"/>
          <w:sz w:val="28"/>
          <w:szCs w:val="28"/>
        </w:rPr>
        <w:t xml:space="preserve">Таблица </w:t>
      </w:r>
      <w:r w:rsidRPr="002D7783">
        <w:rPr>
          <w:color w:val="auto"/>
          <w:sz w:val="28"/>
          <w:szCs w:val="28"/>
        </w:rPr>
        <w:fldChar w:fldCharType="begin"/>
      </w:r>
      <w:r w:rsidRPr="002D7783">
        <w:rPr>
          <w:color w:val="auto"/>
          <w:sz w:val="28"/>
          <w:szCs w:val="28"/>
        </w:rPr>
        <w:instrText xml:space="preserve"> SEQ Таблица \* ARABIC </w:instrText>
      </w:r>
      <w:r w:rsidRPr="002D7783">
        <w:rPr>
          <w:color w:val="auto"/>
          <w:sz w:val="28"/>
          <w:szCs w:val="28"/>
        </w:rPr>
        <w:fldChar w:fldCharType="separate"/>
      </w:r>
      <w:r>
        <w:rPr>
          <w:noProof/>
          <w:color w:val="auto"/>
          <w:sz w:val="28"/>
          <w:szCs w:val="28"/>
        </w:rPr>
        <w:t>1</w:t>
      </w:r>
      <w:r w:rsidRPr="002D7783">
        <w:rPr>
          <w:color w:val="auto"/>
          <w:sz w:val="28"/>
          <w:szCs w:val="28"/>
        </w:rPr>
        <w:fldChar w:fldCharType="end"/>
      </w:r>
      <w:bookmarkEnd w:id="5"/>
      <w:r>
        <w:rPr>
          <w:color w:val="auto"/>
          <w:sz w:val="28"/>
          <w:szCs w:val="28"/>
        </w:rPr>
        <w:t>. Термины и определения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552"/>
        <w:gridCol w:w="6804"/>
      </w:tblGrid>
      <w:tr w:rsidR="005014BB" w:rsidRPr="00A20E29" w:rsidTr="00A20E29">
        <w:trPr>
          <w:tblHeader/>
        </w:trPr>
        <w:tc>
          <w:tcPr>
            <w:tcW w:w="2552" w:type="dxa"/>
            <w:shd w:val="clear" w:color="auto" w:fill="D9D9D9"/>
            <w:vAlign w:val="center"/>
          </w:tcPr>
          <w:p w:rsidR="005014BB" w:rsidRPr="00A20E29" w:rsidRDefault="005014BB" w:rsidP="00A20E29">
            <w:pPr>
              <w:spacing w:line="240" w:lineRule="auto"/>
              <w:ind w:firstLine="0"/>
              <w:jc w:val="center"/>
              <w:rPr>
                <w:b/>
                <w:color w:val="000000"/>
                <w:szCs w:val="28"/>
              </w:rPr>
            </w:pPr>
            <w:r w:rsidRPr="00A20E29">
              <w:rPr>
                <w:b/>
                <w:color w:val="000000"/>
                <w:szCs w:val="28"/>
              </w:rPr>
              <w:t>Термин</w:t>
            </w:r>
          </w:p>
        </w:tc>
        <w:tc>
          <w:tcPr>
            <w:tcW w:w="6804" w:type="dxa"/>
            <w:shd w:val="clear" w:color="auto" w:fill="D9D9D9"/>
            <w:vAlign w:val="center"/>
          </w:tcPr>
          <w:p w:rsidR="005014BB" w:rsidRPr="00A20E29" w:rsidRDefault="005014BB" w:rsidP="00A20E29">
            <w:pPr>
              <w:spacing w:line="240" w:lineRule="auto"/>
              <w:ind w:hanging="9"/>
              <w:jc w:val="center"/>
              <w:rPr>
                <w:b/>
                <w:color w:val="000000"/>
                <w:szCs w:val="28"/>
              </w:rPr>
            </w:pPr>
            <w:r w:rsidRPr="00A20E29">
              <w:rPr>
                <w:b/>
                <w:color w:val="000000"/>
                <w:szCs w:val="28"/>
              </w:rPr>
              <w:t>Определение</w:t>
            </w:r>
          </w:p>
        </w:tc>
      </w:tr>
      <w:tr w:rsidR="005014BB" w:rsidRPr="00A20E29" w:rsidTr="00A20E29">
        <w:tc>
          <w:tcPr>
            <w:tcW w:w="2552" w:type="dxa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 xml:space="preserve">Портал Фонда, </w:t>
            </w:r>
            <w:r w:rsidRPr="00A20E29">
              <w:rPr>
                <w:color w:val="000000"/>
                <w:sz w:val="28"/>
                <w:szCs w:val="28"/>
              </w:rPr>
              <w:t>или</w:t>
            </w:r>
            <w:r w:rsidRPr="00A20E29">
              <w:rPr>
                <w:b/>
                <w:color w:val="000000"/>
                <w:sz w:val="28"/>
                <w:szCs w:val="28"/>
              </w:rPr>
              <w:t xml:space="preserve"> портал Фонда, </w:t>
            </w:r>
            <w:r w:rsidRPr="00A20E29">
              <w:rPr>
                <w:color w:val="000000"/>
                <w:sz w:val="28"/>
                <w:szCs w:val="28"/>
              </w:rPr>
              <w:t>или</w:t>
            </w:r>
            <w:r w:rsidRPr="00A20E29">
              <w:rPr>
                <w:b/>
                <w:color w:val="000000"/>
                <w:sz w:val="28"/>
                <w:szCs w:val="28"/>
              </w:rPr>
              <w:t xml:space="preserve"> портал, </w:t>
            </w:r>
            <w:r w:rsidRPr="00A20E29">
              <w:rPr>
                <w:color w:val="000000"/>
                <w:sz w:val="28"/>
                <w:szCs w:val="28"/>
              </w:rPr>
              <w:t>или</w:t>
            </w:r>
            <w:r w:rsidRPr="00A20E29">
              <w:rPr>
                <w:b/>
                <w:color w:val="000000"/>
                <w:sz w:val="28"/>
                <w:szCs w:val="28"/>
              </w:rPr>
              <w:t xml:space="preserve"> Портал, </w:t>
            </w:r>
            <w:r w:rsidRPr="00A20E29">
              <w:rPr>
                <w:color w:val="000000"/>
                <w:sz w:val="28"/>
                <w:szCs w:val="28"/>
              </w:rPr>
              <w:t>или</w:t>
            </w:r>
            <w:r w:rsidRPr="00A20E29">
              <w:rPr>
                <w:b/>
                <w:color w:val="000000"/>
                <w:sz w:val="28"/>
                <w:szCs w:val="28"/>
              </w:rPr>
              <w:t xml:space="preserve"> система</w:t>
            </w:r>
          </w:p>
        </w:tc>
        <w:tc>
          <w:tcPr>
            <w:tcW w:w="6804" w:type="dxa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Информационная система «Корпоративный портал Фонда социальной защиты населения Министерства труда и социальной защиты Республики Беларусь»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АИС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Автоматизированная информационная система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АСУ ППС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Автоматизированная система управления профессиональным пенсионным страхованием многоуровневой автоматизированной системы управления информацией Фонда социальной защиты населения Министерства труда и социальной защиты Республики Беларусь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АСУ ПУ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Автоматизированная система управления индивидуальным (персонифицированным) учетом застрахованных лиц в системе государственного социального страхования Республики Беларусь на основе интернет технологий и корпоративной сети Фонда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АСУ Район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Автоматизированная система управления «Район» многоуровневой автоматизированной системы управления информацией Фонда социальной защиты населения Министерства груда и социальной защиты Республики Беларусь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БД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База данных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ГосСУОК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Государственная система управления открытыми ключами проверки электронной цифровой подписи Республики Беларусь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ДПУ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Документы персонифицированного учета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ЗЛ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Застрахованное лицо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ИЛС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Индивидуальный лицевой счет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НСИ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Нормативно-справочная информация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Отчеты плательщика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A20E29">
            <w:pPr>
              <w:spacing w:line="240" w:lineRule="auto"/>
              <w:ind w:hanging="9"/>
              <w:rPr>
                <w:color w:val="000000"/>
                <w:szCs w:val="28"/>
              </w:rPr>
            </w:pPr>
            <w:r w:rsidRPr="00A20E29">
              <w:rPr>
                <w:color w:val="000000"/>
                <w:szCs w:val="28"/>
              </w:rPr>
              <w:t>Отчеты плательщика по формам «4-Фонд»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ПК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A20E29">
            <w:pPr>
              <w:spacing w:line="240" w:lineRule="auto"/>
              <w:ind w:hanging="9"/>
              <w:rPr>
                <w:color w:val="000000"/>
                <w:szCs w:val="28"/>
              </w:rPr>
            </w:pPr>
            <w:r w:rsidRPr="00A20E29">
              <w:rPr>
                <w:color w:val="000000"/>
                <w:szCs w:val="28"/>
              </w:rPr>
              <w:t>Персональный компьютер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ПЗ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Пояснительная записка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Плательщик взносов или плательщик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Плательщик обязательных страховых взносов на государственное социальное страхование и (или) взносов на профессиональное пенсионное страхование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ППС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Профессиональное пенсионное страхование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ПУ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E110D8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Персонифицированный учет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РУЦ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505AF9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Республиканский удостоверяющий центр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СКЗИ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Средства криптографической защиты информации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СОК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Сертификат открытого ключа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СОС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Список отозванных сертификатов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Средства ЗИ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Средства защиты информации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УНПФ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Уникальный номер плательщика Фонда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bCs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ЭД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Электронный документ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ЭДПУ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Электронные документы персонифицированного учета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ЭЦП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Электронная цифровая подпись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  <w:lang w:val="en-US"/>
              </w:rPr>
              <w:t>URL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Стандартизированная форма записи адресов в интернете. URL (Uniform Resource Locator) – «единообразный указатель ресурсов». Каждый URL является уникальным и указывает местонахождение страницы (сервиса) в сети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WEB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Интернет-пространство (</w:t>
            </w:r>
            <w:r w:rsidRPr="00A20E29">
              <w:rPr>
                <w:color w:val="000000"/>
                <w:sz w:val="28"/>
                <w:szCs w:val="28"/>
                <w:lang w:val="en-US"/>
              </w:rPr>
              <w:t>W</w:t>
            </w:r>
            <w:r w:rsidRPr="00A20E29">
              <w:rPr>
                <w:color w:val="000000"/>
                <w:sz w:val="28"/>
                <w:szCs w:val="28"/>
              </w:rPr>
              <w:t>eb — паутина)</w:t>
            </w:r>
          </w:p>
        </w:tc>
      </w:tr>
      <w:tr w:rsidR="005014BB" w:rsidRPr="00EA7A8E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XML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  <w:lang w:val="en-US"/>
              </w:rPr>
            </w:pPr>
            <w:r w:rsidRPr="00A20E29">
              <w:rPr>
                <w:color w:val="000000"/>
                <w:sz w:val="28"/>
                <w:szCs w:val="28"/>
              </w:rPr>
              <w:t>Расширяемый</w:t>
            </w:r>
            <w:r w:rsidRPr="00A20E2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20E29">
              <w:rPr>
                <w:color w:val="000000"/>
                <w:sz w:val="28"/>
                <w:szCs w:val="28"/>
              </w:rPr>
              <w:t>язык</w:t>
            </w:r>
            <w:r w:rsidRPr="00A20E2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20E29">
              <w:rPr>
                <w:color w:val="000000"/>
                <w:sz w:val="28"/>
                <w:szCs w:val="28"/>
              </w:rPr>
              <w:t>разметки</w:t>
            </w:r>
            <w:r w:rsidRPr="00A20E29">
              <w:rPr>
                <w:color w:val="000000"/>
                <w:sz w:val="28"/>
                <w:szCs w:val="28"/>
                <w:lang w:val="en-US"/>
              </w:rPr>
              <w:t xml:space="preserve"> (eXtensible Markup Language)</w:t>
            </w:r>
          </w:p>
        </w:tc>
      </w:tr>
      <w:tr w:rsidR="005014BB" w:rsidRPr="00A20E29" w:rsidTr="00A20E29">
        <w:tc>
          <w:tcPr>
            <w:tcW w:w="2552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bCs/>
                <w:color w:val="000000"/>
                <w:sz w:val="28"/>
                <w:szCs w:val="28"/>
              </w:rPr>
              <w:t>ZIP/RAR</w:t>
            </w:r>
          </w:p>
        </w:tc>
        <w:tc>
          <w:tcPr>
            <w:tcW w:w="6804" w:type="dxa"/>
            <w:vAlign w:val="center"/>
          </w:tcPr>
          <w:p w:rsidR="005014BB" w:rsidRPr="00A20E29" w:rsidRDefault="005014BB" w:rsidP="00197A3E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Популярные форматы архивации файлов и папок и сжатия данных без потерь</w:t>
            </w:r>
          </w:p>
        </w:tc>
      </w:tr>
    </w:tbl>
    <w:p w:rsidR="005014BB" w:rsidRDefault="005014BB" w:rsidP="005F2F76">
      <w:pPr>
        <w:spacing w:line="360" w:lineRule="auto"/>
        <w:ind w:firstLine="709"/>
        <w:rPr>
          <w:szCs w:val="28"/>
        </w:rPr>
      </w:pPr>
    </w:p>
    <w:p w:rsidR="005014BB" w:rsidRDefault="005014BB" w:rsidP="005F2F76">
      <w:pPr>
        <w:spacing w:line="360" w:lineRule="auto"/>
        <w:ind w:firstLine="709"/>
        <w:rPr>
          <w:szCs w:val="28"/>
        </w:rPr>
      </w:pPr>
    </w:p>
    <w:p w:rsidR="005014BB" w:rsidRDefault="005014BB" w:rsidP="005F2F76">
      <w:pPr>
        <w:spacing w:line="360" w:lineRule="auto"/>
        <w:ind w:firstLine="709"/>
        <w:rPr>
          <w:szCs w:val="28"/>
        </w:rPr>
        <w:sectPr w:rsidR="005014BB" w:rsidSect="009925CF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Pr="00DD27B4" w:rsidRDefault="005014BB" w:rsidP="005D0055">
      <w:pPr>
        <w:pStyle w:val="Heading1"/>
        <w:numPr>
          <w:ilvl w:val="0"/>
          <w:numId w:val="6"/>
        </w:numPr>
      </w:pPr>
      <w:bookmarkStart w:id="6" w:name="_Toc525911137"/>
      <w:bookmarkStart w:id="7" w:name="_Toc152320816"/>
      <w:r>
        <w:t xml:space="preserve">НАЗНАЧЕНИЕ И УСЛОВИЯ </w:t>
      </w:r>
      <w:bookmarkEnd w:id="6"/>
      <w:r>
        <w:t>ПРИМЕНЕНИЯ</w:t>
      </w:r>
      <w:bookmarkEnd w:id="7"/>
    </w:p>
    <w:p w:rsidR="005014BB" w:rsidRPr="00EB62CE" w:rsidRDefault="005014BB" w:rsidP="005D0055">
      <w:pPr>
        <w:pStyle w:val="Heading2"/>
        <w:numPr>
          <w:ilvl w:val="1"/>
          <w:numId w:val="6"/>
        </w:numPr>
      </w:pPr>
      <w:bookmarkStart w:id="8" w:name="_Toc525911138"/>
      <w:bookmarkStart w:id="9" w:name="_Toc152320817"/>
      <w:r>
        <w:t>Виды деятельности, функции, для автоматизации которых предназначено данное средство автоматизации</w:t>
      </w:r>
      <w:bookmarkEnd w:id="8"/>
      <w:bookmarkEnd w:id="9"/>
    </w:p>
    <w:p w:rsidR="005014BB" w:rsidRDefault="005014BB" w:rsidP="006C05C0">
      <w:r>
        <w:t>Программное обеспечение системы «Корпоративный портал Фонда» предназначено для автоматизации процессов подачи документов и отчетности плательщиками взносов в Фонд социальной защиты населения Министерства труда и социальной защиты Республики Беларусь.</w:t>
      </w:r>
    </w:p>
    <w:p w:rsidR="005014BB" w:rsidRPr="005D0055" w:rsidRDefault="005014BB" w:rsidP="006C05C0">
      <w:r>
        <w:t>Индивидуальные сведения по форме ПУ-3 подаются всеми плательщиками, а индивидуальные сведения на профессиональное страхование по форме ПУ-6 только при наличии у плательщика (страхователя) рабочих мест с особыми условиями труда.</w:t>
      </w:r>
    </w:p>
    <w:p w:rsidR="005014BB" w:rsidRPr="00EB62CE" w:rsidRDefault="005014BB" w:rsidP="005D0055">
      <w:pPr>
        <w:pStyle w:val="Heading2"/>
        <w:numPr>
          <w:ilvl w:val="1"/>
          <w:numId w:val="6"/>
        </w:numPr>
      </w:pPr>
      <w:bookmarkStart w:id="10" w:name="_Toc525911139"/>
      <w:bookmarkStart w:id="11" w:name="_Toc152320818"/>
      <w:r>
        <w:t>Условия применения средства автоматизации</w:t>
      </w:r>
      <w:bookmarkEnd w:id="10"/>
      <w:bookmarkEnd w:id="11"/>
    </w:p>
    <w:p w:rsidR="005014BB" w:rsidRDefault="005014BB" w:rsidP="005D0055">
      <w:r>
        <w:t>Для оптимальной работы приложений системы рабочие станции пользователей (компьютеры) должны удовлетворять следующим характеристикам (</w:t>
      </w:r>
      <w:r>
        <w:fldChar w:fldCharType="begin"/>
      </w:r>
      <w:r>
        <w:instrText xml:space="preserve"> REF _Ref516504689 \h </w:instrText>
      </w:r>
      <w:r>
        <w:fldChar w:fldCharType="separate"/>
      </w:r>
      <w:r>
        <w:t xml:space="preserve">Таблица </w:t>
      </w:r>
      <w:r>
        <w:rPr>
          <w:noProof/>
        </w:rPr>
        <w:t>2</w:t>
      </w:r>
      <w:r>
        <w:fldChar w:fldCharType="end"/>
      </w:r>
      <w:r>
        <w:t>).</w:t>
      </w:r>
    </w:p>
    <w:p w:rsidR="005014BB" w:rsidRPr="00356CF4" w:rsidRDefault="005014BB" w:rsidP="005D0055">
      <w:pPr>
        <w:pStyle w:val="-4"/>
      </w:pPr>
      <w:bookmarkStart w:id="12" w:name="_Ref516504689"/>
      <w:bookmarkStart w:id="13" w:name="_Ref526421756"/>
      <w:r>
        <w:t xml:space="preserve">Таблица </w:t>
      </w:r>
      <w:fldSimple w:instr=" SEQ Таблица \* ARABIC ">
        <w:r>
          <w:rPr>
            <w:noProof/>
          </w:rPr>
          <w:t>2</w:t>
        </w:r>
      </w:fldSimple>
      <w:bookmarkEnd w:id="12"/>
      <w:r w:rsidRPr="00356CF4">
        <w:t xml:space="preserve">. Характеристики </w:t>
      </w:r>
      <w:r>
        <w:t>клиентского компьютера</w:t>
      </w:r>
      <w:bookmarkEnd w:id="13"/>
    </w:p>
    <w:tbl>
      <w:tblPr>
        <w:tblW w:w="5000" w:type="pct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28" w:type="dxa"/>
          <w:right w:w="28" w:type="dxa"/>
        </w:tblCellMar>
        <w:tblLook w:val="00A0"/>
      </w:tblPr>
      <w:tblGrid>
        <w:gridCol w:w="2279"/>
        <w:gridCol w:w="7131"/>
      </w:tblGrid>
      <w:tr w:rsidR="005014BB" w:rsidRPr="00EA7A8E" w:rsidTr="00A20E29">
        <w:tc>
          <w:tcPr>
            <w:tcW w:w="1211" w:type="pct"/>
          </w:tcPr>
          <w:p w:rsidR="005014BB" w:rsidRPr="00A20E29" w:rsidRDefault="005014BB" w:rsidP="00A20E29">
            <w:pPr>
              <w:widowControl w:val="0"/>
              <w:autoSpaceDN w:val="0"/>
              <w:spacing w:line="240" w:lineRule="auto"/>
              <w:ind w:firstLine="0"/>
              <w:rPr>
                <w:b/>
              </w:rPr>
            </w:pPr>
            <w:r w:rsidRPr="00A20E29">
              <w:rPr>
                <w:b/>
              </w:rPr>
              <w:t>Операционная система</w:t>
            </w:r>
          </w:p>
        </w:tc>
        <w:tc>
          <w:tcPr>
            <w:tcW w:w="3789" w:type="pct"/>
          </w:tcPr>
          <w:p w:rsidR="005014BB" w:rsidRPr="00A20E29" w:rsidRDefault="005014BB" w:rsidP="00A20E29">
            <w:pPr>
              <w:pStyle w:val="23"/>
              <w:ind w:left="505"/>
              <w:rPr>
                <w:lang w:val="en-US"/>
              </w:rPr>
            </w:pPr>
            <w:r w:rsidRPr="00A20E29">
              <w:rPr>
                <w:lang w:val="en-US"/>
              </w:rPr>
              <w:t>Microsoft Windows 7 Professional/Enterprise/Ultimate;</w:t>
            </w:r>
          </w:p>
          <w:p w:rsidR="005014BB" w:rsidRPr="00A20E29" w:rsidRDefault="005014BB" w:rsidP="00A20E29">
            <w:pPr>
              <w:pStyle w:val="23"/>
              <w:ind w:left="505"/>
              <w:rPr>
                <w:lang w:val="en-US"/>
              </w:rPr>
            </w:pPr>
            <w:r w:rsidRPr="00A20E29">
              <w:rPr>
                <w:lang w:val="en-US"/>
              </w:rPr>
              <w:t>Microsoft Windows 8/8.1/10 Pro/Enterprise;</w:t>
            </w:r>
          </w:p>
          <w:p w:rsidR="005014BB" w:rsidRPr="00A20E29" w:rsidRDefault="005014BB" w:rsidP="00A20E29">
            <w:pPr>
              <w:pStyle w:val="23"/>
              <w:ind w:left="505"/>
              <w:rPr>
                <w:lang w:val="en-US"/>
              </w:rPr>
            </w:pPr>
            <w:r w:rsidRPr="00A20E29">
              <w:rPr>
                <w:lang w:val="en-US"/>
              </w:rPr>
              <w:t>Microsoft Windows Server 2008R2/2012R2.</w:t>
            </w:r>
          </w:p>
        </w:tc>
      </w:tr>
      <w:tr w:rsidR="005014BB" w:rsidRPr="00A20E29" w:rsidTr="00A20E29">
        <w:tc>
          <w:tcPr>
            <w:tcW w:w="1211" w:type="pct"/>
          </w:tcPr>
          <w:p w:rsidR="005014BB" w:rsidRPr="00A20E29" w:rsidRDefault="005014BB" w:rsidP="00A20E29">
            <w:pPr>
              <w:widowControl w:val="0"/>
              <w:autoSpaceDN w:val="0"/>
              <w:spacing w:line="240" w:lineRule="auto"/>
              <w:ind w:firstLine="0"/>
              <w:rPr>
                <w:b/>
              </w:rPr>
            </w:pPr>
            <w:r w:rsidRPr="00A20E29">
              <w:rPr>
                <w:b/>
              </w:rPr>
              <w:t>Программное обеспечение</w:t>
            </w:r>
          </w:p>
        </w:tc>
        <w:tc>
          <w:tcPr>
            <w:tcW w:w="3789" w:type="pct"/>
          </w:tcPr>
          <w:p w:rsidR="005014BB" w:rsidRPr="00A20E29" w:rsidRDefault="005014BB" w:rsidP="00A20E29">
            <w:pPr>
              <w:pStyle w:val="23"/>
              <w:ind w:left="505"/>
              <w:rPr>
                <w:lang w:val="en-US"/>
              </w:rPr>
            </w:pPr>
            <w:r w:rsidRPr="00A20E29">
              <w:t>Браузер</w:t>
            </w:r>
            <w:r w:rsidRPr="00A20E29">
              <w:rPr>
                <w:lang w:val="en-US"/>
              </w:rPr>
              <w:t xml:space="preserve"> Internet Explorer </w:t>
            </w:r>
            <w:r w:rsidRPr="00A20E29">
              <w:t>версии</w:t>
            </w:r>
            <w:r w:rsidRPr="00A20E29">
              <w:rPr>
                <w:lang w:val="en-US"/>
              </w:rPr>
              <w:t xml:space="preserve"> 9, 10 </w:t>
            </w:r>
            <w:r w:rsidRPr="00A20E29">
              <w:t>или</w:t>
            </w:r>
            <w:r w:rsidRPr="00A20E29">
              <w:rPr>
                <w:lang w:val="en-US"/>
              </w:rPr>
              <w:t xml:space="preserve"> 11;</w:t>
            </w:r>
          </w:p>
          <w:p w:rsidR="005014BB" w:rsidRPr="00A20E29" w:rsidRDefault="005014BB" w:rsidP="00A20E29">
            <w:pPr>
              <w:pStyle w:val="23"/>
              <w:ind w:left="505"/>
            </w:pPr>
            <w:r w:rsidRPr="00A20E29">
              <w:t xml:space="preserve">Комплект абонента </w:t>
            </w:r>
            <w:r w:rsidRPr="00A20E29">
              <w:rPr>
                <w:lang w:val="en-US"/>
              </w:rPr>
              <w:t>Avest</w:t>
            </w:r>
            <w:r w:rsidRPr="00A20E29">
              <w:t xml:space="preserve"> для работы с сертификатами ГосСУОК;</w:t>
            </w:r>
          </w:p>
          <w:p w:rsidR="005014BB" w:rsidRPr="00A20E29" w:rsidRDefault="005014BB" w:rsidP="00A20E29">
            <w:pPr>
              <w:pStyle w:val="23"/>
              <w:ind w:left="505"/>
            </w:pPr>
            <w:r w:rsidRPr="00A20E29">
              <w:t xml:space="preserve">Программный модуль </w:t>
            </w:r>
            <w:r w:rsidRPr="00A20E29">
              <w:rPr>
                <w:lang w:val="en-US"/>
              </w:rPr>
              <w:t>Avest</w:t>
            </w:r>
            <w:r w:rsidRPr="00A20E29">
              <w:t xml:space="preserve"> AvCMXWebP.</w:t>
            </w:r>
          </w:p>
        </w:tc>
      </w:tr>
      <w:tr w:rsidR="005014BB" w:rsidRPr="00A20E29" w:rsidTr="00A20E29">
        <w:tc>
          <w:tcPr>
            <w:tcW w:w="1211" w:type="pct"/>
          </w:tcPr>
          <w:p w:rsidR="005014BB" w:rsidRPr="00A20E29" w:rsidRDefault="005014BB" w:rsidP="00A20E29">
            <w:pPr>
              <w:widowControl w:val="0"/>
              <w:autoSpaceDN w:val="0"/>
              <w:spacing w:line="240" w:lineRule="auto"/>
              <w:ind w:firstLine="0"/>
              <w:rPr>
                <w:b/>
              </w:rPr>
            </w:pPr>
            <w:r w:rsidRPr="00A20E29">
              <w:rPr>
                <w:b/>
              </w:rPr>
              <w:t>Иные требования</w:t>
            </w:r>
          </w:p>
        </w:tc>
        <w:tc>
          <w:tcPr>
            <w:tcW w:w="3789" w:type="pct"/>
          </w:tcPr>
          <w:p w:rsidR="005014BB" w:rsidRPr="00A20E29" w:rsidRDefault="005014BB" w:rsidP="00A20E29">
            <w:pPr>
              <w:pStyle w:val="23"/>
              <w:ind w:left="505"/>
            </w:pPr>
            <w:r w:rsidRPr="00A20E29">
              <w:t xml:space="preserve">Приложения для работы с файлами документов (например, </w:t>
            </w:r>
            <w:r w:rsidRPr="00A20E29">
              <w:rPr>
                <w:lang w:val="en-US"/>
              </w:rPr>
              <w:t>MS</w:t>
            </w:r>
            <w:r w:rsidRPr="00A20E29">
              <w:t xml:space="preserve"> </w:t>
            </w:r>
            <w:r w:rsidRPr="00A20E29">
              <w:rPr>
                <w:lang w:val="en-US"/>
              </w:rPr>
              <w:t>Office</w:t>
            </w:r>
            <w:r w:rsidRPr="00A20E29">
              <w:t xml:space="preserve"> и др.);</w:t>
            </w:r>
          </w:p>
          <w:p w:rsidR="005014BB" w:rsidRPr="00A20E29" w:rsidRDefault="005014BB" w:rsidP="00A20E29">
            <w:pPr>
              <w:pStyle w:val="23"/>
              <w:ind w:left="505"/>
            </w:pPr>
            <w:r w:rsidRPr="00A20E29">
              <w:t>Минимальное разрешение экрана – 1024х768, рекомендуемое – 1280х960 и выше.</w:t>
            </w:r>
          </w:p>
        </w:tc>
      </w:tr>
    </w:tbl>
    <w:p w:rsidR="005014BB" w:rsidRPr="002C4132" w:rsidRDefault="005014BB" w:rsidP="00197A3E">
      <w:r w:rsidRPr="002C4132">
        <w:t xml:space="preserve">Требования к версиям интернет-браузеров напрямую связаны с требованиями, предъявляемыми разработчиком СКЗИ. </w:t>
      </w:r>
      <w:r>
        <w:t>Таким образом, в</w:t>
      </w:r>
      <w:r w:rsidRPr="002C4132">
        <w:t xml:space="preserve">озможны ограничения на использование браузеров в соответствии с </w:t>
      </w:r>
      <w:r>
        <w:t>возможностями СКЗИ.</w:t>
      </w:r>
    </w:p>
    <w:p w:rsidR="005014BB" w:rsidRDefault="005014BB" w:rsidP="00197A3E">
      <w:pPr>
        <w:pStyle w:val="aff"/>
        <w:widowControl w:val="0"/>
      </w:pPr>
      <w:r>
        <w:t>Для корректной работы пользователей с системой на клиентских компьютерах должны быть выполнены следующие условия:</w:t>
      </w:r>
    </w:p>
    <w:p w:rsidR="005014BB" w:rsidRPr="00EB223E" w:rsidRDefault="005014BB" w:rsidP="00197A3E">
      <w:pPr>
        <w:pStyle w:val="a8"/>
        <w:tabs>
          <w:tab w:val="left" w:pos="1134"/>
        </w:tabs>
      </w:pPr>
      <w:r>
        <w:t xml:space="preserve">установлен </w:t>
      </w:r>
      <w:r w:rsidRPr="00EB223E">
        <w:t>комплект абонента</w:t>
      </w:r>
      <w:r w:rsidRPr="0065541C">
        <w:t xml:space="preserve"> </w:t>
      </w:r>
      <w:r>
        <w:rPr>
          <w:lang w:val="en-US"/>
        </w:rPr>
        <w:t>Avest</w:t>
      </w:r>
      <w:r w:rsidRPr="00EB223E">
        <w:t xml:space="preserve"> с официального сайта РУЦ ГосСУОК (или с компакт-диска при получении ключа в РУЦ ГосСУОК)</w:t>
      </w:r>
      <w:r>
        <w:t>;</w:t>
      </w:r>
    </w:p>
    <w:p w:rsidR="005014BB" w:rsidRPr="00EB223E" w:rsidRDefault="005014BB" w:rsidP="00197A3E">
      <w:pPr>
        <w:pStyle w:val="a8"/>
        <w:tabs>
          <w:tab w:val="left" w:pos="1134"/>
        </w:tabs>
      </w:pPr>
      <w:r>
        <w:t xml:space="preserve">установлен </w:t>
      </w:r>
      <w:r w:rsidRPr="00EB223E">
        <w:t xml:space="preserve">модуль </w:t>
      </w:r>
      <w:r>
        <w:rPr>
          <w:lang w:val="en-US"/>
        </w:rPr>
        <w:t>Avest</w:t>
      </w:r>
      <w:r w:rsidRPr="00EB223E">
        <w:t xml:space="preserve"> </w:t>
      </w:r>
      <w:r w:rsidRPr="00EB223E">
        <w:rPr>
          <w:lang w:val="en-US"/>
        </w:rPr>
        <w:t>AvCMXWebP</w:t>
      </w:r>
      <w:r>
        <w:t>;</w:t>
      </w:r>
    </w:p>
    <w:p w:rsidR="005014BB" w:rsidRDefault="005014BB" w:rsidP="00197A3E">
      <w:pPr>
        <w:pStyle w:val="a8"/>
        <w:tabs>
          <w:tab w:val="left" w:pos="1134"/>
        </w:tabs>
      </w:pPr>
      <w:r>
        <w:t>в интернет-</w:t>
      </w:r>
      <w:r w:rsidRPr="00EB223E">
        <w:t xml:space="preserve">браузере </w:t>
      </w:r>
      <w:r>
        <w:rPr>
          <w:lang w:val="en-US"/>
        </w:rPr>
        <w:t>URL</w:t>
      </w:r>
      <w:r w:rsidRPr="0065541C">
        <w:t>-</w:t>
      </w:r>
      <w:r>
        <w:t>адрес системы</w:t>
      </w:r>
      <w:r w:rsidRPr="00EB223E">
        <w:t xml:space="preserve"> </w:t>
      </w:r>
      <w:r>
        <w:t xml:space="preserve">должен быть добавлен </w:t>
      </w:r>
      <w:r w:rsidRPr="00EB223E">
        <w:t>в надежные узлы</w:t>
      </w:r>
      <w:r>
        <w:t>.</w:t>
      </w:r>
    </w:p>
    <w:p w:rsidR="005014BB" w:rsidRDefault="005014BB" w:rsidP="00197A3E">
      <w:pPr>
        <w:spacing w:line="360" w:lineRule="auto"/>
        <w:ind w:firstLine="709"/>
        <w:rPr>
          <w:szCs w:val="28"/>
        </w:rPr>
      </w:pPr>
      <w:r>
        <w:t>Скорость Интернет-соединения со стороны пользователя должна быть не менее 512 Кб/с.</w:t>
      </w:r>
    </w:p>
    <w:p w:rsidR="005014BB" w:rsidRDefault="005014BB" w:rsidP="005F2F76">
      <w:pPr>
        <w:spacing w:line="360" w:lineRule="auto"/>
        <w:ind w:firstLine="709"/>
        <w:rPr>
          <w:szCs w:val="28"/>
        </w:rPr>
      </w:pPr>
    </w:p>
    <w:p w:rsidR="005014BB" w:rsidRDefault="005014BB" w:rsidP="005F2F76">
      <w:pPr>
        <w:spacing w:line="360" w:lineRule="auto"/>
        <w:ind w:firstLine="709"/>
        <w:rPr>
          <w:szCs w:val="28"/>
        </w:rPr>
      </w:pPr>
    </w:p>
    <w:p w:rsidR="005014BB" w:rsidRDefault="005014BB" w:rsidP="005F2F76">
      <w:pPr>
        <w:spacing w:line="360" w:lineRule="auto"/>
        <w:ind w:firstLine="709"/>
        <w:rPr>
          <w:szCs w:val="28"/>
        </w:rPr>
        <w:sectPr w:rsidR="005014BB" w:rsidSect="009925CF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Pr="00DD27B4" w:rsidRDefault="005014BB" w:rsidP="00AE7784">
      <w:pPr>
        <w:pStyle w:val="Heading1"/>
        <w:numPr>
          <w:ilvl w:val="0"/>
          <w:numId w:val="6"/>
        </w:numPr>
      </w:pPr>
      <w:bookmarkStart w:id="14" w:name="_Toc152320819"/>
      <w:r>
        <w:t>ПОДГОТОВКА К РАБОТЕ</w:t>
      </w:r>
      <w:bookmarkEnd w:id="14"/>
    </w:p>
    <w:p w:rsidR="005014BB" w:rsidRPr="00B03AC3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5" w:name="_Toc152320820"/>
      <w:r>
        <w:rPr>
          <w:lang w:eastAsia="ru-RU"/>
        </w:rPr>
        <w:t xml:space="preserve">Настройка браузера </w:t>
      </w:r>
      <w:r>
        <w:rPr>
          <w:lang w:val="en-US" w:eastAsia="ru-RU"/>
        </w:rPr>
        <w:t>Internet Explorer</w:t>
      </w:r>
      <w:bookmarkEnd w:id="15"/>
    </w:p>
    <w:p w:rsidR="005014BB" w:rsidRDefault="005014BB" w:rsidP="00AE7784">
      <w:r>
        <w:t>Для работы на Портале необходимо настроить интернет-браузер согласно документу «</w:t>
      </w:r>
      <w:r w:rsidRPr="00992135">
        <w:t>Руководство по настройке браузера и авторизаци</w:t>
      </w:r>
      <w:r>
        <w:t xml:space="preserve">и», а также при добавлении надежного сайта указать </w:t>
      </w:r>
      <w:r w:rsidRPr="002827A4">
        <w:t xml:space="preserve">адрес, по которому </w:t>
      </w:r>
      <w:r>
        <w:t>выполняется</w:t>
      </w:r>
      <w:r w:rsidRPr="002827A4">
        <w:t xml:space="preserve"> вход в личный кабинет</w:t>
      </w:r>
      <w:r>
        <w:t>, добавив звездочку и точку – *.</w:t>
      </w:r>
      <w:r w:rsidRPr="003409A2">
        <w:t>portal2.ssf.gov.by</w:t>
      </w:r>
      <w:r w:rsidRPr="002827A4">
        <w:t>.</w:t>
      </w:r>
    </w:p>
    <w:p w:rsidR="005014BB" w:rsidRPr="004D1B8D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6" w:name="_Toc152320821"/>
      <w:r w:rsidRPr="004D1B8D">
        <w:rPr>
          <w:lang w:eastAsia="ru-RU"/>
        </w:rPr>
        <w:t>Регистрация нового пользователя</w:t>
      </w:r>
      <w:bookmarkEnd w:id="16"/>
      <w:r w:rsidRPr="004D1B8D">
        <w:rPr>
          <w:lang w:eastAsia="ru-RU"/>
        </w:rPr>
        <w:t xml:space="preserve"> </w:t>
      </w:r>
    </w:p>
    <w:p w:rsidR="005014BB" w:rsidRDefault="005014BB" w:rsidP="00836C09">
      <w:r w:rsidRPr="004D1B8D">
        <w:t xml:space="preserve">Регистрация в системе </w:t>
      </w:r>
      <w:r>
        <w:t>выполняется</w:t>
      </w:r>
      <w:r w:rsidRPr="004D1B8D">
        <w:t xml:space="preserve"> автоматически</w:t>
      </w:r>
      <w:r>
        <w:t xml:space="preserve"> при первом входе в систему.</w:t>
      </w:r>
    </w:p>
    <w:p w:rsidR="005014BB" w:rsidRDefault="005014BB" w:rsidP="00836C09">
      <w:r>
        <w:t>При регистрации</w:t>
      </w:r>
      <w:r w:rsidRPr="006E630B">
        <w:t xml:space="preserve"> в личном кабинете </w:t>
      </w:r>
      <w:r>
        <w:t>«Плательщика» п</w:t>
      </w:r>
      <w:r w:rsidRPr="006E630B">
        <w:t>ользователь</w:t>
      </w:r>
      <w:r>
        <w:t xml:space="preserve"> </w:t>
      </w:r>
      <w:r w:rsidRPr="006E630B">
        <w:t>получает роль администратора</w:t>
      </w:r>
      <w:r>
        <w:t xml:space="preserve"> в рамках УНПФ организации</w:t>
      </w:r>
      <w:r w:rsidRPr="006E630B">
        <w:t>. Администратор</w:t>
      </w:r>
      <w:r>
        <w:t>у плательщика</w:t>
      </w:r>
      <w:r w:rsidRPr="006E630B">
        <w:t xml:space="preserve"> </w:t>
      </w:r>
      <w:r>
        <w:t>предоставлен</w:t>
      </w:r>
      <w:r w:rsidRPr="006E630B">
        <w:t xml:space="preserve"> доступ ко всем возможностям личного кабинета, в том числе и к управлению учетными записями других пользователей </w:t>
      </w:r>
      <w:r>
        <w:t>плательщика.</w:t>
      </w:r>
    </w:p>
    <w:p w:rsidR="005014BB" w:rsidRPr="006E630B" w:rsidRDefault="005014BB" w:rsidP="00836C09">
      <w:r w:rsidRPr="00961806">
        <w:rPr>
          <w:b/>
          <w:color w:val="FF0000"/>
          <w:lang w:eastAsia="ru-RU"/>
        </w:rPr>
        <w:t>Внимание!</w:t>
      </w:r>
      <w:r>
        <w:t xml:space="preserve"> И</w:t>
      </w:r>
      <w:r w:rsidRPr="005E60D1">
        <w:t>зменение прав и полномочий учетной</w:t>
      </w:r>
      <w:r>
        <w:t xml:space="preserve"> записи пользователя</w:t>
      </w:r>
      <w:r w:rsidRPr="005E60D1">
        <w:t>, а также делегирование прав другим сотрудникам в рамках организации плательщика должно регулироваться локальными НПА организации плательщика!</w:t>
      </w:r>
    </w:p>
    <w:p w:rsidR="005014BB" w:rsidRDefault="005014BB" w:rsidP="00AE7784">
      <w:r w:rsidRPr="00961806">
        <w:rPr>
          <w:b/>
          <w:color w:val="FF0000"/>
          <w:lang w:eastAsia="ru-RU"/>
        </w:rPr>
        <w:t>Внимание!</w:t>
      </w:r>
      <w:r>
        <w:rPr>
          <w:lang w:eastAsia="ru-RU"/>
        </w:rPr>
        <w:t xml:space="preserve"> </w:t>
      </w:r>
      <w:r w:rsidRPr="006E630B">
        <w:t xml:space="preserve">Если у вас возникла ситуация, при которой единственный администратор не может </w:t>
      </w:r>
      <w:r>
        <w:t>авторизоваться</w:t>
      </w:r>
      <w:r w:rsidRPr="006E630B">
        <w:t xml:space="preserve"> </w:t>
      </w:r>
      <w:r>
        <w:t>под своей учетной записью</w:t>
      </w:r>
      <w:r w:rsidRPr="006E630B">
        <w:t xml:space="preserve"> по какой-либо причине (сотрудник больше не работает или не может выйти на работу), обратитесь с этой проблемой к </w:t>
      </w:r>
      <w:r>
        <w:t>Администратору системы (Фонд социальной защиты населения)</w:t>
      </w:r>
      <w:r w:rsidRPr="006E630B">
        <w:t xml:space="preserve">. </w:t>
      </w:r>
      <w:r>
        <w:t>Администратору системы предоставлена возможность назначить роль с привилегией управления пользователями (в т.ч. роль «Администратор плательщика») любому зарегистрированному активному пользователю организации в рамках УНПФ.</w:t>
      </w:r>
    </w:p>
    <w:p w:rsidR="005014BB" w:rsidRDefault="005014BB" w:rsidP="00AE7784">
      <w:pPr>
        <w:rPr>
          <w:lang w:eastAsia="ru-RU"/>
        </w:rPr>
      </w:pPr>
      <w:r w:rsidRPr="006E630B">
        <w:t>В случае если сертификат отозван, сертификат просрочен, утерян или физически уничтожен</w:t>
      </w:r>
      <w:r>
        <w:t>,</w:t>
      </w:r>
      <w:r w:rsidRPr="006E630B">
        <w:t xml:space="preserve"> то </w:t>
      </w:r>
      <w:r>
        <w:t>необходимо перевыпустить сертификат и выполнить вход в систему с новым сертификатом</w:t>
      </w:r>
      <w:r w:rsidRPr="006E630B">
        <w:t>.</w:t>
      </w:r>
    </w:p>
    <w:p w:rsidR="005014BB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7" w:name="_Ref526367154"/>
      <w:bookmarkStart w:id="18" w:name="_Toc152320822"/>
      <w:r>
        <w:rPr>
          <w:lang w:eastAsia="ru-RU"/>
        </w:rPr>
        <w:t>Замена сертификата</w:t>
      </w:r>
      <w:bookmarkEnd w:id="17"/>
      <w:bookmarkEnd w:id="18"/>
    </w:p>
    <w:p w:rsidR="005014BB" w:rsidRDefault="005014BB" w:rsidP="00993557">
      <w:pPr>
        <w:rPr>
          <w:lang w:eastAsia="ru-RU"/>
        </w:rPr>
      </w:pPr>
      <w:r>
        <w:rPr>
          <w:lang w:eastAsia="ru-RU"/>
        </w:rPr>
        <w:t>Замена сертификата выполняется автоматически при входе в систему с новым сертификатом.</w:t>
      </w:r>
    </w:p>
    <w:p w:rsidR="005014BB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9" w:name="_Toc152320823"/>
      <w:r>
        <w:rPr>
          <w:lang w:eastAsia="ru-RU"/>
        </w:rPr>
        <w:t>Вход в личный кабинет</w:t>
      </w:r>
      <w:bookmarkEnd w:id="19"/>
    </w:p>
    <w:p w:rsidR="005014BB" w:rsidRDefault="005014BB" w:rsidP="00993557">
      <w:r w:rsidRPr="006E630B">
        <w:t xml:space="preserve">Для входа в личный кабинет </w:t>
      </w:r>
      <w:r>
        <w:t xml:space="preserve">пользователям следует </w:t>
      </w:r>
      <w:r w:rsidRPr="006E630B">
        <w:t xml:space="preserve">в браузере </w:t>
      </w:r>
      <w:r>
        <w:rPr>
          <w:lang w:val="en-US"/>
        </w:rPr>
        <w:t>Intern</w:t>
      </w:r>
      <w:r w:rsidRPr="006E630B">
        <w:rPr>
          <w:lang w:val="en-US"/>
        </w:rPr>
        <w:t>et</w:t>
      </w:r>
      <w:r w:rsidRPr="006E630B">
        <w:t xml:space="preserve"> </w:t>
      </w:r>
      <w:r w:rsidRPr="006E630B">
        <w:rPr>
          <w:lang w:val="en-US"/>
        </w:rPr>
        <w:t>Explorer</w:t>
      </w:r>
      <w:r w:rsidRPr="006E630B">
        <w:t xml:space="preserve"> в адресной строке </w:t>
      </w:r>
      <w:r>
        <w:t xml:space="preserve">ввести </w:t>
      </w:r>
      <w:r>
        <w:rPr>
          <w:lang w:val="en-US"/>
        </w:rPr>
        <w:t>URL</w:t>
      </w:r>
      <w:r w:rsidRPr="00CF58F1">
        <w:t>-</w:t>
      </w:r>
      <w:r>
        <w:t>адрес</w:t>
      </w:r>
      <w:r w:rsidRPr="0098318F">
        <w:t xml:space="preserve"> </w:t>
      </w:r>
      <w:r w:rsidRPr="006E630B">
        <w:t>Портала</w:t>
      </w:r>
      <w:r>
        <w:t xml:space="preserve"> Фонда: </w:t>
      </w:r>
      <w:hyperlink r:id="rId12" w:history="1">
        <w:r w:rsidRPr="007E4590">
          <w:rPr>
            <w:rStyle w:val="Hyperlink"/>
          </w:rPr>
          <w:t>http://portal2.ssf.gov.by/</w:t>
        </w:r>
      </w:hyperlink>
    </w:p>
    <w:p w:rsidR="005014BB" w:rsidRPr="00CF58F1" w:rsidRDefault="005014BB" w:rsidP="00D83AE3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i1025" type="#_x0000_t75" style="width:454.5pt;height:237.75pt;visibility:visible" o:bordertopcolor="#bfbfbf" o:borderleftcolor="#bfbfbf" o:borderbottomcolor="#bfbfbf" o:borderrightcolor="#bfbfbf">
            <v:imagedata r:id="rId1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DE1A0D" w:rsidRDefault="005014BB" w:rsidP="00DE1A0D">
      <w:pPr>
        <w:pStyle w:val="-2"/>
        <w:spacing w:after="240"/>
      </w:pPr>
      <w:bookmarkStart w:id="20" w:name="_Ref101953404"/>
      <w:r w:rsidRPr="002E69DF">
        <w:t xml:space="preserve">Рисунок </w:t>
      </w:r>
      <w:fldSimple w:instr=" SEQ Рисунок \* ARABIC ">
        <w:r>
          <w:rPr>
            <w:noProof/>
          </w:rPr>
          <w:t>1</w:t>
        </w:r>
      </w:fldSimple>
      <w:bookmarkEnd w:id="20"/>
      <w:r w:rsidRPr="002E69DF">
        <w:t>. Общедоступная (публичная) часть системы. Вход на Портал</w:t>
      </w:r>
    </w:p>
    <w:p w:rsidR="005014BB" w:rsidRDefault="005014BB" w:rsidP="00B05010">
      <w:pPr>
        <w:rPr>
          <w:lang w:eastAsia="ru-RU"/>
        </w:rPr>
      </w:pPr>
      <w:r>
        <w:rPr>
          <w:lang w:eastAsia="ru-RU"/>
        </w:rPr>
        <w:t>Для входа по сертификату открытого ключа необходимо на общедоступной (публичной) части Портала Фонда нажать кнопку «Вход по сертификату». Для входа с использованием мобильной ЭЦП необходимо нажать кнопку «Вход по мобильной ЭЦП». Детально процесс аутентификации описан в документе «</w:t>
      </w:r>
      <w:r w:rsidRPr="00992135">
        <w:rPr>
          <w:lang w:eastAsia="ru-RU"/>
        </w:rPr>
        <w:t>Руководство по настройке браузера и авторизаци</w:t>
      </w:r>
      <w:r>
        <w:rPr>
          <w:lang w:eastAsia="ru-RU"/>
        </w:rPr>
        <w:t>и».</w:t>
      </w:r>
    </w:p>
    <w:p w:rsidR="005014BB" w:rsidRDefault="005014BB" w:rsidP="00C843ED">
      <w:pPr>
        <w:pStyle w:val="Heading2"/>
        <w:numPr>
          <w:ilvl w:val="1"/>
          <w:numId w:val="6"/>
        </w:numPr>
        <w:rPr>
          <w:lang w:eastAsia="ru-RU"/>
        </w:rPr>
      </w:pPr>
      <w:bookmarkStart w:id="21" w:name="_Toc152320824"/>
      <w:r>
        <w:rPr>
          <w:lang w:eastAsia="ru-RU"/>
        </w:rPr>
        <w:t>Как узнать УНПФ плательщика?</w:t>
      </w:r>
      <w:bookmarkEnd w:id="21"/>
    </w:p>
    <w:p w:rsidR="005014BB" w:rsidRPr="00C843ED" w:rsidRDefault="005014BB" w:rsidP="00B05010">
      <w:pPr>
        <w:rPr>
          <w:lang w:eastAsia="ru-RU"/>
        </w:rPr>
      </w:pPr>
      <w:r>
        <w:rPr>
          <w:lang w:eastAsia="ru-RU"/>
        </w:rPr>
        <w:t>Чтобы узнать «УНПФ» плательщика, необходимо на общедоступной («публичной») части Портала (</w:t>
      </w:r>
      <w:hyperlink r:id="rId14" w:history="1">
        <w:r w:rsidRPr="00544D76">
          <w:rPr>
            <w:rStyle w:val="Hyperlink"/>
            <w:lang w:eastAsia="ru-RU"/>
          </w:rPr>
          <w:t>http://portal2.ssf.gov.by/mainPage/</w:t>
        </w:r>
      </w:hyperlink>
      <w:r>
        <w:rPr>
          <w:lang w:eastAsia="ru-RU"/>
        </w:rPr>
        <w:t>) в меню выбрать пункт «Е-сервисы» и выбрать блок «Узнать УНПФ»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_Ref36834283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Pr="00C843ED">
        <w:t xml:space="preserve">Рисунок </w:t>
      </w:r>
      <w:r>
        <w:rPr>
          <w:noProof/>
        </w:rPr>
        <w:t>2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:rsidR="005014BB" w:rsidRDefault="005014BB" w:rsidP="00C843ED">
      <w:pPr>
        <w:keepNext/>
        <w:ind w:firstLine="0"/>
      </w:pPr>
      <w:r w:rsidRPr="00403579">
        <w:rPr>
          <w:noProof/>
          <w:lang w:eastAsia="ru-RU"/>
        </w:rPr>
        <w:pict>
          <v:shape id="Рисунок 7" o:spid="_x0000_i1026" type="#_x0000_t75" style="width:459.75pt;height:309.75pt;visibility:visible">
            <v:imagedata r:id="rId15" o:title=""/>
          </v:shape>
        </w:pict>
      </w:r>
    </w:p>
    <w:p w:rsidR="005014BB" w:rsidRPr="00C843ED" w:rsidRDefault="005014BB" w:rsidP="00C843ED">
      <w:pPr>
        <w:pStyle w:val="-2"/>
        <w:spacing w:after="240"/>
      </w:pPr>
      <w:bookmarkStart w:id="22" w:name="_Ref36834283"/>
      <w:r w:rsidRPr="00C843ED">
        <w:t xml:space="preserve">Рисунок </w:t>
      </w:r>
      <w:fldSimple w:instr=" SEQ Рисунок \* ARABIC ">
        <w:r>
          <w:rPr>
            <w:noProof/>
          </w:rPr>
          <w:t>2</w:t>
        </w:r>
      </w:fldSimple>
      <w:bookmarkEnd w:id="22"/>
      <w:r w:rsidRPr="00C843ED">
        <w:t xml:space="preserve">. Как узнать </w:t>
      </w:r>
      <w:r>
        <w:t>«</w:t>
      </w:r>
      <w:r w:rsidRPr="00C843ED">
        <w:t>УНПФ</w:t>
      </w:r>
      <w:r>
        <w:t>»</w:t>
      </w:r>
      <w:r w:rsidRPr="00C843ED">
        <w:t xml:space="preserve"> плательщика?</w:t>
      </w:r>
    </w:p>
    <w:p w:rsidR="005014BB" w:rsidRDefault="005014BB" w:rsidP="00B05010">
      <w:pPr>
        <w:rPr>
          <w:lang w:eastAsia="ru-RU"/>
        </w:rPr>
      </w:pPr>
      <w:r>
        <w:rPr>
          <w:lang w:eastAsia="ru-RU"/>
        </w:rPr>
        <w:t>Ниже пользователю отобразится форма поиска «</w:t>
      </w:r>
      <w:r w:rsidRPr="00B35626">
        <w:rPr>
          <w:lang w:eastAsia="ru-RU"/>
        </w:rPr>
        <w:t>УНПФ</w:t>
      </w:r>
      <w:r>
        <w:rPr>
          <w:lang w:eastAsia="ru-RU"/>
        </w:rPr>
        <w:t>», где в специальном поле следует указать «Наименование» или «УНП» плательщика, «УНПФ» которого необходимо узнать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_Ref36834855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t xml:space="preserve">Рисунок </w:t>
      </w:r>
      <w:r>
        <w:rPr>
          <w:noProof/>
        </w:rPr>
        <w:t>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:rsidR="005014BB" w:rsidRDefault="005014BB" w:rsidP="00C843ED">
      <w:pPr>
        <w:keepNext/>
        <w:ind w:firstLine="0"/>
      </w:pPr>
      <w:r w:rsidRPr="00403579">
        <w:rPr>
          <w:noProof/>
          <w:lang w:eastAsia="ru-RU"/>
        </w:rPr>
        <w:pict>
          <v:shape id="Рисунок 8" o:spid="_x0000_i1027" type="#_x0000_t75" style="width:462.75pt;height:228.75pt;visibility:visible">
            <v:imagedata r:id="rId16" o:title=""/>
          </v:shape>
        </w:pict>
      </w:r>
    </w:p>
    <w:p w:rsidR="005014BB" w:rsidRDefault="005014BB" w:rsidP="00C843ED">
      <w:pPr>
        <w:pStyle w:val="-2"/>
        <w:spacing w:after="240"/>
      </w:pPr>
      <w:bookmarkStart w:id="23" w:name="_Ref36834855"/>
      <w:r>
        <w:t xml:space="preserve">Рисунок </w:t>
      </w:r>
      <w:fldSimple w:instr=" SEQ Рисунок \* ARABIC ">
        <w:r>
          <w:rPr>
            <w:noProof/>
          </w:rPr>
          <w:t>3</w:t>
        </w:r>
      </w:fldSimple>
      <w:bookmarkEnd w:id="23"/>
      <w:r>
        <w:t>. Поле для ввода «Наименования» или «УНП» на форме</w:t>
      </w:r>
      <w:r>
        <w:br/>
        <w:t>поиска «УНПФ»</w:t>
      </w:r>
    </w:p>
    <w:p w:rsidR="005014BB" w:rsidRDefault="005014BB" w:rsidP="000456B9">
      <w:pPr>
        <w:rPr>
          <w:lang w:eastAsia="ru-RU"/>
        </w:rPr>
      </w:pPr>
      <w:r>
        <w:rPr>
          <w:lang w:eastAsia="ru-RU"/>
        </w:rPr>
        <w:t xml:space="preserve">После ввода «Наименование» или «УНП», в нижней части страницы отобразится следующая информация о плательщике (см. рисунок </w:t>
      </w:r>
      <w:fldSimple w:instr=" REF _Ref71126784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4</w:t>
        </w:r>
      </w:fldSimple>
      <w:r>
        <w:rPr>
          <w:lang w:eastAsia="ru-RU"/>
        </w:rPr>
        <w:t>):</w:t>
      </w:r>
    </w:p>
    <w:p w:rsidR="005014BB" w:rsidRDefault="005014BB" w:rsidP="00693CDB">
      <w:pPr>
        <w:pStyle w:val="10"/>
        <w:numPr>
          <w:ilvl w:val="0"/>
          <w:numId w:val="27"/>
        </w:numPr>
        <w:rPr>
          <w:lang w:eastAsia="ru-RU"/>
        </w:rPr>
      </w:pPr>
      <w:r>
        <w:rPr>
          <w:lang w:eastAsia="ru-RU"/>
        </w:rPr>
        <w:t>Сведения об организации:</w:t>
      </w:r>
    </w:p>
    <w:p w:rsidR="005014BB" w:rsidRPr="00BD5496" w:rsidRDefault="005014BB" w:rsidP="000456B9">
      <w:pPr>
        <w:pStyle w:val="a5"/>
        <w:ind w:left="1931"/>
        <w:rPr>
          <w:i/>
        </w:rPr>
      </w:pPr>
      <w:r w:rsidRPr="00BD5496">
        <w:rPr>
          <w:i/>
        </w:rPr>
        <w:t>УНП;</w:t>
      </w:r>
    </w:p>
    <w:p w:rsidR="005014BB" w:rsidRPr="00BD5496" w:rsidRDefault="005014BB" w:rsidP="000456B9">
      <w:pPr>
        <w:pStyle w:val="a5"/>
        <w:ind w:left="1931"/>
        <w:rPr>
          <w:i/>
        </w:rPr>
      </w:pPr>
      <w:r w:rsidRPr="00BD5496">
        <w:rPr>
          <w:i/>
        </w:rPr>
        <w:t>УНПФ;</w:t>
      </w:r>
    </w:p>
    <w:p w:rsidR="005014BB" w:rsidRPr="00BD5496" w:rsidRDefault="005014BB" w:rsidP="000456B9">
      <w:pPr>
        <w:pStyle w:val="a5"/>
        <w:ind w:left="1931"/>
        <w:rPr>
          <w:i/>
        </w:rPr>
      </w:pPr>
      <w:r w:rsidRPr="00BD5496">
        <w:rPr>
          <w:i/>
        </w:rPr>
        <w:t>Наименование;</w:t>
      </w:r>
    </w:p>
    <w:p w:rsidR="005014BB" w:rsidRPr="00BD5496" w:rsidRDefault="005014BB" w:rsidP="000456B9">
      <w:pPr>
        <w:pStyle w:val="a5"/>
        <w:ind w:left="1931"/>
        <w:rPr>
          <w:i/>
        </w:rPr>
      </w:pPr>
      <w:r w:rsidRPr="00BD5496">
        <w:rPr>
          <w:i/>
        </w:rPr>
        <w:t>Категория плательщика;</w:t>
      </w:r>
    </w:p>
    <w:p w:rsidR="005014BB" w:rsidRPr="00BD5496" w:rsidRDefault="005014BB" w:rsidP="000456B9">
      <w:pPr>
        <w:pStyle w:val="a5"/>
        <w:ind w:left="1931"/>
        <w:rPr>
          <w:i/>
        </w:rPr>
      </w:pPr>
      <w:r w:rsidRPr="00BD5496">
        <w:rPr>
          <w:i/>
        </w:rPr>
        <w:t>Дата госрегистрации;</w:t>
      </w:r>
    </w:p>
    <w:p w:rsidR="005014BB" w:rsidRDefault="005014BB" w:rsidP="000456B9">
      <w:pPr>
        <w:pStyle w:val="a5"/>
        <w:ind w:left="1931"/>
      </w:pPr>
      <w:r w:rsidRPr="00BD5496">
        <w:rPr>
          <w:i/>
        </w:rPr>
        <w:t>Дата постановки на учет в ФСЗН.</w:t>
      </w:r>
    </w:p>
    <w:p w:rsidR="005014BB" w:rsidRDefault="005014BB" w:rsidP="00693CDB">
      <w:pPr>
        <w:pStyle w:val="10"/>
        <w:numPr>
          <w:ilvl w:val="0"/>
          <w:numId w:val="27"/>
        </w:numPr>
        <w:rPr>
          <w:lang w:eastAsia="ru-RU"/>
        </w:rPr>
      </w:pPr>
      <w:r>
        <w:rPr>
          <w:lang w:eastAsia="ru-RU"/>
        </w:rPr>
        <w:t>Данные о подразделении Фонда:</w:t>
      </w:r>
    </w:p>
    <w:p w:rsidR="005014BB" w:rsidRPr="00AC4157" w:rsidRDefault="005014BB" w:rsidP="000456B9">
      <w:pPr>
        <w:pStyle w:val="a5"/>
        <w:ind w:left="1931"/>
        <w:rPr>
          <w:i/>
        </w:rPr>
      </w:pPr>
      <w:r w:rsidRPr="00AC4157">
        <w:rPr>
          <w:i/>
        </w:rPr>
        <w:t>Наименование;</w:t>
      </w:r>
    </w:p>
    <w:p w:rsidR="005014BB" w:rsidRPr="00AC4157" w:rsidRDefault="005014BB" w:rsidP="000456B9">
      <w:pPr>
        <w:pStyle w:val="a5"/>
        <w:ind w:left="1931"/>
        <w:rPr>
          <w:i/>
        </w:rPr>
      </w:pPr>
      <w:r w:rsidRPr="00AC4157">
        <w:rPr>
          <w:i/>
        </w:rPr>
        <w:t>Адрес;</w:t>
      </w:r>
    </w:p>
    <w:p w:rsidR="005014BB" w:rsidRPr="00AC4157" w:rsidRDefault="005014BB" w:rsidP="000456B9">
      <w:pPr>
        <w:pStyle w:val="a5"/>
        <w:ind w:left="1931"/>
        <w:rPr>
          <w:i/>
        </w:rPr>
      </w:pPr>
      <w:r w:rsidRPr="00AC4157">
        <w:rPr>
          <w:i/>
        </w:rPr>
        <w:t>Телефон;</w:t>
      </w:r>
    </w:p>
    <w:p w:rsidR="005014BB" w:rsidRPr="00AC4157" w:rsidRDefault="005014BB" w:rsidP="000456B9">
      <w:pPr>
        <w:pStyle w:val="a5"/>
        <w:ind w:left="1931"/>
        <w:rPr>
          <w:i/>
        </w:rPr>
      </w:pPr>
      <w:r w:rsidRPr="00AC4157">
        <w:rPr>
          <w:i/>
        </w:rPr>
        <w:t>Факс;</w:t>
      </w:r>
    </w:p>
    <w:p w:rsidR="005014BB" w:rsidRPr="00AC4157" w:rsidRDefault="005014BB" w:rsidP="000456B9">
      <w:pPr>
        <w:pStyle w:val="a5"/>
        <w:ind w:left="1931"/>
        <w:rPr>
          <w:i/>
        </w:rPr>
      </w:pPr>
      <w:r w:rsidRPr="00AC4157">
        <w:rPr>
          <w:i/>
        </w:rPr>
        <w:t>E-mail;</w:t>
      </w:r>
    </w:p>
    <w:p w:rsidR="005014BB" w:rsidRDefault="005014BB" w:rsidP="000456B9">
      <w:pPr>
        <w:pStyle w:val="a5"/>
        <w:ind w:left="1931"/>
        <w:rPr>
          <w:i/>
        </w:rPr>
      </w:pPr>
      <w:r w:rsidRPr="00AC4157">
        <w:rPr>
          <w:i/>
        </w:rPr>
        <w:t>Ф.И.О. инспектора.</w:t>
      </w:r>
    </w:p>
    <w:p w:rsidR="005014BB" w:rsidRPr="00AC4157" w:rsidRDefault="005014BB" w:rsidP="000456B9">
      <w:pPr>
        <w:ind w:firstLine="0"/>
      </w:pPr>
      <w:r w:rsidRPr="00403579">
        <w:rPr>
          <w:noProof/>
          <w:lang w:eastAsia="ru-RU"/>
        </w:rPr>
        <w:pict>
          <v:shape id="Рисунок 361" o:spid="_x0000_i1028" type="#_x0000_t75" style="width:462pt;height:271.5pt;visibility:visible" o:bordertopcolor="#5b9bd5" o:borderleftcolor="#5b9bd5" o:borderbottomcolor="#5b9bd5" o:borderrightcolor="#5b9bd5">
            <v:imagedata r:id="rId1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0456B9">
      <w:pPr>
        <w:pStyle w:val="-2"/>
        <w:spacing w:after="240"/>
      </w:pPr>
      <w:bookmarkStart w:id="24" w:name="_Ref71126784"/>
      <w:r>
        <w:t xml:space="preserve">Рисунок </w:t>
      </w:r>
      <w:fldSimple w:instr=" SEQ Рисунок \* ARABIC ">
        <w:r>
          <w:rPr>
            <w:noProof/>
          </w:rPr>
          <w:t>4</w:t>
        </w:r>
      </w:fldSimple>
      <w:bookmarkEnd w:id="24"/>
      <w:r>
        <w:t>. Результат поиска «УНПФ»</w:t>
      </w:r>
    </w:p>
    <w:p w:rsidR="005014BB" w:rsidRDefault="005014BB" w:rsidP="00891E90">
      <w:pPr>
        <w:tabs>
          <w:tab w:val="left" w:pos="3360"/>
        </w:tabs>
        <w:rPr>
          <w:lang w:eastAsia="ru-RU"/>
        </w:rPr>
      </w:pPr>
      <w:r>
        <w:rPr>
          <w:lang w:eastAsia="ru-RU"/>
        </w:rPr>
        <w:t>В случае, если сведения об организации и данные о подразделении Фонда были найдены, то пользователю предоставлена возможность напечатать данную информацию. Для этого необходимо нажать кнопку</w:t>
      </w:r>
      <w:r>
        <w:rPr>
          <w:lang w:eastAsia="ru-RU"/>
        </w:rPr>
        <w:br/>
        <w:t xml:space="preserve">«Печать» – </w:t>
      </w:r>
      <w:r w:rsidRPr="00403579">
        <w:rPr>
          <w:noProof/>
          <w:lang w:eastAsia="ru-RU"/>
        </w:rPr>
        <w:pict>
          <v:shape id="Рисунок 362" o:spid="_x0000_i1029" type="#_x0000_t75" style="width:75pt;height:30.75pt;visibility:visible">
            <v:imagedata r:id="rId18" o:title=""/>
          </v:shape>
        </w:pict>
      </w:r>
      <w:r>
        <w:rPr>
          <w:lang w:eastAsia="ru-RU"/>
        </w:rPr>
        <w:t>.</w:t>
      </w:r>
    </w:p>
    <w:p w:rsidR="005014BB" w:rsidRDefault="005014BB" w:rsidP="00B05010">
      <w:pPr>
        <w:rPr>
          <w:lang w:eastAsia="ru-RU"/>
        </w:rPr>
      </w:pPr>
    </w:p>
    <w:p w:rsidR="005014BB" w:rsidRDefault="005014BB" w:rsidP="00B05010">
      <w:pPr>
        <w:rPr>
          <w:lang w:eastAsia="ru-RU"/>
        </w:rPr>
      </w:pPr>
    </w:p>
    <w:p w:rsidR="005014BB" w:rsidRDefault="005014BB" w:rsidP="00B05010">
      <w:pPr>
        <w:rPr>
          <w:lang w:eastAsia="ru-RU"/>
        </w:rPr>
        <w:sectPr w:rsidR="005014BB" w:rsidSect="00AE7784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Pr="009046A0" w:rsidRDefault="005014BB">
      <w:pPr>
        <w:pStyle w:val="Heading2"/>
        <w:numPr>
          <w:ilvl w:val="1"/>
          <w:numId w:val="6"/>
        </w:numPr>
      </w:pPr>
      <w:bookmarkStart w:id="25" w:name="_Toc152320825"/>
      <w:bookmarkStart w:id="26" w:name="_Ref3832942"/>
      <w:bookmarkStart w:id="27" w:name="_Ref3832950"/>
      <w:r w:rsidRPr="009046A0">
        <w:t>Работа с разделом «Документы и видеоинструкции»</w:t>
      </w:r>
      <w:bookmarkEnd w:id="25"/>
    </w:p>
    <w:p w:rsidR="005014BB" w:rsidRDefault="005014BB" w:rsidP="005D364E">
      <w:r>
        <w:rPr>
          <w:lang w:eastAsia="ru-RU"/>
        </w:rPr>
        <w:t>Для того, чтобы ознакомиться с перечнем документации и видеоинструкций, а также скачать их на рабочий компьютер пользователя, необходимо на общедоступной («публичной») части Портала (</w:t>
      </w:r>
      <w:hyperlink r:id="rId19" w:history="1">
        <w:r w:rsidRPr="00544D76">
          <w:rPr>
            <w:rStyle w:val="Hyperlink"/>
            <w:lang w:eastAsia="ru-RU"/>
          </w:rPr>
          <w:t>http://portal2.ssf.gov.by/mainPage/</w:t>
        </w:r>
      </w:hyperlink>
      <w:r>
        <w:rPr>
          <w:lang w:eastAsia="ru-RU"/>
        </w:rPr>
        <w:t>) в меню выбрать пункт</w:t>
      </w:r>
      <w:r>
        <w:rPr>
          <w:lang w:eastAsia="ru-RU"/>
        </w:rPr>
        <w:br/>
        <w:t xml:space="preserve">«Важно знать» (см. рисунок </w:t>
      </w:r>
      <w:fldSimple w:instr=" REF _Ref82022995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5</w:t>
        </w:r>
      </w:fldSimple>
      <w:r>
        <w:rPr>
          <w:lang w:eastAsia="ru-RU"/>
        </w:rPr>
        <w:t xml:space="preserve">), а затем </w:t>
      </w:r>
      <w:r>
        <w:t>нажать левой клавишей мыши на заголовок раздела «Документы и видеоинструкции».</w:t>
      </w:r>
    </w:p>
    <w:p w:rsidR="005014BB" w:rsidRDefault="005014BB" w:rsidP="005D364E">
      <w:pPr>
        <w:ind w:firstLine="0"/>
        <w:jc w:val="center"/>
      </w:pPr>
      <w:r w:rsidRPr="00403579">
        <w:rPr>
          <w:noProof/>
          <w:lang w:eastAsia="ru-RU"/>
        </w:rPr>
        <w:pict>
          <v:shape id="Рисунок 14" o:spid="_x0000_i1030" type="#_x0000_t75" style="width:461.25pt;height:250.5pt;visibility:visible">
            <v:imagedata r:id="rId20" o:title=""/>
          </v:shape>
        </w:pict>
      </w:r>
    </w:p>
    <w:p w:rsidR="005014BB" w:rsidRDefault="005014BB" w:rsidP="005D364E">
      <w:pPr>
        <w:pStyle w:val="-2"/>
        <w:spacing w:after="240"/>
      </w:pPr>
      <w:bookmarkStart w:id="28" w:name="_Ref82022995"/>
      <w:r>
        <w:t xml:space="preserve">Рисунок </w:t>
      </w:r>
      <w:fldSimple w:instr=" SEQ Рисунок \* ARABIC ">
        <w:r>
          <w:rPr>
            <w:noProof/>
          </w:rPr>
          <w:t>5</w:t>
        </w:r>
      </w:fldSimple>
      <w:bookmarkEnd w:id="28"/>
      <w:r>
        <w:t>. Выбор раздела, содержащего документы и видеоинструкции</w:t>
      </w:r>
    </w:p>
    <w:p w:rsidR="005014BB" w:rsidRDefault="005014BB" w:rsidP="005D364E">
      <w:r>
        <w:t xml:space="preserve">После чего отобразится страница, содержащая перечень документов, видеоинструкций и их описание (см. рисунок </w:t>
      </w:r>
      <w:fldSimple w:instr=" REF _Ref82023748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6</w:t>
        </w:r>
      </w:fldSimple>
      <w:r>
        <w:t>).</w:t>
      </w:r>
    </w:p>
    <w:p w:rsidR="005014BB" w:rsidRDefault="005014BB" w:rsidP="00DC0FD4">
      <w:pPr>
        <w:ind w:firstLine="0"/>
      </w:pPr>
      <w:r w:rsidRPr="00403579">
        <w:rPr>
          <w:noProof/>
          <w:lang w:eastAsia="ru-RU"/>
        </w:rPr>
        <w:pict>
          <v:shape id="Рисунок 479" o:spid="_x0000_i1031" type="#_x0000_t75" style="width:459.75pt;height:223.5pt;visibility:visible" o:bordertopcolor="#5b9bd5" o:borderleftcolor="#5b9bd5" o:borderbottomcolor="#5b9bd5" o:borderrightcolor="#5b9bd5">
            <v:imagedata r:id="rId2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DC0FD4">
      <w:pPr>
        <w:pStyle w:val="-2"/>
        <w:spacing w:after="240"/>
      </w:pPr>
      <w:bookmarkStart w:id="29" w:name="_Ref82023748"/>
      <w:r>
        <w:t xml:space="preserve">Рисунок </w:t>
      </w:r>
      <w:fldSimple w:instr=" SEQ Рисунок \* ARABIC ">
        <w:r>
          <w:rPr>
            <w:noProof/>
          </w:rPr>
          <w:t>6</w:t>
        </w:r>
      </w:fldSimple>
      <w:bookmarkEnd w:id="29"/>
      <w:r>
        <w:t>. Страница, содержащая документы и видеоинструкции</w:t>
      </w:r>
    </w:p>
    <w:p w:rsidR="005014BB" w:rsidRDefault="005014BB" w:rsidP="005D364E">
      <w:r>
        <w:t>Для того, чтобы скачать на рабочий компьютер пользователя соответствующий документ или видеоинструкцию, необходимо нажать на кнопку в строке описания документа или</w:t>
      </w:r>
      <w:r>
        <w:br/>
        <w:t xml:space="preserve">видеоинструкции – </w:t>
      </w:r>
      <w:r w:rsidRPr="00403579">
        <w:rPr>
          <w:noProof/>
          <w:lang w:eastAsia="ru-RU"/>
        </w:rPr>
        <w:pict>
          <v:shape id="Рисунок 462" o:spid="_x0000_i1032" type="#_x0000_t75" style="width:30.75pt;height:28.5pt;visibility:visible">
            <v:imagedata r:id="rId22" o:title=""/>
          </v:shape>
        </w:pict>
      </w:r>
      <w:r>
        <w:t xml:space="preserve"> (см. рисунок </w:t>
      </w:r>
      <w:fldSimple w:instr=" REF _Ref82023748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6</w:t>
        </w:r>
      </w:fldSimple>
      <w:r>
        <w:t>).</w:t>
      </w:r>
    </w:p>
    <w:p w:rsidR="005014BB" w:rsidRDefault="005014BB" w:rsidP="005D364E">
      <w:r>
        <w:t>Также пользователю доступна возможность просмотра видеоинструкций в «онлайн» режиме, т.е. без выгрузки на рабочий компьютер пользователя. Для этого необходимо нажать левой клавишей мыши на изображение, расположенное рядом с описанием</w:t>
      </w:r>
      <w:r>
        <w:br/>
        <w:t xml:space="preserve">видеоинструкции (см. рисунок </w:t>
      </w:r>
      <w:fldSimple w:instr=" REF _Ref82023907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7</w:t>
        </w:r>
      </w:fldSimple>
      <w:r>
        <w:t>).</w:t>
      </w:r>
    </w:p>
    <w:p w:rsidR="005014BB" w:rsidRDefault="005014BB" w:rsidP="005D364E">
      <w:pPr>
        <w:ind w:firstLine="0"/>
        <w:jc w:val="center"/>
      </w:pPr>
      <w:r w:rsidRPr="00403579">
        <w:rPr>
          <w:noProof/>
          <w:lang w:eastAsia="ru-RU"/>
        </w:rPr>
        <w:pict>
          <v:shape id="Рисунок 492" o:spid="_x0000_i1033" type="#_x0000_t75" style="width:467.25pt;height:226.5pt;visibility:visible" o:bordertopcolor="#5b9bd5" o:borderleftcolor="#5b9bd5" o:borderbottomcolor="#5b9bd5" o:borderrightcolor="#5b9bd5">
            <v:imagedata r:id="rId2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5D364E">
      <w:pPr>
        <w:pStyle w:val="-2"/>
        <w:spacing w:after="240"/>
      </w:pPr>
      <w:bookmarkStart w:id="30" w:name="_Ref82023907"/>
      <w:r>
        <w:t xml:space="preserve">Рисунок </w:t>
      </w:r>
      <w:fldSimple w:instr=" SEQ Рисунок \* ARABIC ">
        <w:r>
          <w:rPr>
            <w:noProof/>
          </w:rPr>
          <w:t>7</w:t>
        </w:r>
      </w:fldSimple>
      <w:bookmarkEnd w:id="30"/>
      <w:r>
        <w:t>. Просмотр видеоинструкции в «онлайн» режиме</w:t>
      </w:r>
    </w:p>
    <w:p w:rsidR="005014BB" w:rsidRDefault="005014BB" w:rsidP="00DC0FD4"/>
    <w:p w:rsidR="005014BB" w:rsidRDefault="005014BB" w:rsidP="00DC0FD4">
      <w:pPr>
        <w:sectPr w:rsidR="005014BB" w:rsidSect="0038323A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Default="005014BB" w:rsidP="00AE7784">
      <w:pPr>
        <w:pStyle w:val="Heading1"/>
        <w:numPr>
          <w:ilvl w:val="0"/>
          <w:numId w:val="6"/>
        </w:numPr>
      </w:pPr>
      <w:bookmarkStart w:id="31" w:name="_Toc152320826"/>
      <w:r>
        <w:t>ОБЩИЕ ПРИНЦИПЫ ПОСТРОЕНИЯ ИНТЕРФЕЙСА</w:t>
      </w:r>
      <w:bookmarkEnd w:id="26"/>
      <w:bookmarkEnd w:id="27"/>
      <w:bookmarkEnd w:id="31"/>
    </w:p>
    <w:p w:rsidR="005014BB" w:rsidRDefault="005014BB" w:rsidP="00216237">
      <w:r w:rsidRPr="006E630B">
        <w:t xml:space="preserve">Для корректного отображения элементов интерфейса необходимо установить разрешение экрана не менее 1024*768, рекомендуемый масштаб отображения страницы </w:t>
      </w:r>
      <w:r>
        <w:t>–</w:t>
      </w:r>
      <w:r w:rsidRPr="006E630B">
        <w:t xml:space="preserve"> 100%.</w:t>
      </w:r>
    </w:p>
    <w:p w:rsidR="005014BB" w:rsidRPr="00765D4B" w:rsidRDefault="005014BB" w:rsidP="00216237">
      <w:r>
        <w:t>Для увеличения/уменьшения экранных форм необходимо нажать на клавиатуре одновременно кнопки CTRL</w:t>
      </w:r>
      <w:r w:rsidRPr="00765D4B">
        <w:t xml:space="preserve"> </w:t>
      </w:r>
      <w:r>
        <w:t>и + (для увеличения), CTRL</w:t>
      </w:r>
      <w:r w:rsidRPr="00765D4B">
        <w:t xml:space="preserve"> </w:t>
      </w:r>
      <w:r>
        <w:t>и – (для уменьшения) или изменить масштаб посредством настроек браузера, выбрав в меню раздел «Вид – Масштаб».</w:t>
      </w:r>
    </w:p>
    <w:p w:rsidR="005014BB" w:rsidRDefault="005014BB" w:rsidP="00216237">
      <w:r>
        <w:t>Основные элементы экранных форм системы приведены на рисунке:</w:t>
      </w:r>
    </w:p>
    <w:p w:rsidR="005014BB" w:rsidRDefault="005014BB" w:rsidP="009D5BD5">
      <w:pPr>
        <w:keepNext/>
        <w:spacing w:before="240"/>
        <w:ind w:firstLine="0"/>
      </w:pPr>
      <w:r>
        <w:pict>
          <v:shape id="_x0000_i1034" type="#_x0000_t75" style="width:460.5pt;height:220.5pt">
            <v:imagedata r:id="rId24" o:title=""/>
          </v:shape>
        </w:pict>
      </w:r>
    </w:p>
    <w:p w:rsidR="005014BB" w:rsidRDefault="005014BB" w:rsidP="009D5BD5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8</w:t>
        </w:r>
      </w:fldSimple>
      <w:r>
        <w:t>. Элементы экранных форм</w:t>
      </w:r>
    </w:p>
    <w:p w:rsidR="005014BB" w:rsidRPr="00875CAB" w:rsidRDefault="005014BB" w:rsidP="00875CAB">
      <w:r w:rsidRPr="00875CAB">
        <w:t>Экранная форма может содержать следующие элементы:</w:t>
      </w:r>
    </w:p>
    <w:p w:rsidR="005014BB" w:rsidRPr="00875CAB" w:rsidRDefault="005014BB" w:rsidP="00875CAB">
      <w:r w:rsidRPr="00875CAB">
        <w:rPr>
          <w:b/>
        </w:rPr>
        <w:t>Верхняя панель</w:t>
      </w:r>
      <w:r w:rsidRPr="00875CAB">
        <w:t xml:space="preserve"> – используется для отображения информации о названии системы, о пользователе, авторизованном в системе. На данной панели находится кнопка выхода из системы.</w:t>
      </w:r>
    </w:p>
    <w:p w:rsidR="005014BB" w:rsidRPr="00875CAB" w:rsidRDefault="005014BB" w:rsidP="00875CAB">
      <w:r w:rsidRPr="00875CAB">
        <w:rPr>
          <w:b/>
        </w:rPr>
        <w:t>Главное меню</w:t>
      </w:r>
      <w:r w:rsidRPr="00875CAB">
        <w:t xml:space="preserve"> – отображается слева на каждой странице и предназначено для навигации (переходов) между страницами.</w:t>
      </w:r>
    </w:p>
    <w:p w:rsidR="005014BB" w:rsidRPr="00875CAB" w:rsidRDefault="005014BB" w:rsidP="00875CAB">
      <w:r w:rsidRPr="00875CAB">
        <w:rPr>
          <w:b/>
        </w:rPr>
        <w:t>Боковая панель</w:t>
      </w:r>
      <w:r w:rsidRPr="00875CAB">
        <w:t xml:space="preserve"> – отображается справа на отдельных страницах системы и содержит кнопки вызова отдельных функций таких как «Помощь».</w:t>
      </w:r>
    </w:p>
    <w:p w:rsidR="005014BB" w:rsidRPr="00875CAB" w:rsidRDefault="005014BB" w:rsidP="009142CA">
      <w:r w:rsidRPr="00875CAB">
        <w:rPr>
          <w:b/>
        </w:rPr>
        <w:t>Кнопка</w:t>
      </w:r>
      <w:r w:rsidRPr="00875CAB">
        <w:t xml:space="preserve"> – соответствует некоторой команде, выполнение которой приводит к определенным действиям.</w:t>
      </w:r>
    </w:p>
    <w:p w:rsidR="005014BB" w:rsidRDefault="005014BB" w:rsidP="009142CA">
      <w:r w:rsidRPr="00875CAB">
        <w:rPr>
          <w:b/>
        </w:rPr>
        <w:t>Нижняя панель</w:t>
      </w:r>
      <w:r w:rsidRPr="00875CAB">
        <w:t xml:space="preserve"> – отображается внизу страницы системы и содержит кнопки действий и панель навигации.</w:t>
      </w:r>
    </w:p>
    <w:p w:rsidR="005014BB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32" w:name="_Toc152320827"/>
      <w:r>
        <w:rPr>
          <w:lang w:eastAsia="ru-RU"/>
        </w:rPr>
        <w:t>Главное меню</w:t>
      </w:r>
      <w:bookmarkEnd w:id="32"/>
    </w:p>
    <w:p w:rsidR="005014BB" w:rsidRPr="00875CAB" w:rsidRDefault="005014BB" w:rsidP="00875CAB">
      <w:r w:rsidRPr="00875CAB">
        <w:t>Доступ пользователя к просмотру соответствующих пунктов главного меню с дальнейшим переходом на соответствующую страницу регулируется администратором системы путем присвоения пользователю соответствующей роли и добавлением/удалением соответствующих функций.</w:t>
      </w:r>
    </w:p>
    <w:p w:rsidR="005014BB" w:rsidRDefault="005014BB" w:rsidP="003625B6">
      <w:r w:rsidRPr="00875CAB">
        <w:t>В системе предусмотрена двухуровневая навигация.</w:t>
      </w:r>
    </w:p>
    <w:p w:rsidR="005014BB" w:rsidRDefault="005014BB" w:rsidP="00FB167C">
      <w:pPr>
        <w:keepNext/>
        <w:ind w:firstLine="0"/>
        <w:jc w:val="center"/>
      </w:pPr>
      <w:r>
        <w:pict>
          <v:shape id="_x0000_i1035" type="#_x0000_t75" style="width:264.75pt;height:524.25pt">
            <v:imagedata r:id="rId25" o:title=""/>
          </v:shape>
        </w:pict>
      </w:r>
    </w:p>
    <w:p w:rsidR="005014BB" w:rsidRDefault="005014BB" w:rsidP="009D5BD5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9</w:t>
        </w:r>
      </w:fldSimple>
      <w:r>
        <w:t>. Главное меню системы</w:t>
      </w:r>
    </w:p>
    <w:p w:rsidR="005014BB" w:rsidRPr="00875CAB" w:rsidRDefault="005014BB" w:rsidP="00875CAB">
      <w:r>
        <w:t>Нажатие</w:t>
      </w:r>
      <w:r w:rsidRPr="00875CAB">
        <w:t xml:space="preserve"> </w:t>
      </w:r>
      <w:r>
        <w:t>на</w:t>
      </w:r>
      <w:r w:rsidRPr="00875CAB">
        <w:t xml:space="preserve"> кнопк</w:t>
      </w:r>
      <w:r>
        <w:t>у</w:t>
      </w:r>
      <w:r w:rsidRPr="00875CAB">
        <w:t xml:space="preserve"> </w:t>
      </w:r>
      <w:r w:rsidRPr="00403579">
        <w:rPr>
          <w:noProof/>
          <w:lang w:eastAsia="ru-RU"/>
        </w:rPr>
        <w:pict>
          <v:shape id="Рисунок 1" o:spid="_x0000_i1036" type="#_x0000_t75" style="width:40.5pt;height:22.5pt;visibility:visible">
            <v:imagedata r:id="rId26" o:title=""/>
          </v:shape>
        </w:pict>
      </w:r>
      <w:r w:rsidRPr="00875CAB">
        <w:t xml:space="preserve"> внизу навигационной панели главного меню свернет области главного меню, при этом увеличит область с содержимым страницы.</w:t>
      </w:r>
    </w:p>
    <w:p w:rsidR="005014BB" w:rsidRPr="00875CAB" w:rsidRDefault="005014BB" w:rsidP="00875CAB">
      <w:r w:rsidRPr="00875CAB">
        <w:t>Это целесообразно при просмотре большого количества данных, которые будут отображаться в рабочей области.</w:t>
      </w:r>
    </w:p>
    <w:p w:rsidR="005014BB" w:rsidRPr="00875CAB" w:rsidRDefault="005014BB" w:rsidP="00875CAB">
      <w:r w:rsidRPr="00875CAB">
        <w:t>Если панель свернута,</w:t>
      </w:r>
      <w:r>
        <w:t xml:space="preserve"> то</w:t>
      </w:r>
      <w:r w:rsidRPr="00875CAB">
        <w:t xml:space="preserve"> </w:t>
      </w:r>
      <w:r>
        <w:t>нажатие</w:t>
      </w:r>
      <w:r w:rsidRPr="00875CAB">
        <w:t xml:space="preserve"> </w:t>
      </w:r>
      <w:r>
        <w:t>на</w:t>
      </w:r>
      <w:r w:rsidRPr="00875CAB">
        <w:t xml:space="preserve"> кнопк</w:t>
      </w:r>
      <w:r>
        <w:t>у</w:t>
      </w:r>
      <w:r w:rsidRPr="00875CAB">
        <w:t xml:space="preserve"> </w:t>
      </w:r>
      <w:r w:rsidRPr="00403579">
        <w:rPr>
          <w:noProof/>
          <w:lang w:eastAsia="ru-RU"/>
        </w:rPr>
        <w:pict>
          <v:shape id="Рисунок 2" o:spid="_x0000_i1037" type="#_x0000_t75" style="width:42.75pt;height:21.75pt;visibility:visible">
            <v:imagedata r:id="rId27" o:title=""/>
          </v:shape>
        </w:pict>
      </w:r>
      <w:r w:rsidRPr="00875CAB">
        <w:t xml:space="preserve"> автоматически вернет главное меню в исходное состояние, что </w:t>
      </w:r>
      <w:r>
        <w:rPr>
          <w:lang w:val="en-US"/>
        </w:rPr>
        <w:t>c</w:t>
      </w:r>
      <w:r w:rsidRPr="00875CAB">
        <w:t>делает более удобной работу при поиске и переходе по страницам системы.</w:t>
      </w:r>
    </w:p>
    <w:p w:rsidR="005014BB" w:rsidRDefault="005014BB" w:rsidP="008A3887">
      <w:pPr>
        <w:rPr>
          <w:szCs w:val="28"/>
        </w:rPr>
      </w:pPr>
      <w:r w:rsidRPr="00875CAB">
        <w:t>При свернутой панели удобно пользоваться всплывающими подсказками. Для этого необходимо навести курсор на элемент меню и через несколько секунд отобразится всплывающая подсказка с наименованием раздела главного меню.</w:t>
      </w:r>
    </w:p>
    <w:p w:rsidR="005014BB" w:rsidRPr="00966CD7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33" w:name="_Ref526284809"/>
      <w:bookmarkStart w:id="34" w:name="_Toc152320828"/>
      <w:r>
        <w:rPr>
          <w:lang w:eastAsia="ru-RU"/>
        </w:rPr>
        <w:t>Списки данных (т</w:t>
      </w:r>
      <w:r w:rsidRPr="00966CD7">
        <w:rPr>
          <w:lang w:eastAsia="ru-RU"/>
        </w:rPr>
        <w:t>абли</w:t>
      </w:r>
      <w:r>
        <w:rPr>
          <w:lang w:eastAsia="ru-RU"/>
        </w:rPr>
        <w:t>чное представление)</w:t>
      </w:r>
      <w:bookmarkEnd w:id="33"/>
      <w:bookmarkEnd w:id="34"/>
    </w:p>
    <w:p w:rsidR="005014BB" w:rsidRDefault="005014BB" w:rsidP="00F95401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4" o:spid="_x0000_i1038" type="#_x0000_t75" style="width:467.25pt;height:195.75pt;visibility:visible" o:bordertopcolor="#bfbfbf" o:borderleftcolor="#bfbfbf" o:borderbottomcolor="#bfbfbf" o:borderrightcolor="#bfbfbf">
            <v:imagedata r:id="rId2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F95401" w:rsidRDefault="005014BB" w:rsidP="00F95401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10</w:t>
        </w:r>
      </w:fldSimple>
      <w:r>
        <w:t>. Табличное представление данных</w:t>
      </w:r>
    </w:p>
    <w:p w:rsidR="005014BB" w:rsidRPr="00875CAB" w:rsidRDefault="005014BB" w:rsidP="00F95401">
      <w:r w:rsidRPr="00875CAB">
        <w:t>Пользователю на страницах со списками данных предоставлены следующие возможности:</w:t>
      </w:r>
    </w:p>
    <w:p w:rsidR="005014BB" w:rsidRPr="0065541C" w:rsidRDefault="005014BB" w:rsidP="00693CDB">
      <w:pPr>
        <w:pStyle w:val="14"/>
        <w:numPr>
          <w:ilvl w:val="0"/>
          <w:numId w:val="12"/>
        </w:numPr>
        <w:rPr>
          <w:shd w:val="clear" w:color="auto" w:fill="FFFFFF"/>
        </w:rPr>
      </w:pPr>
      <w:r w:rsidRPr="0065541C">
        <w:rPr>
          <w:shd w:val="clear" w:color="auto" w:fill="FFFFFF"/>
        </w:rPr>
        <w:t>Фильтрация данных</w:t>
      </w:r>
    </w:p>
    <w:p w:rsidR="005014BB" w:rsidRPr="00875CAB" w:rsidRDefault="005014BB" w:rsidP="00F95401">
      <w:r w:rsidRPr="00875CAB">
        <w:t xml:space="preserve">Фильтрация списка может осуществляться по всем столбцам, отмеченным иконкой </w:t>
      </w:r>
      <w:r w:rsidRPr="00403579">
        <w:rPr>
          <w:noProof/>
          <w:lang w:eastAsia="ru-RU"/>
        </w:rPr>
        <w:pict>
          <v:shape id="Рисунок 104" o:spid="_x0000_i1039" type="#_x0000_t75" style="width:14.25pt;height:14.25pt;visibility:visible">
            <v:imagedata r:id="rId29" o:title=""/>
          </v:shape>
        </w:pict>
      </w:r>
      <w:r>
        <w:t>,</w:t>
      </w:r>
      <w:r w:rsidRPr="00875CAB">
        <w:t xml:space="preserve"> </w:t>
      </w:r>
      <w:r>
        <w:t>п</w:t>
      </w:r>
      <w:r w:rsidRPr="00875CAB">
        <w:t>ри этом данные в таблице будут отображаться в соответствии с заданными критериями в фильтрах по всем столбцам.</w:t>
      </w:r>
    </w:p>
    <w:p w:rsidR="005014BB" w:rsidRDefault="005014BB" w:rsidP="00F95401">
      <w:pPr>
        <w:rPr>
          <w:shd w:val="clear" w:color="auto" w:fill="FFFFFF"/>
        </w:rPr>
      </w:pPr>
      <w:r w:rsidRPr="00875CAB">
        <w:t xml:space="preserve">Для задания критериев фильтра по определенному столбцу необходимо рядом с наименованием искомого столбца нажать иконку </w:t>
      </w:r>
      <w:r w:rsidRPr="00403579">
        <w:rPr>
          <w:noProof/>
          <w:lang w:eastAsia="ru-RU"/>
        </w:rPr>
        <w:pict>
          <v:shape id="Рисунок 103" o:spid="_x0000_i1040" type="#_x0000_t75" style="width:14.25pt;height:14.25pt;visibility:visible">
            <v:imagedata r:id="rId29" o:title=""/>
          </v:shape>
        </w:pict>
      </w:r>
      <w:r>
        <w:t>, после чего</w:t>
      </w:r>
      <w:r w:rsidRPr="00875CAB">
        <w:t xml:space="preserve"> </w:t>
      </w:r>
      <w:r>
        <w:t>н</w:t>
      </w:r>
      <w:r w:rsidRPr="00875CAB">
        <w:t>а экране отобразится всплывающее окно с полем для ввода или выбора критериев фильтра.</w:t>
      </w:r>
    </w:p>
    <w:p w:rsidR="005014BB" w:rsidRDefault="005014BB" w:rsidP="009C4F38">
      <w:pPr>
        <w:keepNext/>
        <w:spacing w:before="240"/>
        <w:ind w:firstLine="0"/>
        <w:jc w:val="center"/>
      </w:pPr>
      <w:r w:rsidRPr="00403579">
        <w:rPr>
          <w:noProof/>
          <w:lang w:eastAsia="ru-RU"/>
        </w:rPr>
        <w:pict>
          <v:shape id="Рисунок 88" o:spid="_x0000_i1041" type="#_x0000_t75" style="width:204.75pt;height:121.5pt;visibility:visible" o:bordertopcolor="#bfbfbf" o:borderleftcolor="#bfbfbf" o:borderbottomcolor="#bfbfbf" o:borderrightcolor="#bfbfbf">
            <v:imagedata r:id="rId3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9C4F38" w:rsidRDefault="005014BB" w:rsidP="009C4F38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11</w:t>
        </w:r>
      </w:fldSimple>
      <w:r>
        <w:t>. Окно с выбором критериев фильтра</w:t>
      </w:r>
    </w:p>
    <w:p w:rsidR="005014BB" w:rsidRDefault="005014BB" w:rsidP="00F95401">
      <w:pPr>
        <w:rPr>
          <w:shd w:val="clear" w:color="auto" w:fill="FFFFFF"/>
        </w:rPr>
      </w:pPr>
      <w:r>
        <w:rPr>
          <w:shd w:val="clear" w:color="auto" w:fill="FFFFFF"/>
        </w:rPr>
        <w:t>Пользователю необходимо указать данные для фильтрации и подтвердить свой выбор нажав кнопку «ОК». Иконка возле наименования столбца, по которому была произведена фильтрация, поменяет свой</w:t>
      </w:r>
      <w:r>
        <w:rPr>
          <w:shd w:val="clear" w:color="auto" w:fill="FFFFFF"/>
        </w:rPr>
        <w:br/>
        <w:t xml:space="preserve">цвет – </w:t>
      </w:r>
      <w:r w:rsidRPr="00403579">
        <w:rPr>
          <w:noProof/>
          <w:shd w:val="clear" w:color="auto" w:fill="FFFFFF"/>
          <w:lang w:eastAsia="ru-RU"/>
        </w:rPr>
        <w:pict>
          <v:shape id="Рисунок 107" o:spid="_x0000_i1042" type="#_x0000_t75" style="width:14.25pt;height:14.25pt;visibility:visible">
            <v:imagedata r:id="rId31" o:title=""/>
          </v:shape>
        </w:pict>
      </w:r>
      <w:r>
        <w:rPr>
          <w:shd w:val="clear" w:color="auto" w:fill="FFFFFF"/>
        </w:rPr>
        <w:t>.</w:t>
      </w:r>
    </w:p>
    <w:p w:rsidR="005014BB" w:rsidRDefault="005014BB" w:rsidP="00F95401">
      <w:pPr>
        <w:rPr>
          <w:shd w:val="clear" w:color="auto" w:fill="FFFFFF"/>
        </w:rPr>
      </w:pPr>
      <w:r>
        <w:rPr>
          <w:shd w:val="clear" w:color="auto" w:fill="FFFFFF"/>
        </w:rPr>
        <w:t xml:space="preserve">Для отмены фильтрации по столбцу необходимо нажать на иконку фильтра с измененным цветом </w:t>
      </w:r>
      <w:r w:rsidRPr="00403579">
        <w:rPr>
          <w:noProof/>
          <w:shd w:val="clear" w:color="auto" w:fill="FFFFFF"/>
          <w:lang w:eastAsia="ru-RU"/>
        </w:rPr>
        <w:pict>
          <v:shape id="Рисунок 108" o:spid="_x0000_i1043" type="#_x0000_t75" style="width:14.25pt;height:14.25pt;visibility:visible">
            <v:imagedata r:id="rId31" o:title=""/>
          </v:shape>
        </w:pict>
      </w:r>
      <w:r>
        <w:rPr>
          <w:shd w:val="clear" w:color="auto" w:fill="FFFFFF"/>
        </w:rPr>
        <w:t xml:space="preserve"> и во всплывающем окне нажать кнопку «Сброс».</w:t>
      </w:r>
    </w:p>
    <w:p w:rsidR="005014BB" w:rsidRDefault="005014BB" w:rsidP="00F95401">
      <w:pPr>
        <w:rPr>
          <w:shd w:val="clear" w:color="auto" w:fill="FFFFFF"/>
        </w:rPr>
      </w:pPr>
      <w:r>
        <w:rPr>
          <w:shd w:val="clear" w:color="auto" w:fill="FFFFFF"/>
        </w:rPr>
        <w:t xml:space="preserve">При применении фильтрации по нескольким столбцам можно воспользоваться на нижней панели кнопкой «Сбросить все» </w:t>
      </w:r>
      <w:r w:rsidRPr="00403579">
        <w:rPr>
          <w:noProof/>
          <w:lang w:eastAsia="ru-RU"/>
        </w:rPr>
        <w:pict>
          <v:shape id="Рисунок 43" o:spid="_x0000_i1044" type="#_x0000_t75" style="width:25.5pt;height:26.25pt;visibility:visible">
            <v:imagedata r:id="rId32" o:title=""/>
          </v:shape>
        </w:pict>
      </w:r>
      <w:r>
        <w:rPr>
          <w:shd w:val="clear" w:color="auto" w:fill="FFFFFF"/>
        </w:rPr>
        <w:t>, которая отменит фильтрацию по всем столбцам.</w:t>
      </w:r>
    </w:p>
    <w:p w:rsidR="005014BB" w:rsidRPr="0065541C" w:rsidRDefault="005014BB" w:rsidP="00693CDB">
      <w:pPr>
        <w:pStyle w:val="14"/>
        <w:numPr>
          <w:ilvl w:val="0"/>
          <w:numId w:val="12"/>
        </w:numPr>
        <w:rPr>
          <w:shd w:val="clear" w:color="auto" w:fill="FFFFFF"/>
        </w:rPr>
      </w:pPr>
      <w:r w:rsidRPr="0065541C">
        <w:rPr>
          <w:shd w:val="clear" w:color="auto" w:fill="FFFFFF"/>
        </w:rPr>
        <w:t>Сортировка данных</w:t>
      </w:r>
    </w:p>
    <w:p w:rsidR="005014BB" w:rsidRDefault="005014BB" w:rsidP="00F95401">
      <w:pPr>
        <w:rPr>
          <w:shd w:val="clear" w:color="auto" w:fill="FFFFFF"/>
        </w:rPr>
      </w:pPr>
      <w:r>
        <w:rPr>
          <w:shd w:val="clear" w:color="auto" w:fill="FFFFFF"/>
        </w:rPr>
        <w:t>Сортировка списка осуществляется в пределах одного критерия (одного столбца таблицы). Для этого необходимо нажать на заголовок искомого столбца, после чего рядом с заголовком появится стрелка, направление которой указывает на текущий порядок сортировки с учетом типа поля (числовое, дата и др.):</w:t>
      </w:r>
    </w:p>
    <w:p w:rsidR="005014BB" w:rsidRDefault="005014BB" w:rsidP="00F95401">
      <w:pPr>
        <w:rPr>
          <w:shd w:val="clear" w:color="auto" w:fill="FFFFFF"/>
        </w:rPr>
      </w:pPr>
      <w:r w:rsidRPr="00403579">
        <w:rPr>
          <w:noProof/>
          <w:shd w:val="clear" w:color="auto" w:fill="FFFFFF"/>
          <w:lang w:eastAsia="ru-RU"/>
        </w:rPr>
        <w:pict>
          <v:shape id="Рисунок 395" o:spid="_x0000_i1045" type="#_x0000_t75" style="width:9.75pt;height:13.5pt;visibility:visible">
            <v:imagedata r:id="rId33" o:title=""/>
          </v:shape>
        </w:pict>
      </w:r>
      <w:r>
        <w:rPr>
          <w:shd w:val="clear" w:color="auto" w:fill="FFFFFF"/>
        </w:rPr>
        <w:t xml:space="preserve"> – сортировка по убыванию значений;</w:t>
      </w:r>
    </w:p>
    <w:p w:rsidR="005014BB" w:rsidRDefault="005014BB" w:rsidP="00F95401">
      <w:pPr>
        <w:rPr>
          <w:shd w:val="clear" w:color="auto" w:fill="FFFFFF"/>
        </w:rPr>
      </w:pPr>
      <w:r w:rsidRPr="00403579">
        <w:rPr>
          <w:noProof/>
          <w:lang w:eastAsia="ru-RU"/>
        </w:rPr>
        <w:pict>
          <v:shape id="Рисунок 398" o:spid="_x0000_i1046" type="#_x0000_t75" style="width:8.25pt;height:11.25pt;visibility:visible">
            <v:imagedata r:id="rId34" o:title=""/>
          </v:shape>
        </w:pict>
      </w:r>
      <w:r>
        <w:t xml:space="preserve"> </w:t>
      </w:r>
      <w:r>
        <w:rPr>
          <w:shd w:val="clear" w:color="auto" w:fill="FFFFFF"/>
        </w:rPr>
        <w:t>– сортировка по возрастанию значений.</w:t>
      </w:r>
    </w:p>
    <w:p w:rsidR="005014BB" w:rsidRDefault="005014BB" w:rsidP="00F95401">
      <w:pPr>
        <w:rPr>
          <w:shd w:val="clear" w:color="auto" w:fill="FFFFFF"/>
        </w:rPr>
      </w:pPr>
      <w:r>
        <w:rPr>
          <w:shd w:val="clear" w:color="auto" w:fill="FFFFFF"/>
        </w:rPr>
        <w:t>Для изменения текущей сортировки необходимо повторно нажать на заголовок столбца.</w:t>
      </w:r>
    </w:p>
    <w:p w:rsidR="005014BB" w:rsidRDefault="005014BB" w:rsidP="00693CDB">
      <w:pPr>
        <w:pStyle w:val="14"/>
        <w:numPr>
          <w:ilvl w:val="0"/>
          <w:numId w:val="12"/>
        </w:numPr>
        <w:rPr>
          <w:shd w:val="clear" w:color="auto" w:fill="FFFFFF"/>
        </w:rPr>
      </w:pPr>
      <w:r>
        <w:rPr>
          <w:shd w:val="clear" w:color="auto" w:fill="FFFFFF"/>
        </w:rPr>
        <w:t>Визуальное отображение последней просмотренной записи</w:t>
      </w:r>
    </w:p>
    <w:p w:rsidR="005014BB" w:rsidRDefault="005014BB" w:rsidP="0093342E">
      <w:pPr>
        <w:rPr>
          <w:shd w:val="clear" w:color="auto" w:fill="FFFFFF"/>
        </w:rPr>
      </w:pPr>
      <w:r>
        <w:rPr>
          <w:shd w:val="clear" w:color="auto" w:fill="FFFFFF"/>
        </w:rPr>
        <w:t>На всех табличных списках представления информации пользователю предоставляется возможность визуального отображения последней просмотренной записи. Для этого пользователю необходимо открыть запись списка, путем нажатия кнопки «Просмотр», после детального просмотра записи и обратном переходе на список записей, система выделит данную запись в списке на соответствующей странице которая была просмотрена (</w:t>
      </w:r>
      <w:fldSimple w:instr=" REF _Ref68101515  \* MERGEFORMAT ">
        <w:r w:rsidRPr="00EA7A8E">
          <w:rPr>
            <w:shd w:val="clear" w:color="auto" w:fill="FFFFFF"/>
          </w:rPr>
          <w:t>Рисунок 12</w:t>
        </w:r>
      </w:fldSimple>
      <w:r>
        <w:rPr>
          <w:shd w:val="clear" w:color="auto" w:fill="FFFFFF"/>
        </w:rPr>
        <w:t>).</w:t>
      </w:r>
    </w:p>
    <w:p w:rsidR="005014BB" w:rsidRDefault="005014BB" w:rsidP="00693CDB">
      <w:pPr>
        <w:pStyle w:val="14"/>
        <w:numPr>
          <w:ilvl w:val="0"/>
          <w:numId w:val="0"/>
        </w:numPr>
      </w:pPr>
      <w:r w:rsidRPr="00403579">
        <w:rPr>
          <w:noProof/>
          <w:lang w:eastAsia="ru-RU"/>
        </w:rPr>
        <w:pict>
          <v:shape id="Рисунок 485" o:spid="_x0000_i1047" type="#_x0000_t75" style="width:465.75pt;height:255pt;visibility:visible" o:bordertopcolor="#5b9bd5" o:borderleftcolor="#5b9bd5" o:borderbottomcolor="#5b9bd5" o:borderrightcolor="#5b9bd5">
            <v:imagedata r:id="rId3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93342E">
      <w:pPr>
        <w:pStyle w:val="-2"/>
      </w:pPr>
      <w:bookmarkStart w:id="35" w:name="_Ref68101515"/>
      <w:bookmarkStart w:id="36" w:name="_Ref68101534"/>
      <w:r>
        <w:t xml:space="preserve">Рисунок </w:t>
      </w:r>
      <w:fldSimple w:instr=" SEQ Рисунок \* ARABIC ">
        <w:r>
          <w:rPr>
            <w:noProof/>
          </w:rPr>
          <w:t>12</w:t>
        </w:r>
      </w:fldSimple>
      <w:bookmarkEnd w:id="35"/>
      <w:r>
        <w:t xml:space="preserve">. </w:t>
      </w:r>
      <w:bookmarkStart w:id="37" w:name="_Ref68101530"/>
      <w:r>
        <w:t>Визуальное отображение последней просмотренной записи</w:t>
      </w:r>
      <w:bookmarkEnd w:id="36"/>
      <w:bookmarkEnd w:id="37"/>
    </w:p>
    <w:p w:rsidR="005014BB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38" w:name="_Toc68804957"/>
      <w:bookmarkStart w:id="39" w:name="_Toc70530211"/>
      <w:bookmarkStart w:id="40" w:name="_Toc70536159"/>
      <w:bookmarkStart w:id="41" w:name="_Toc70588979"/>
      <w:bookmarkStart w:id="42" w:name="_Toc70589445"/>
      <w:bookmarkStart w:id="43" w:name="_Toc70591112"/>
      <w:bookmarkStart w:id="44" w:name="_Toc71132596"/>
      <w:bookmarkStart w:id="45" w:name="_Toc71209754"/>
      <w:bookmarkStart w:id="46" w:name="_Toc76053190"/>
      <w:bookmarkStart w:id="47" w:name="_Toc76055201"/>
      <w:bookmarkStart w:id="48" w:name="_Toc81489041"/>
      <w:bookmarkStart w:id="49" w:name="_Toc152320829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r w:rsidRPr="00D91C15">
        <w:rPr>
          <w:lang w:eastAsia="ru-RU"/>
        </w:rPr>
        <w:t>Панель навигации (постраничное представление)</w:t>
      </w:r>
      <w:bookmarkEnd w:id="49"/>
    </w:p>
    <w:p w:rsidR="005014BB" w:rsidRDefault="005014BB" w:rsidP="00216237">
      <w:r>
        <w:rPr>
          <w:szCs w:val="28"/>
        </w:rPr>
        <w:t>В нижней панели или в</w:t>
      </w:r>
      <w:r w:rsidRPr="00AB6436">
        <w:rPr>
          <w:szCs w:val="28"/>
        </w:rPr>
        <w:t xml:space="preserve"> нижней части рабочей области представлена </w:t>
      </w:r>
      <w:r>
        <w:rPr>
          <w:szCs w:val="28"/>
        </w:rPr>
        <w:t>«</w:t>
      </w:r>
      <w:r w:rsidRPr="00AB6436">
        <w:rPr>
          <w:szCs w:val="28"/>
        </w:rPr>
        <w:t>Панель навигации</w:t>
      </w:r>
      <w:r>
        <w:rPr>
          <w:szCs w:val="28"/>
        </w:rPr>
        <w:t>».</w:t>
      </w:r>
    </w:p>
    <w:p w:rsidR="005014BB" w:rsidRDefault="005014BB" w:rsidP="009D5BD5">
      <w:pPr>
        <w:keepNext/>
        <w:spacing w:before="240"/>
        <w:ind w:firstLine="0"/>
        <w:jc w:val="center"/>
      </w:pPr>
      <w:r w:rsidRPr="00403579">
        <w:rPr>
          <w:noProof/>
          <w:lang w:eastAsia="ru-RU"/>
        </w:rPr>
        <w:pict>
          <v:shape id="Рисунок 480" o:spid="_x0000_i1048" type="#_x0000_t75" style="width:464.25pt;height:36pt;visibility:visible" o:bordertopcolor="#bfbfbf" o:borderleftcolor="#bfbfbf" o:borderbottomcolor="#bfbfbf" o:borderrightcolor="#bfbfbf">
            <v:imagedata r:id="rId3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9D5BD5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13</w:t>
        </w:r>
      </w:fldSimple>
      <w:r>
        <w:t>. Панель навигации</w:t>
      </w:r>
    </w:p>
    <w:p w:rsidR="005014BB" w:rsidRDefault="005014BB" w:rsidP="00216237">
      <w:r>
        <w:t>Панель навигации содержит следующие кнопки:</w:t>
      </w:r>
    </w:p>
    <w:p w:rsidR="005014BB" w:rsidRDefault="005014BB" w:rsidP="008E0E65">
      <w:pPr>
        <w:ind w:firstLine="0"/>
      </w:pPr>
      <w:r w:rsidRPr="00403579">
        <w:rPr>
          <w:noProof/>
          <w:lang w:eastAsia="ru-RU"/>
        </w:rPr>
        <w:pict>
          <v:shape id="Рисунок 496" o:spid="_x0000_i1049" type="#_x0000_t75" style="width:163.5pt;height:23.25pt;visibility:visible" o:bordertopcolor="#bfbfbf" o:borderleftcolor="#bfbfbf" o:borderbottomcolor="#bfbfbf" o:borderrightcolor="#bfbfbf">
            <v:imagedata r:id="rId3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 – количество отображаемых записей в виде интервала согласно выбранной странице из общего количества записей;</w:t>
      </w:r>
    </w:p>
    <w:p w:rsidR="005014BB" w:rsidRDefault="005014BB" w:rsidP="008E0E65">
      <w:pPr>
        <w:ind w:firstLine="0"/>
      </w:pPr>
      <w:r w:rsidRPr="00403579">
        <w:rPr>
          <w:noProof/>
          <w:lang w:eastAsia="ru-RU"/>
        </w:rPr>
        <w:pict>
          <v:shape id="Рисунок 497" o:spid="_x0000_i1050" type="#_x0000_t75" style="width:80.25pt;height:29.25pt;visibility:visible">
            <v:imagedata r:id="rId38" o:title=""/>
          </v:shape>
        </w:pict>
      </w:r>
      <w:r>
        <w:t xml:space="preserve"> – количество записей, отображаемых единовременно на одной странице;</w:t>
      </w:r>
    </w:p>
    <w:p w:rsidR="005014BB" w:rsidRDefault="005014BB" w:rsidP="008E0E65">
      <w:pPr>
        <w:ind w:firstLine="0"/>
      </w:pPr>
      <w:r w:rsidRPr="00403579">
        <w:rPr>
          <w:noProof/>
          <w:lang w:eastAsia="ru-RU"/>
        </w:rPr>
        <w:pict>
          <v:shape id="Рисунок 498" o:spid="_x0000_i1051" type="#_x0000_t75" style="width:30pt;height:28.5pt;visibility:visible">
            <v:imagedata r:id="rId39" o:title=""/>
          </v:shape>
        </w:pict>
      </w:r>
      <w:r>
        <w:t xml:space="preserve"> </w:t>
      </w:r>
      <w:r w:rsidRPr="000751C9">
        <w:rPr>
          <w:szCs w:val="28"/>
        </w:rPr>
        <w:t>–</w:t>
      </w:r>
      <w:r>
        <w:rPr>
          <w:szCs w:val="28"/>
        </w:rPr>
        <w:t xml:space="preserve"> </w:t>
      </w:r>
      <w:r w:rsidRPr="00EC2F45">
        <w:rPr>
          <w:szCs w:val="28"/>
        </w:rPr>
        <w:t>переход на предыдущую страницу списка;</w:t>
      </w:r>
    </w:p>
    <w:p w:rsidR="005014BB" w:rsidRPr="007C2F4E" w:rsidRDefault="005014BB" w:rsidP="008E0E65">
      <w:pPr>
        <w:ind w:firstLine="0"/>
        <w:rPr>
          <w:szCs w:val="28"/>
        </w:rPr>
      </w:pPr>
      <w:r w:rsidRPr="00403579">
        <w:rPr>
          <w:noProof/>
          <w:lang w:eastAsia="ru-RU"/>
        </w:rPr>
        <w:pict>
          <v:shape id="Рисунок 499" o:spid="_x0000_i1052" type="#_x0000_t75" style="width:29.25pt;height:32.25pt;visibility:visible">
            <v:imagedata r:id="rId40" o:title=""/>
          </v:shape>
        </w:pict>
      </w:r>
      <w:r>
        <w:t xml:space="preserve"> </w:t>
      </w:r>
      <w:r w:rsidRPr="000751C9">
        <w:rPr>
          <w:szCs w:val="28"/>
        </w:rPr>
        <w:t>–</w:t>
      </w:r>
      <w:r>
        <w:t xml:space="preserve"> </w:t>
      </w:r>
      <w:r w:rsidRPr="00EC2F45">
        <w:rPr>
          <w:szCs w:val="28"/>
        </w:rPr>
        <w:t>переход на следующую страницу списка</w:t>
      </w:r>
      <w:r>
        <w:rPr>
          <w:szCs w:val="28"/>
        </w:rPr>
        <w:t>;</w:t>
      </w:r>
    </w:p>
    <w:p w:rsidR="005014BB" w:rsidRDefault="005014BB" w:rsidP="008E0E65">
      <w:pPr>
        <w:ind w:firstLine="0"/>
      </w:pPr>
      <w:r w:rsidRPr="00403579">
        <w:rPr>
          <w:noProof/>
          <w:lang w:eastAsia="ru-RU"/>
        </w:rPr>
        <w:pict>
          <v:shape id="Рисунок 500" o:spid="_x0000_i1053" type="#_x0000_t75" style="width:89.25pt;height:32.25pt;visibility:visible" o:bordertopcolor="#bfbfbf" o:borderleftcolor="#bfbfbf" o:borderbottomcolor="#bfbfbf" o:borderrightcolor="#bfbfbf">
            <v:imagedata r:id="rId4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 </w:t>
      </w:r>
      <w:r w:rsidRPr="000751C9">
        <w:rPr>
          <w:szCs w:val="28"/>
        </w:rPr>
        <w:t>–</w:t>
      </w:r>
      <w:r>
        <w:rPr>
          <w:szCs w:val="28"/>
        </w:rPr>
        <w:t xml:space="preserve"> </w:t>
      </w:r>
      <w:r w:rsidRPr="00EC2F45">
        <w:rPr>
          <w:szCs w:val="28"/>
        </w:rPr>
        <w:t xml:space="preserve">выбор страницы. Осуществляется введением номера страницы </w:t>
      </w:r>
      <w:r>
        <w:rPr>
          <w:szCs w:val="28"/>
        </w:rPr>
        <w:t xml:space="preserve">либо нажатием прилежащих кнопок – </w:t>
      </w:r>
      <w:r w:rsidRPr="00403579">
        <w:rPr>
          <w:noProof/>
          <w:lang w:eastAsia="ru-RU"/>
        </w:rPr>
        <w:pict>
          <v:shape id="Рисунок 501" o:spid="_x0000_i1054" type="#_x0000_t75" style="width:209.25pt;height:29.25pt;visibility:visible" o:bordertopcolor="#bfbfbf" o:borderleftcolor="#bfbfbf" o:borderbottomcolor="#bfbfbf" o:borderrightcolor="#bfbfbf">
            <v:imagedata r:id="rId4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Pr="00DA0913">
        <w:rPr>
          <w:shd w:val="clear" w:color="auto" w:fill="FFFFFF"/>
        </w:rPr>
        <w:t>.</w:t>
      </w:r>
    </w:p>
    <w:p w:rsidR="005014BB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50" w:name="_Toc68803001"/>
      <w:bookmarkStart w:id="51" w:name="_Toc68803320"/>
      <w:bookmarkStart w:id="52" w:name="_Toc68804960"/>
      <w:bookmarkStart w:id="53" w:name="_Toc70530214"/>
      <w:bookmarkStart w:id="54" w:name="_Toc70536162"/>
      <w:bookmarkStart w:id="55" w:name="_Toc70588982"/>
      <w:bookmarkStart w:id="56" w:name="_Toc70589448"/>
      <w:bookmarkStart w:id="57" w:name="_Toc70591115"/>
      <w:bookmarkStart w:id="58" w:name="_Toc71132599"/>
      <w:bookmarkStart w:id="59" w:name="_Toc71209757"/>
      <w:bookmarkStart w:id="60" w:name="_Toc76053193"/>
      <w:bookmarkStart w:id="61" w:name="_Toc76055204"/>
      <w:bookmarkStart w:id="62" w:name="_Toc81489044"/>
      <w:bookmarkStart w:id="63" w:name="_Toc68803002"/>
      <w:bookmarkStart w:id="64" w:name="_Toc68803321"/>
      <w:bookmarkStart w:id="65" w:name="_Toc68804961"/>
      <w:bookmarkStart w:id="66" w:name="_Toc70530215"/>
      <w:bookmarkStart w:id="67" w:name="_Toc70536163"/>
      <w:bookmarkStart w:id="68" w:name="_Toc70588983"/>
      <w:bookmarkStart w:id="69" w:name="_Toc70589449"/>
      <w:bookmarkStart w:id="70" w:name="_Toc70591116"/>
      <w:bookmarkStart w:id="71" w:name="_Toc71132600"/>
      <w:bookmarkStart w:id="72" w:name="_Toc71209758"/>
      <w:bookmarkStart w:id="73" w:name="_Toc76053194"/>
      <w:bookmarkStart w:id="74" w:name="_Toc76055205"/>
      <w:bookmarkStart w:id="75" w:name="_Toc81489045"/>
      <w:bookmarkStart w:id="76" w:name="_Toc68803003"/>
      <w:bookmarkStart w:id="77" w:name="_Toc68803322"/>
      <w:bookmarkStart w:id="78" w:name="_Toc68804962"/>
      <w:bookmarkStart w:id="79" w:name="_Toc70530216"/>
      <w:bookmarkStart w:id="80" w:name="_Toc70536164"/>
      <w:bookmarkStart w:id="81" w:name="_Toc70588984"/>
      <w:bookmarkStart w:id="82" w:name="_Toc70589450"/>
      <w:bookmarkStart w:id="83" w:name="_Toc70591117"/>
      <w:bookmarkStart w:id="84" w:name="_Toc71132601"/>
      <w:bookmarkStart w:id="85" w:name="_Toc71209759"/>
      <w:bookmarkStart w:id="86" w:name="_Toc76053195"/>
      <w:bookmarkStart w:id="87" w:name="_Toc76055206"/>
      <w:bookmarkStart w:id="88" w:name="_Toc81489046"/>
      <w:bookmarkStart w:id="89" w:name="_Toc68803004"/>
      <w:bookmarkStart w:id="90" w:name="_Toc68803323"/>
      <w:bookmarkStart w:id="91" w:name="_Toc68804963"/>
      <w:bookmarkStart w:id="92" w:name="_Toc70530217"/>
      <w:bookmarkStart w:id="93" w:name="_Toc70536165"/>
      <w:bookmarkStart w:id="94" w:name="_Toc70588985"/>
      <w:bookmarkStart w:id="95" w:name="_Toc70589451"/>
      <w:bookmarkStart w:id="96" w:name="_Toc70591118"/>
      <w:bookmarkStart w:id="97" w:name="_Toc71132602"/>
      <w:bookmarkStart w:id="98" w:name="_Toc71209760"/>
      <w:bookmarkStart w:id="99" w:name="_Toc76053196"/>
      <w:bookmarkStart w:id="100" w:name="_Toc76055207"/>
      <w:bookmarkStart w:id="101" w:name="_Toc81489047"/>
      <w:bookmarkStart w:id="102" w:name="_Toc152320830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r w:rsidRPr="00702A0C">
        <w:rPr>
          <w:lang w:eastAsia="ru-RU"/>
        </w:rPr>
        <w:t>Подсказки и сообщения об ошибках</w:t>
      </w:r>
      <w:bookmarkEnd w:id="102"/>
    </w:p>
    <w:p w:rsidR="005014BB" w:rsidRDefault="005014BB" w:rsidP="00702A0C">
      <w:r>
        <w:t>Система отображает пользователю обязательные требования работы с системой и оперативно уведомляет его о состоянии системы и потенциальных проблемах при использовании функции системы:</w:t>
      </w:r>
    </w:p>
    <w:p w:rsidR="005014BB" w:rsidRDefault="005014BB" w:rsidP="007226FB">
      <w:pPr>
        <w:pStyle w:val="a5"/>
      </w:pPr>
      <w:r w:rsidRPr="007226FB">
        <w:rPr>
          <w:i/>
        </w:rPr>
        <w:t>поля</w:t>
      </w:r>
      <w:r>
        <w:rPr>
          <w:i/>
        </w:rPr>
        <w:t>,</w:t>
      </w:r>
      <w:r w:rsidRPr="007226FB">
        <w:rPr>
          <w:i/>
        </w:rPr>
        <w:t xml:space="preserve"> обязательные для заполнения</w:t>
      </w:r>
      <w:r>
        <w:rPr>
          <w:i/>
        </w:rPr>
        <w:t>,</w:t>
      </w:r>
      <w:r>
        <w:t xml:space="preserve"> обводятся красным контуром при попытке неправильного сохранения или отправки формы;</w:t>
      </w:r>
    </w:p>
    <w:p w:rsidR="005014BB" w:rsidRDefault="005014BB" w:rsidP="006737E7">
      <w:pPr>
        <w:keepNext/>
        <w:ind w:firstLine="0"/>
        <w:jc w:val="center"/>
      </w:pPr>
      <w:r w:rsidRPr="00403579">
        <w:rPr>
          <w:noProof/>
          <w:lang w:eastAsia="ru-RU"/>
        </w:rPr>
        <w:pict>
          <v:shape id="Рисунок 46" o:spid="_x0000_i1055" type="#_x0000_t75" style="width:349.5pt;height:2in;visibility:visible" o:bordertopcolor="#bfbfbf" o:borderleftcolor="#bfbfbf" o:borderbottomcolor="#bfbfbf" o:borderrightcolor="#bfbfbf">
            <v:imagedata r:id="rId4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737E7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14</w:t>
        </w:r>
      </w:fldSimple>
      <w:r>
        <w:t>. Поля, обязательные для заполнения</w:t>
      </w:r>
    </w:p>
    <w:p w:rsidR="005014BB" w:rsidRDefault="005014BB" w:rsidP="007226FB">
      <w:pPr>
        <w:pStyle w:val="a5"/>
      </w:pPr>
      <w:r w:rsidRPr="007226FB">
        <w:rPr>
          <w:i/>
        </w:rPr>
        <w:t>наличие подсказок по заполнению полей</w:t>
      </w:r>
      <w:r>
        <w:t xml:space="preserve"> ввода/редактирования;</w:t>
      </w:r>
    </w:p>
    <w:p w:rsidR="005014BB" w:rsidRDefault="005014BB" w:rsidP="007226FB">
      <w:pPr>
        <w:pStyle w:val="a5"/>
      </w:pPr>
      <w:r w:rsidRPr="007226FB">
        <w:rPr>
          <w:i/>
        </w:rPr>
        <w:t>всплывающая подсказка в главном меню:</w:t>
      </w:r>
      <w:r>
        <w:t xml:space="preserve"> при наведении курсора на иконку главного меню – отображается наименование пункта главного меню;</w:t>
      </w:r>
    </w:p>
    <w:p w:rsidR="005014BB" w:rsidRDefault="005014BB" w:rsidP="007226FB">
      <w:pPr>
        <w:pStyle w:val="a5"/>
      </w:pPr>
      <w:r>
        <w:rPr>
          <w:i/>
        </w:rPr>
        <w:t>отображение названия действия при наведении на кнопку</w:t>
      </w:r>
      <w:r w:rsidRPr="007226FB">
        <w:rPr>
          <w:i/>
        </w:rPr>
        <w:t>:</w:t>
      </w:r>
      <w:r>
        <w:t xml:space="preserve"> при наведении курсора на кнопку (иконку) отображается наименование действия, которое она инициирует;</w:t>
      </w:r>
    </w:p>
    <w:p w:rsidR="005014BB" w:rsidRDefault="005014BB" w:rsidP="00D06042">
      <w:pPr>
        <w:keepNext/>
        <w:ind w:firstLine="0"/>
        <w:jc w:val="center"/>
      </w:pPr>
      <w:r w:rsidRPr="00403579">
        <w:rPr>
          <w:noProof/>
          <w:lang w:eastAsia="ru-RU"/>
        </w:rPr>
        <w:pict>
          <v:shape id="Рисунок 78" o:spid="_x0000_i1056" type="#_x0000_t75" style="width:105.75pt;height:84.75pt;visibility:visible" o:bordertopcolor="#bfbfbf" o:borderleftcolor="#bfbfbf" o:borderbottomcolor="#bfbfbf" o:borderrightcolor="#bfbfbf">
            <v:imagedata r:id="rId4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D06042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15</w:t>
        </w:r>
      </w:fldSimple>
      <w:r>
        <w:t>. Отображение названия действия при наведении на кнопку</w:t>
      </w:r>
    </w:p>
    <w:p w:rsidR="005014BB" w:rsidRDefault="005014BB" w:rsidP="007226FB">
      <w:pPr>
        <w:pStyle w:val="a5"/>
      </w:pPr>
      <w:r w:rsidRPr="007226FB">
        <w:rPr>
          <w:i/>
        </w:rPr>
        <w:t>индикатор процесса</w:t>
      </w:r>
      <w:r>
        <w:t xml:space="preserve"> проинформирует о выполнении и завершении операции;</w:t>
      </w:r>
    </w:p>
    <w:p w:rsidR="005014BB" w:rsidRDefault="005014BB" w:rsidP="007226FB">
      <w:pPr>
        <w:pStyle w:val="a5"/>
      </w:pPr>
      <w:r w:rsidRPr="007226FB">
        <w:rPr>
          <w:i/>
        </w:rPr>
        <w:t>сообщение об ошибках</w:t>
      </w:r>
      <w:r>
        <w:t xml:space="preserve"> – сообщение с описанием причин появления проблемы в правом нижнем углу экрана при возникновении ошибок в процессе работы с приложением.</w:t>
      </w:r>
    </w:p>
    <w:p w:rsidR="005014BB" w:rsidRDefault="005014BB" w:rsidP="009D5BD5">
      <w:pPr>
        <w:keepNext/>
        <w:spacing w:before="240"/>
        <w:ind w:firstLine="0"/>
        <w:jc w:val="center"/>
      </w:pPr>
      <w:r w:rsidRPr="00403579">
        <w:rPr>
          <w:noProof/>
          <w:lang w:eastAsia="ru-RU"/>
        </w:rPr>
        <w:pict>
          <v:shape id="Рисунок 11" o:spid="_x0000_i1057" type="#_x0000_t75" style="width:225pt;height:82.5pt;visibility:visible">
            <v:imagedata r:id="rId45" o:title=""/>
          </v:shape>
        </w:pict>
      </w:r>
    </w:p>
    <w:p w:rsidR="005014BB" w:rsidRDefault="005014BB" w:rsidP="0065541C">
      <w:pPr>
        <w:pStyle w:val="-2"/>
      </w:pPr>
      <w:r w:rsidRPr="008E0E65">
        <w:t xml:space="preserve">Рисунок </w:t>
      </w:r>
      <w:r>
        <w:rPr>
          <w:i w:val="0"/>
        </w:rPr>
        <w:fldChar w:fldCharType="begin"/>
      </w:r>
      <w:r>
        <w:rPr>
          <w:i w:val="0"/>
        </w:rPr>
        <w:instrText xml:space="preserve"> SEQ Рисунок \* ARABIC </w:instrText>
      </w:r>
      <w:r>
        <w:rPr>
          <w:i w:val="0"/>
        </w:rPr>
        <w:fldChar w:fldCharType="separate"/>
      </w:r>
      <w:r>
        <w:rPr>
          <w:i w:val="0"/>
          <w:noProof/>
        </w:rPr>
        <w:t>16</w:t>
      </w:r>
      <w:r>
        <w:rPr>
          <w:i w:val="0"/>
        </w:rPr>
        <w:fldChar w:fldCharType="end"/>
      </w:r>
      <w:r w:rsidRPr="0065541C">
        <w:t>. Сообщение об ошибках</w:t>
      </w:r>
    </w:p>
    <w:p w:rsidR="005014BB" w:rsidRDefault="005014BB" w:rsidP="00216237"/>
    <w:p w:rsidR="005014BB" w:rsidRDefault="005014BB" w:rsidP="00216237">
      <w:pPr>
        <w:sectPr w:rsidR="005014BB" w:rsidSect="0038323A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Default="005014BB" w:rsidP="00AE7784">
      <w:pPr>
        <w:pStyle w:val="Heading1"/>
        <w:numPr>
          <w:ilvl w:val="0"/>
          <w:numId w:val="6"/>
        </w:numPr>
      </w:pPr>
      <w:bookmarkStart w:id="103" w:name="_Toc152320831"/>
      <w:r>
        <w:t>ПОДСИСТЕМЫ ЛИЧНОГО КАБИНЕТА ПЛАТЕЛЬЩИКА</w:t>
      </w:r>
      <w:bookmarkEnd w:id="103"/>
    </w:p>
    <w:p w:rsidR="005014BB" w:rsidRDefault="005014BB" w:rsidP="006B5CE7">
      <w:r>
        <w:t xml:space="preserve">В разделе </w:t>
      </w:r>
      <w:r w:rsidRPr="006E630B">
        <w:t xml:space="preserve">описаны возможности, которые </w:t>
      </w:r>
      <w:r>
        <w:t xml:space="preserve">могут быть </w:t>
      </w:r>
      <w:r w:rsidRPr="006E630B">
        <w:t>доступны пользователю при работе в личном кабинете.</w:t>
      </w:r>
    </w:p>
    <w:p w:rsidR="005014BB" w:rsidRPr="006B5CE7" w:rsidRDefault="005014BB" w:rsidP="006B5CE7">
      <w:r>
        <w:rPr>
          <w:szCs w:val="28"/>
        </w:rPr>
        <w:t>Пользователю в главном меню доступен набор пунктов в соответствии с назначенными правами и ролями. Каждый пункт отвечает за определенные функции, выполняемые пользователем в системе.</w:t>
      </w:r>
    </w:p>
    <w:p w:rsidR="005014BB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04" w:name="_Ref526365903"/>
      <w:bookmarkStart w:id="105" w:name="_Toc152320832"/>
      <w:r>
        <w:rPr>
          <w:lang w:eastAsia="ru-RU"/>
        </w:rPr>
        <w:t>Главная страница</w:t>
      </w:r>
      <w:bookmarkEnd w:id="104"/>
      <w:bookmarkEnd w:id="105"/>
    </w:p>
    <w:p w:rsidR="005014BB" w:rsidRDefault="005014BB" w:rsidP="00B90242">
      <w:pPr>
        <w:rPr>
          <w:lang w:eastAsia="ru-RU"/>
        </w:rPr>
      </w:pPr>
      <w:r>
        <w:rPr>
          <w:lang w:eastAsia="ru-RU"/>
        </w:rPr>
        <w:t>На главной странице личного кабинета пользователю предоставлена возможность получить актуальную информацию о тех или иных ошибках на ИЛС ЗЛ, ознакомиться с информацией о подразделении Фонда, а также об инспекторе, за которым закреплен плательщик, просмотреть события в календаре, выгрузить форму отчета «4-Фонд» для последующего заполнения и подачи на Портал,</w:t>
      </w:r>
      <w:r w:rsidRPr="00C40B4D">
        <w:rPr>
          <w:lang w:eastAsia="ru-RU"/>
        </w:rPr>
        <w:t xml:space="preserve"> </w:t>
      </w:r>
      <w:r>
        <w:rPr>
          <w:lang w:eastAsia="ru-RU"/>
        </w:rPr>
        <w:t>заполнить отчет «4-Фонд» получить необходимую контактную информацию для связи с технической поддержкой Портала и других информационных систем Фонда, ознакомиться с новостями, которые относятся как к системе «</w:t>
      </w:r>
      <w:r>
        <w:t>Корпоративный портал Фонда</w:t>
      </w:r>
      <w:r>
        <w:rPr>
          <w:lang w:eastAsia="ru-RU"/>
        </w:rPr>
        <w:t xml:space="preserve">», так и к событиям, связанным с Фондом социальной защиты населения, получить информацию о документах и видеоинструкциях, программном обеспечении, а также инструкциях и разъяснениях (см. рисунок </w:t>
      </w:r>
      <w:fldSimple w:instr=" REF _Ref71209537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17</w:t>
        </w:r>
      </w:fldSimple>
      <w:r>
        <w:rPr>
          <w:lang w:eastAsia="ru-RU"/>
        </w:rPr>
        <w:t>).</w:t>
      </w:r>
    </w:p>
    <w:p w:rsidR="005014BB" w:rsidRDefault="005014BB" w:rsidP="00BD75FC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341" o:spid="_x0000_i1058" type="#_x0000_t75" style="width:463.5pt;height:228.75pt;visibility:visible">
            <v:imagedata r:id="rId46" o:title=""/>
          </v:shape>
        </w:pict>
      </w:r>
    </w:p>
    <w:p w:rsidR="005014BB" w:rsidRDefault="005014BB" w:rsidP="00BD75FC">
      <w:pPr>
        <w:pStyle w:val="-2"/>
        <w:spacing w:after="240"/>
      </w:pPr>
      <w:bookmarkStart w:id="106" w:name="_Ref71209537"/>
      <w:bookmarkStart w:id="107" w:name="_Ref81501926"/>
      <w:r>
        <w:t xml:space="preserve">Рисунок </w:t>
      </w:r>
      <w:fldSimple w:instr=" SEQ Рисунок \* ARABIC ">
        <w:r>
          <w:rPr>
            <w:noProof/>
          </w:rPr>
          <w:t>17</w:t>
        </w:r>
      </w:fldSimple>
      <w:bookmarkEnd w:id="106"/>
      <w:r>
        <w:t>. «Главная» страница</w:t>
      </w:r>
      <w:bookmarkEnd w:id="107"/>
    </w:p>
    <w:p w:rsidR="005014BB" w:rsidRDefault="005014BB" w:rsidP="007418EF">
      <w:pPr>
        <w:keepNext/>
        <w:rPr>
          <w:lang w:eastAsia="ru-RU"/>
        </w:rPr>
      </w:pPr>
      <w:r>
        <w:rPr>
          <w:lang w:eastAsia="ru-RU"/>
        </w:rPr>
        <w:t>«Главная» страница состоит из следующих информационных блоков: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ч</w:t>
      </w:r>
      <w:r w:rsidRPr="00B90242">
        <w:rPr>
          <w:lang w:eastAsia="ru-RU"/>
        </w:rPr>
        <w:t>исленность ЗЛ, по которым обязательные страховые взносы плательщиком не уплачены в полном объеме</w:t>
      </w:r>
      <w:r>
        <w:rPr>
          <w:lang w:eastAsia="ru-RU"/>
        </w:rPr>
        <w:t>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ч</w:t>
      </w:r>
      <w:r w:rsidRPr="00377767">
        <w:rPr>
          <w:lang w:eastAsia="ru-RU"/>
        </w:rPr>
        <w:t>исленность ЗЛ, по которым имеются ошибки на ИЛС ЗЛ</w:t>
      </w:r>
      <w:r>
        <w:rPr>
          <w:lang w:eastAsia="ru-RU"/>
        </w:rPr>
        <w:t>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к</w:t>
      </w:r>
      <w:r w:rsidRPr="00377767">
        <w:rPr>
          <w:lang w:eastAsia="ru-RU"/>
        </w:rPr>
        <w:t>оличество приостановленных счетов</w:t>
      </w:r>
      <w:r>
        <w:rPr>
          <w:lang w:eastAsia="ru-RU"/>
        </w:rPr>
        <w:t>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последний принятый отчет 4-Фонд;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к</w:t>
      </w:r>
      <w:r w:rsidRPr="00377767">
        <w:rPr>
          <w:lang w:eastAsia="ru-RU"/>
        </w:rPr>
        <w:t>оличество некорректных ЗЛ по проф. части</w:t>
      </w:r>
      <w:r>
        <w:rPr>
          <w:lang w:eastAsia="ru-RU"/>
        </w:rPr>
        <w:t>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информация о подразделении Фонда и инспекторе;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календарь событий;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выгрузка формы отчета «4-Фонд»;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заполнение отчета «4-Фонд» на Портале;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контакты служб технической поддержки;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документы и видеоинструкции;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программное обеспечение;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инструкции и разъяснения;</w:t>
      </w:r>
    </w:p>
    <w:p w:rsidR="005014BB" w:rsidRDefault="005014BB" w:rsidP="00731F40">
      <w:pPr>
        <w:pStyle w:val="10"/>
        <w:numPr>
          <w:ilvl w:val="0"/>
          <w:numId w:val="37"/>
        </w:numPr>
        <w:rPr>
          <w:lang w:eastAsia="ru-RU"/>
        </w:rPr>
      </w:pPr>
      <w:r>
        <w:rPr>
          <w:lang w:eastAsia="ru-RU"/>
        </w:rPr>
        <w:t>новости.</w:t>
      </w:r>
    </w:p>
    <w:p w:rsidR="005014BB" w:rsidRPr="002365DB" w:rsidRDefault="005014BB" w:rsidP="00B90242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08" w:name="_Toc152320833"/>
      <w:r w:rsidRPr="002365DB">
        <w:rPr>
          <w:lang w:eastAsia="ru-RU"/>
        </w:rPr>
        <w:t>Информационный блок «Численность ЗЛ, по которым обязательные страховые взносы плательщиком не уплачены в полном объеме»</w:t>
      </w:r>
      <w:bookmarkEnd w:id="108"/>
    </w:p>
    <w:p w:rsidR="005014BB" w:rsidRDefault="005014BB" w:rsidP="00AE7784">
      <w:pPr>
        <w:rPr>
          <w:lang w:eastAsia="ru-RU"/>
        </w:rPr>
      </w:pPr>
      <w:r>
        <w:rPr>
          <w:lang w:eastAsia="ru-RU"/>
        </w:rPr>
        <w:t xml:space="preserve">Информация о численности ЗЛ, по которым обязательные страховые взносы плательщиком не уплачены в полном объеме будет отображена в соответствующем блоке в виде цифры «зеленого» (отсутствуют ЗЛ с неуплатой) или «бордового» (есть ЗЛ с неуплатой) цвета (см. рисунок </w:t>
      </w:r>
      <w:fldSimple w:instr=" REF _Ref81588890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18</w:t>
        </w:r>
      </w:fldSimple>
      <w:r>
        <w:rPr>
          <w:lang w:eastAsia="ru-RU"/>
        </w:rPr>
        <w:t>).</w:t>
      </w:r>
    </w:p>
    <w:p w:rsidR="005014BB" w:rsidRDefault="005014BB" w:rsidP="00AE7784">
      <w:pPr>
        <w:rPr>
          <w:lang w:eastAsia="ru-RU"/>
        </w:rPr>
      </w:pPr>
    </w:p>
    <w:p w:rsidR="005014BB" w:rsidRDefault="005014BB" w:rsidP="00E91905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342" o:spid="_x0000_i1059" type="#_x0000_t75" style="width:468pt;height:227.25pt;visibility:visible">
            <v:imagedata r:id="rId47" o:title=""/>
          </v:shape>
        </w:pict>
      </w:r>
    </w:p>
    <w:p w:rsidR="005014BB" w:rsidRPr="00E91905" w:rsidRDefault="005014BB" w:rsidP="00E91905">
      <w:pPr>
        <w:pStyle w:val="-2"/>
        <w:spacing w:after="240"/>
      </w:pPr>
      <w:bookmarkStart w:id="109" w:name="_Ref81588890"/>
      <w:r w:rsidRPr="00E91905">
        <w:t xml:space="preserve">Рисунок </w:t>
      </w:r>
      <w:fldSimple w:instr=" SEQ Рисунок \* ARABIC ">
        <w:r>
          <w:rPr>
            <w:noProof/>
          </w:rPr>
          <w:t>18</w:t>
        </w:r>
      </w:fldSimple>
      <w:bookmarkEnd w:id="109"/>
      <w:r w:rsidRPr="00E91905">
        <w:t>. Информационный блок «Численность ЗЛ, по которым обязательные страховые взносы плательщиком не уплачены в полном объеме»</w:t>
      </w:r>
    </w:p>
    <w:p w:rsidR="005014BB" w:rsidRDefault="005014BB" w:rsidP="00AE7784">
      <w:pPr>
        <w:rPr>
          <w:lang w:eastAsia="ru-RU"/>
        </w:rPr>
      </w:pPr>
      <w:r>
        <w:rPr>
          <w:lang w:eastAsia="ru-RU"/>
        </w:rPr>
        <w:t>Информация обновляется раз в сутки в ночное время. Дата обновления указана в соответствующем поле информационного</w:t>
      </w:r>
      <w:r>
        <w:rPr>
          <w:lang w:eastAsia="ru-RU"/>
        </w:rPr>
        <w:br/>
        <w:t xml:space="preserve">блока (см. рисунок </w:t>
      </w:r>
      <w:fldSimple w:instr=" REF _Ref81588890 \h  \* MERGEFORMAT ">
        <w:r w:rsidRPr="00EA7A8E">
          <w:rPr>
            <w:vanish/>
          </w:rPr>
          <w:t xml:space="preserve">Рисунок </w:t>
        </w:r>
        <w:r>
          <w:t>18</w:t>
        </w:r>
      </w:fldSimple>
      <w:r>
        <w:rPr>
          <w:lang w:eastAsia="ru-RU"/>
        </w:rPr>
        <w:t>).</w:t>
      </w:r>
    </w:p>
    <w:p w:rsidR="005014BB" w:rsidRDefault="005014BB" w:rsidP="00AE7784">
      <w:pPr>
        <w:rPr>
          <w:lang w:eastAsia="ru-RU"/>
        </w:rPr>
      </w:pPr>
      <w:r>
        <w:rPr>
          <w:lang w:eastAsia="ru-RU"/>
        </w:rPr>
        <w:t xml:space="preserve">Для того, чтобы получить детальную информацию, необходимо нажать левой клавишей мыши на текст «Подробнее» (см. рисунок </w:t>
      </w:r>
      <w:fldSimple w:instr=" REF _Ref81588890 \h  \* MERGEFORMAT ">
        <w:r w:rsidRPr="00EA7A8E">
          <w:rPr>
            <w:vanish/>
          </w:rPr>
          <w:t xml:space="preserve">Рисунок </w:t>
        </w:r>
        <w:r>
          <w:t>18</w:t>
        </w:r>
      </w:fldSimple>
      <w:r>
        <w:rPr>
          <w:lang w:eastAsia="ru-RU"/>
        </w:rPr>
        <w:t>), после чего будет выполнена переадресация на справочно-информационный сервис «</w:t>
      </w:r>
      <w:r w:rsidRPr="00F5738B">
        <w:rPr>
          <w:lang w:eastAsia="ru-RU"/>
        </w:rPr>
        <w:t>Список ЗЛ, по которым представлены актуальные формы ПУ-3 с неуплатой и(или) неполной уплатой страховых взносов, начиная с 2013 г.</w:t>
      </w:r>
      <w:r>
        <w:rPr>
          <w:lang w:eastAsia="ru-RU"/>
        </w:rPr>
        <w:t xml:space="preserve">» (подробнее о работе с данным сервисом в </w:t>
      </w:r>
      <w:r w:rsidRPr="00F5738B">
        <w:rPr>
          <w:b/>
          <w:lang w:eastAsia="ru-RU"/>
        </w:rPr>
        <w:t xml:space="preserve">разделе </w:t>
      </w:r>
      <w:fldSimple w:instr=" REF _Ref81589419 \n \h  \* MERGEFORMAT ">
        <w:r>
          <w:rPr>
            <w:b/>
            <w:lang w:eastAsia="ru-RU"/>
          </w:rPr>
          <w:t>5.6.1.11</w:t>
        </w:r>
      </w:fldSimple>
      <w:r>
        <w:rPr>
          <w:lang w:eastAsia="ru-RU"/>
        </w:rPr>
        <w:t>).</w:t>
      </w:r>
    </w:p>
    <w:p w:rsidR="005014BB" w:rsidRDefault="005014BB" w:rsidP="00AE7784">
      <w:pPr>
        <w:rPr>
          <w:lang w:eastAsia="ru-RU"/>
        </w:rPr>
      </w:pPr>
      <w:r w:rsidRPr="00F5738B">
        <w:rPr>
          <w:b/>
          <w:color w:val="FF0000"/>
          <w:lang w:eastAsia="ru-RU"/>
        </w:rPr>
        <w:t>Внимание!</w:t>
      </w:r>
      <w:r w:rsidRPr="00404E8F">
        <w:rPr>
          <w:lang w:eastAsia="ru-RU"/>
        </w:rPr>
        <w:t xml:space="preserve"> В случае, если в рол</w:t>
      </w:r>
      <w:r>
        <w:rPr>
          <w:lang w:eastAsia="ru-RU"/>
        </w:rPr>
        <w:t>и пользователя отсутствует приви</w:t>
      </w:r>
      <w:r w:rsidRPr="00404E8F">
        <w:rPr>
          <w:lang w:eastAsia="ru-RU"/>
        </w:rPr>
        <w:t>легия, позволяющая формировать справочные запросы</w:t>
      </w:r>
      <w:r>
        <w:rPr>
          <w:lang w:eastAsia="ru-RU"/>
        </w:rPr>
        <w:t xml:space="preserve"> (см. </w:t>
      </w:r>
      <w:r w:rsidRPr="00404E8F">
        <w:rPr>
          <w:b/>
          <w:lang w:eastAsia="ru-RU"/>
        </w:rPr>
        <w:t>Приложение 1</w:t>
      </w:r>
      <w:r>
        <w:rPr>
          <w:lang w:eastAsia="ru-RU"/>
        </w:rPr>
        <w:t>), то в информационном блоке текст «Подробнее» отображен не будет. Для того, чтобы в личном кабинете пользователя появилась возможность формировать справочные запросы, необходимо обратиться к пользователю Портала от своей организации с правами администратора.</w:t>
      </w:r>
    </w:p>
    <w:p w:rsidR="005014BB" w:rsidRPr="00C1026F" w:rsidRDefault="005014BB" w:rsidP="00B90242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10" w:name="_Toc152320834"/>
      <w:r w:rsidRPr="00C1026F">
        <w:rPr>
          <w:lang w:eastAsia="ru-RU"/>
        </w:rPr>
        <w:t>Информационный блок «Численность ЗЛ, по которым имеются ошибки на ИЛС ЗЛ»</w:t>
      </w:r>
      <w:bookmarkEnd w:id="110"/>
    </w:p>
    <w:p w:rsidR="005014BB" w:rsidRDefault="005014BB" w:rsidP="002365DB">
      <w:pPr>
        <w:rPr>
          <w:lang w:eastAsia="ru-RU"/>
        </w:rPr>
      </w:pPr>
      <w:r>
        <w:rPr>
          <w:lang w:eastAsia="ru-RU"/>
        </w:rPr>
        <w:t xml:space="preserve">Информация о численности ЗЛ, по которым имеются ошибки на ИЛС ЗЛ плательщика будет отображена в соответствующем блоке в виде цифры «зеленого» (отсутствуют ЗЛ с ошибками на ИЛС) или «бордового» (есть ошибки на ИЛС ЗЛ) цвета (см. рисунок </w:t>
      </w:r>
      <w:fldSimple w:instr=" REF _Ref82019156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19</w:t>
        </w:r>
      </w:fldSimple>
      <w:r>
        <w:rPr>
          <w:lang w:eastAsia="ru-RU"/>
        </w:rPr>
        <w:t>).</w:t>
      </w:r>
    </w:p>
    <w:p w:rsidR="005014BB" w:rsidRDefault="005014BB" w:rsidP="002365DB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343" o:spid="_x0000_i1060" type="#_x0000_t75" style="width:468pt;height:227.25pt;visibility:visible">
            <v:imagedata r:id="rId48" o:title=""/>
          </v:shape>
        </w:pict>
      </w:r>
    </w:p>
    <w:p w:rsidR="005014BB" w:rsidRPr="00BE4465" w:rsidRDefault="005014BB" w:rsidP="002365DB">
      <w:pPr>
        <w:pStyle w:val="-2"/>
        <w:spacing w:after="240"/>
      </w:pPr>
      <w:bookmarkStart w:id="111" w:name="_Ref82019156"/>
      <w:r w:rsidRPr="00E91905">
        <w:t xml:space="preserve">Рисунок </w:t>
      </w:r>
      <w:fldSimple w:instr=" SEQ Рисунок \* ARABIC ">
        <w:r>
          <w:rPr>
            <w:noProof/>
          </w:rPr>
          <w:t>19</w:t>
        </w:r>
      </w:fldSimple>
      <w:bookmarkEnd w:id="111"/>
      <w:r w:rsidRPr="00E91905">
        <w:t xml:space="preserve">. Информационный блок «Численность ЗЛ, по которым </w:t>
      </w:r>
      <w:r>
        <w:t>имеются ошибки на ИЛС ЗЛ</w:t>
      </w:r>
      <w:r w:rsidRPr="00E91905">
        <w:t>»</w:t>
      </w:r>
    </w:p>
    <w:p w:rsidR="005014BB" w:rsidRDefault="005014BB" w:rsidP="002365DB">
      <w:pPr>
        <w:rPr>
          <w:lang w:eastAsia="ru-RU"/>
        </w:rPr>
      </w:pPr>
      <w:r>
        <w:rPr>
          <w:lang w:eastAsia="ru-RU"/>
        </w:rPr>
        <w:t>Информация обновляется раз в сутки в ночное время. Дата обновления указана в соответствующем поле информационного</w:t>
      </w:r>
      <w:r>
        <w:rPr>
          <w:lang w:eastAsia="ru-RU"/>
        </w:rPr>
        <w:br/>
        <w:t xml:space="preserve">блока (см. рисунок </w:t>
      </w:r>
      <w:fldSimple w:instr=" REF _Ref82019156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19</w:t>
        </w:r>
      </w:fldSimple>
      <w:r>
        <w:rPr>
          <w:lang w:eastAsia="ru-RU"/>
        </w:rPr>
        <w:t>).</w:t>
      </w:r>
    </w:p>
    <w:p w:rsidR="005014BB" w:rsidRDefault="005014BB" w:rsidP="002365DB">
      <w:pPr>
        <w:rPr>
          <w:lang w:eastAsia="ru-RU"/>
        </w:rPr>
      </w:pPr>
      <w:r>
        <w:rPr>
          <w:lang w:eastAsia="ru-RU"/>
        </w:rPr>
        <w:t xml:space="preserve">Для того, чтобы получить детальную информацию, необходимо нажать левой клавишей мыши на текст «Подробнее» (см. рисунок </w:t>
      </w:r>
      <w:fldSimple w:instr=" REF _Ref82019156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19</w:t>
        </w:r>
      </w:fldSimple>
      <w:r>
        <w:rPr>
          <w:lang w:eastAsia="ru-RU"/>
        </w:rPr>
        <w:t xml:space="preserve">), после чего будет выполнена переадресация на справочно-информационный сервис «Список ЗЛ плательщика с ошибками в ИЛС» (подробнее о работе с данным сервисом в </w:t>
      </w:r>
      <w:r w:rsidRPr="00F5738B">
        <w:rPr>
          <w:b/>
          <w:lang w:eastAsia="ru-RU"/>
        </w:rPr>
        <w:t>разделе</w:t>
      </w:r>
      <w:r>
        <w:rPr>
          <w:b/>
          <w:lang w:eastAsia="ru-RU"/>
        </w:rPr>
        <w:t xml:space="preserve"> </w:t>
      </w:r>
      <w:r>
        <w:rPr>
          <w:b/>
          <w:lang w:eastAsia="ru-RU"/>
        </w:rPr>
        <w:fldChar w:fldCharType="begin"/>
      </w:r>
      <w:r>
        <w:rPr>
          <w:b/>
          <w:lang w:eastAsia="ru-RU"/>
        </w:rPr>
        <w:instrText xml:space="preserve"> REF _Ref82019382 \w \h </w:instrText>
      </w:r>
      <w:r w:rsidRPr="00EA7A8E">
        <w:rPr>
          <w:b/>
          <w:lang w:eastAsia="ru-RU"/>
        </w:rPr>
      </w:r>
      <w:r>
        <w:rPr>
          <w:b/>
          <w:lang w:eastAsia="ru-RU"/>
        </w:rPr>
        <w:fldChar w:fldCharType="separate"/>
      </w:r>
      <w:r>
        <w:rPr>
          <w:b/>
          <w:lang w:eastAsia="ru-RU"/>
        </w:rPr>
        <w:t>5.6.1.6</w:t>
      </w:r>
      <w:r>
        <w:rPr>
          <w:b/>
          <w:lang w:eastAsia="ru-RU"/>
        </w:rPr>
        <w:fldChar w:fldCharType="end"/>
      </w:r>
      <w:r>
        <w:rPr>
          <w:lang w:eastAsia="ru-RU"/>
        </w:rPr>
        <w:t>).</w:t>
      </w:r>
    </w:p>
    <w:p w:rsidR="005014BB" w:rsidRDefault="005014BB" w:rsidP="002365DB">
      <w:pPr>
        <w:rPr>
          <w:lang w:eastAsia="ru-RU"/>
        </w:rPr>
      </w:pPr>
      <w:r w:rsidRPr="00F5738B">
        <w:rPr>
          <w:b/>
          <w:color w:val="FF0000"/>
          <w:lang w:eastAsia="ru-RU"/>
        </w:rPr>
        <w:t>Внимание!</w:t>
      </w:r>
      <w:r w:rsidRPr="00404E8F">
        <w:rPr>
          <w:lang w:eastAsia="ru-RU"/>
        </w:rPr>
        <w:t xml:space="preserve"> В случае, если в рол</w:t>
      </w:r>
      <w:r>
        <w:rPr>
          <w:lang w:eastAsia="ru-RU"/>
        </w:rPr>
        <w:t>и пользователя отсутствует приви</w:t>
      </w:r>
      <w:r w:rsidRPr="00404E8F">
        <w:rPr>
          <w:lang w:eastAsia="ru-RU"/>
        </w:rPr>
        <w:t>легия, позволяющая формировать справочные запросы</w:t>
      </w:r>
      <w:r>
        <w:rPr>
          <w:lang w:eastAsia="ru-RU"/>
        </w:rPr>
        <w:t xml:space="preserve"> (см. </w:t>
      </w:r>
      <w:r w:rsidRPr="00404E8F">
        <w:rPr>
          <w:b/>
          <w:lang w:eastAsia="ru-RU"/>
        </w:rPr>
        <w:t>Приложение 1</w:t>
      </w:r>
      <w:r>
        <w:rPr>
          <w:lang w:eastAsia="ru-RU"/>
        </w:rPr>
        <w:t>), то в информационном блоке текст «Подробнее» отображен не будет. Для того, чтобы в личном кабинете пользователя появилась возможность формировать справочные запросы, необходимо обратиться к пользователю Портала от своей организации с правами администратора.</w:t>
      </w:r>
    </w:p>
    <w:p w:rsidR="005014BB" w:rsidRPr="00C1026F" w:rsidRDefault="005014BB" w:rsidP="00B90242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12" w:name="_Toc152320835"/>
      <w:r w:rsidRPr="00C1026F">
        <w:rPr>
          <w:lang w:eastAsia="ru-RU"/>
        </w:rPr>
        <w:t>Информационный блок «Количество приостановленных счетов»</w:t>
      </w:r>
      <w:bookmarkEnd w:id="112"/>
    </w:p>
    <w:p w:rsidR="005014BB" w:rsidRDefault="005014BB" w:rsidP="00C1026F">
      <w:pPr>
        <w:rPr>
          <w:lang w:eastAsia="ru-RU"/>
        </w:rPr>
      </w:pPr>
      <w:r>
        <w:rPr>
          <w:lang w:eastAsia="ru-RU"/>
        </w:rPr>
        <w:t xml:space="preserve">Информация о количестве приостановленных счетов плательщика будет отображена в соответствующем блоке в виде цифры «зеленого» (отсутствуют приостановленные счета) или «бордового» (есть приостановленные счета) цвета (см. рисунок </w:t>
      </w:r>
      <w:fldSimple w:instr=" REF _Ref82019933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20</w:t>
        </w:r>
      </w:fldSimple>
      <w:r>
        <w:rPr>
          <w:lang w:eastAsia="ru-RU"/>
        </w:rPr>
        <w:t>).</w:t>
      </w:r>
    </w:p>
    <w:p w:rsidR="005014BB" w:rsidRDefault="005014BB" w:rsidP="00C1026F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344" o:spid="_x0000_i1061" type="#_x0000_t75" style="width:467.25pt;height:227.25pt;visibility:visible">
            <v:imagedata r:id="rId49" o:title=""/>
          </v:shape>
        </w:pict>
      </w:r>
    </w:p>
    <w:p w:rsidR="005014BB" w:rsidRPr="00E91905" w:rsidRDefault="005014BB" w:rsidP="00C1026F">
      <w:pPr>
        <w:pStyle w:val="-2"/>
        <w:spacing w:after="240"/>
      </w:pPr>
      <w:bookmarkStart w:id="113" w:name="_Ref82019933"/>
      <w:r w:rsidRPr="00E91905">
        <w:t xml:space="preserve">Рисунок </w:t>
      </w:r>
      <w:fldSimple w:instr=" SEQ Рисунок \* ARABIC ">
        <w:r>
          <w:rPr>
            <w:noProof/>
          </w:rPr>
          <w:t>20</w:t>
        </w:r>
      </w:fldSimple>
      <w:bookmarkEnd w:id="113"/>
      <w:r w:rsidRPr="00E91905">
        <w:t>. Информационный блок «</w:t>
      </w:r>
      <w:r>
        <w:t>Количество приостановленных счетов</w:t>
      </w:r>
      <w:r w:rsidRPr="00E91905">
        <w:t>»</w:t>
      </w:r>
    </w:p>
    <w:p w:rsidR="005014BB" w:rsidRPr="00EF01EA" w:rsidRDefault="005014BB" w:rsidP="00C1026F">
      <w:pPr>
        <w:rPr>
          <w:b/>
          <w:lang w:eastAsia="ru-RU"/>
        </w:rPr>
      </w:pPr>
      <w:r>
        <w:rPr>
          <w:lang w:eastAsia="ru-RU"/>
        </w:rPr>
        <w:t xml:space="preserve">Дата обновления указана в соответствующем поле информационного блока (см. рисунок </w:t>
      </w:r>
      <w:fldSimple w:instr=" REF _Ref82019933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20</w:t>
        </w:r>
      </w:fldSimple>
      <w:r>
        <w:rPr>
          <w:lang w:eastAsia="ru-RU"/>
        </w:rPr>
        <w:t>).</w:t>
      </w:r>
    </w:p>
    <w:p w:rsidR="005014BB" w:rsidRDefault="005014BB" w:rsidP="00C1026F">
      <w:pPr>
        <w:rPr>
          <w:lang w:eastAsia="ru-RU"/>
        </w:rPr>
      </w:pPr>
      <w:r w:rsidRPr="00C1026F">
        <w:rPr>
          <w:b/>
          <w:color w:val="FF0000"/>
          <w:lang w:eastAsia="ru-RU"/>
        </w:rPr>
        <w:t>Внимание!</w:t>
      </w:r>
      <w:r>
        <w:rPr>
          <w:lang w:eastAsia="ru-RU"/>
        </w:rPr>
        <w:t xml:space="preserve"> В случае, если по плательщику есть приостановленные счета, то для просмотра списка данных счетов необходимо нажать левой клавишей мыши на текст «Подробнее» (см. рисунок </w:t>
      </w:r>
      <w:fldSimple w:instr=" REF _Ref82019933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20</w:t>
        </w:r>
      </w:fldSimple>
      <w:r>
        <w:rPr>
          <w:lang w:eastAsia="ru-RU"/>
        </w:rPr>
        <w:t>), после чего откроется окно со списком счетов. Если приостановленных счетов нет, то текст «Подробнее» отображаться не будет.</w:t>
      </w:r>
    </w:p>
    <w:p w:rsidR="005014BB" w:rsidRDefault="005014BB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14" w:name="_Toc152320836"/>
      <w:r w:rsidRPr="00C1026F">
        <w:rPr>
          <w:lang w:eastAsia="ru-RU"/>
        </w:rPr>
        <w:t>Информационный блок «</w:t>
      </w:r>
      <w:r>
        <w:rPr>
          <w:lang w:eastAsia="ru-RU"/>
        </w:rPr>
        <w:t>Последний принятый отчет 4-Фонд</w:t>
      </w:r>
      <w:r w:rsidRPr="00C1026F">
        <w:rPr>
          <w:lang w:eastAsia="ru-RU"/>
        </w:rPr>
        <w:t>»</w:t>
      </w:r>
      <w:bookmarkEnd w:id="114"/>
    </w:p>
    <w:p w:rsidR="005014BB" w:rsidRDefault="005014BB" w:rsidP="009C4AAB">
      <w:pPr>
        <w:rPr>
          <w:lang w:eastAsia="ru-RU"/>
        </w:rPr>
      </w:pPr>
      <w:r>
        <w:rPr>
          <w:lang w:eastAsia="ru-RU"/>
        </w:rPr>
        <w:t>Информация о последнем принятом отчете «4-Фонд» будет отображена в соответствующем блоке в виде цифры «бордового»</w:t>
      </w:r>
      <w:r>
        <w:rPr>
          <w:lang w:eastAsia="ru-RU"/>
        </w:rPr>
        <w:br/>
        <w:t xml:space="preserve">цвета (см. рисунок </w:t>
      </w:r>
      <w:fldSimple w:instr=" REF _Ref97146231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21</w:t>
        </w:r>
      </w:fldSimple>
      <w:r>
        <w:rPr>
          <w:lang w:eastAsia="ru-RU"/>
        </w:rPr>
        <w:t>).</w:t>
      </w:r>
    </w:p>
    <w:p w:rsidR="005014BB" w:rsidRDefault="005014BB" w:rsidP="009C4AAB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345" o:spid="_x0000_i1062" type="#_x0000_t75" style="width:468pt;height:227.25pt;visibility:visible">
            <v:imagedata r:id="rId50" o:title=""/>
          </v:shape>
        </w:pict>
      </w:r>
    </w:p>
    <w:p w:rsidR="005014BB" w:rsidRPr="00E91905" w:rsidRDefault="005014BB" w:rsidP="009C4AAB">
      <w:pPr>
        <w:pStyle w:val="-2"/>
        <w:spacing w:after="240"/>
      </w:pPr>
      <w:bookmarkStart w:id="115" w:name="_Ref97146231"/>
      <w:r w:rsidRPr="00E91905">
        <w:t xml:space="preserve">Рисунок </w:t>
      </w:r>
      <w:fldSimple w:instr=" SEQ Рисунок \* ARABIC ">
        <w:r>
          <w:rPr>
            <w:noProof/>
          </w:rPr>
          <w:t>21</w:t>
        </w:r>
      </w:fldSimple>
      <w:bookmarkEnd w:id="115"/>
      <w:r w:rsidRPr="00E91905">
        <w:t>. Информационный блок «</w:t>
      </w:r>
      <w:r>
        <w:t>Последний принятый отчет 4-Фонд</w:t>
      </w:r>
      <w:r w:rsidRPr="00E91905">
        <w:t>»</w:t>
      </w:r>
    </w:p>
    <w:p w:rsidR="005014BB" w:rsidRPr="00EF01EA" w:rsidRDefault="005014BB" w:rsidP="009C4AAB">
      <w:pPr>
        <w:rPr>
          <w:b/>
          <w:lang w:eastAsia="ru-RU"/>
        </w:rPr>
      </w:pPr>
      <w:r>
        <w:rPr>
          <w:lang w:eastAsia="ru-RU"/>
        </w:rPr>
        <w:t xml:space="preserve">Дата обновления указана в соответствующем поле информационного блока (см. рисунок </w:t>
      </w:r>
      <w:fldSimple w:instr=" REF _Ref97146231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21</w:t>
        </w:r>
      </w:fldSimple>
      <w:r>
        <w:rPr>
          <w:lang w:eastAsia="ru-RU"/>
        </w:rPr>
        <w:t>).</w:t>
      </w:r>
    </w:p>
    <w:p w:rsidR="005014BB" w:rsidRPr="00EF01EA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16" w:name="_Toc152320837"/>
      <w:r w:rsidRPr="00EF01EA">
        <w:rPr>
          <w:lang w:eastAsia="ru-RU"/>
        </w:rPr>
        <w:t>Информационный блок «Количество некорректных ЗЛ по проф. части»</w:t>
      </w:r>
      <w:bookmarkEnd w:id="116"/>
    </w:p>
    <w:p w:rsidR="005014BB" w:rsidRDefault="005014BB" w:rsidP="00EF01EA">
      <w:pPr>
        <w:rPr>
          <w:lang w:eastAsia="ru-RU"/>
        </w:rPr>
      </w:pPr>
      <w:r>
        <w:rPr>
          <w:lang w:eastAsia="ru-RU"/>
        </w:rPr>
        <w:t xml:space="preserve">Информация о количестве некорректных ЗЛ по проф. части плательщика будет отображена в соответствующем блоке в виде цифры «зеленого» (отсутствуют некорректные ЗЛ) или «бордового» (есть некорректные ЗЛ) цвета (см. рисунок </w:t>
      </w:r>
      <w:fldSimple w:instr=" REF _Ref82020293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22</w:t>
        </w:r>
      </w:fldSimple>
      <w:r>
        <w:rPr>
          <w:lang w:eastAsia="ru-RU"/>
        </w:rPr>
        <w:t>).</w:t>
      </w:r>
    </w:p>
    <w:p w:rsidR="005014BB" w:rsidRDefault="005014BB" w:rsidP="00EF01EA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346" o:spid="_x0000_i1063" type="#_x0000_t75" style="width:468pt;height:228pt;visibility:visible">
            <v:imagedata r:id="rId51" o:title=""/>
          </v:shape>
        </w:pict>
      </w:r>
    </w:p>
    <w:p w:rsidR="005014BB" w:rsidRPr="00E91905" w:rsidRDefault="005014BB" w:rsidP="00EF01EA">
      <w:pPr>
        <w:pStyle w:val="-2"/>
        <w:spacing w:after="240"/>
      </w:pPr>
      <w:bookmarkStart w:id="117" w:name="_Ref82020293"/>
      <w:r w:rsidRPr="00E91905">
        <w:t xml:space="preserve">Рисунок </w:t>
      </w:r>
      <w:fldSimple w:instr=" SEQ Рисунок \* ARABIC ">
        <w:r>
          <w:rPr>
            <w:noProof/>
          </w:rPr>
          <w:t>22</w:t>
        </w:r>
      </w:fldSimple>
      <w:bookmarkEnd w:id="117"/>
      <w:r w:rsidRPr="00E91905">
        <w:t>. Информационный блок «</w:t>
      </w:r>
      <w:r>
        <w:t>Количество приостановленных счетов</w:t>
      </w:r>
      <w:r w:rsidRPr="00E91905">
        <w:t>»</w:t>
      </w:r>
    </w:p>
    <w:p w:rsidR="005014BB" w:rsidRDefault="005014BB" w:rsidP="00EF01EA">
      <w:r>
        <w:t>Для выгрузки результатов в виде файла на персональный компьютер пользователя необходимо нажать левой клавишей мыши на текст «Выгрузить» (</w:t>
      </w:r>
      <w:r>
        <w:rPr>
          <w:lang w:eastAsia="ru-RU"/>
        </w:rPr>
        <w:t xml:space="preserve">см. рисунок </w:t>
      </w:r>
      <w:fldSimple w:instr=" REF _Ref82020293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22</w:t>
        </w:r>
      </w:fldSimple>
      <w:r>
        <w:t xml:space="preserve">), после чего выбрать соответствующее действие, предложенное интернет-браузером (см. рисунок </w:t>
      </w:r>
      <w:fldSimple w:instr=" REF _Ref82020633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23</w:t>
        </w:r>
      </w:fldSimple>
      <w:r>
        <w:t>).</w:t>
      </w:r>
    </w:p>
    <w:p w:rsidR="005014BB" w:rsidRDefault="005014BB" w:rsidP="00EF01EA">
      <w:pPr>
        <w:ind w:firstLine="0"/>
        <w:jc w:val="center"/>
      </w:pPr>
      <w:r w:rsidRPr="00403579">
        <w:rPr>
          <w:noProof/>
          <w:lang w:eastAsia="ru-RU"/>
        </w:rPr>
        <w:pict>
          <v:shape id="Рисунок 61" o:spid="_x0000_i1064" type="#_x0000_t75" style="width:467.25pt;height:23.25pt;visibility:visible" o:bordertopcolor="#bfbfbf" o:borderleftcolor="#bfbfbf" o:borderbottomcolor="#bfbfbf" o:borderrightcolor="#bfbfbf">
            <v:imagedata r:id="rId5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EF01EA">
      <w:pPr>
        <w:pStyle w:val="-2"/>
        <w:rPr>
          <w:noProof/>
        </w:rPr>
      </w:pPr>
      <w:bookmarkStart w:id="118" w:name="_Ref82020633"/>
      <w:r>
        <w:t xml:space="preserve">Рисунок </w:t>
      </w:r>
      <w:fldSimple w:instr=" SEQ Рисунок \* ARABIC ">
        <w:r>
          <w:rPr>
            <w:noProof/>
          </w:rPr>
          <w:t>23</w:t>
        </w:r>
      </w:fldSimple>
      <w:bookmarkEnd w:id="118"/>
      <w:r>
        <w:t xml:space="preserve">. </w:t>
      </w:r>
      <w:r w:rsidRPr="00E91905">
        <w:t>Информационный блок «</w:t>
      </w:r>
      <w:r>
        <w:t>Количество приостановленных счетов</w:t>
      </w:r>
      <w:r w:rsidRPr="00E91905">
        <w:t>»</w:t>
      </w:r>
      <w:r>
        <w:rPr>
          <w:noProof/>
        </w:rPr>
        <w:t>. Выгрузка результата</w:t>
      </w:r>
    </w:p>
    <w:p w:rsidR="005014BB" w:rsidRDefault="005014BB" w:rsidP="00D336BF">
      <w:pPr>
        <w:rPr>
          <w:lang w:eastAsia="ru-RU"/>
        </w:rPr>
      </w:pPr>
      <w:r w:rsidRPr="00C1026F">
        <w:rPr>
          <w:b/>
          <w:color w:val="FF0000"/>
          <w:lang w:eastAsia="ru-RU"/>
        </w:rPr>
        <w:t>Внимание!</w:t>
      </w:r>
      <w:r>
        <w:rPr>
          <w:lang w:eastAsia="ru-RU"/>
        </w:rPr>
        <w:t xml:space="preserve"> В случае, если плательщик не является «Страхователем», то данный информационный блок отображаться не будет.</w:t>
      </w:r>
    </w:p>
    <w:p w:rsidR="005014BB" w:rsidRPr="00AA50AF" w:rsidRDefault="005014BB" w:rsidP="00AA50AF">
      <w:pPr>
        <w:pStyle w:val="Heading3"/>
        <w:numPr>
          <w:ilvl w:val="2"/>
          <w:numId w:val="6"/>
        </w:numPr>
        <w:ind w:left="0"/>
      </w:pPr>
      <w:bookmarkStart w:id="119" w:name="_Toc152320838"/>
      <w:r w:rsidRPr="00AA50AF">
        <w:t>Информационный блок «Добровольное страхование дополнительной накопительной пенсии»</w:t>
      </w:r>
      <w:bookmarkEnd w:id="119"/>
    </w:p>
    <w:p w:rsidR="005014BB" w:rsidRDefault="005014BB" w:rsidP="00E40887">
      <w:pPr>
        <w:pStyle w:val="af0"/>
      </w:pPr>
      <w:r>
        <w:t>Сведения об общей сумме выплат в денежном и (или) натуральном выражении, включая вознаграждения по гражданско-правовым договорам, начисленной работникам, изъявившим желание участвовать в добровольном страховании дополнительной накопительной пенсии, на которую начисляются обязательные страховые взносы отображаются в блоке в виде цифры «зеленого» (отсутствуют данные) или «бордового» (есть данные). Для выбора года необходимо нажать на цифру года и выбрать интересующий год.</w:t>
      </w:r>
    </w:p>
    <w:p w:rsidR="005014BB" w:rsidRDefault="005014BB" w:rsidP="00AA50AF">
      <w:pPr>
        <w:pStyle w:val="af0"/>
        <w:ind w:firstLine="0"/>
        <w:jc w:val="center"/>
      </w:pPr>
      <w:r w:rsidRPr="00403579">
        <w:rPr>
          <w:noProof/>
        </w:rPr>
        <w:pict>
          <v:shape id="Рисунок 352" o:spid="_x0000_i1065" type="#_x0000_t75" style="width:318pt;height:118.5pt;visibility:visible">
            <v:imagedata r:id="rId53" o:title=""/>
          </v:shape>
        </w:pict>
      </w:r>
    </w:p>
    <w:p w:rsidR="005014BB" w:rsidRDefault="005014BB" w:rsidP="00AA50AF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24</w:t>
        </w:r>
      </w:fldSimple>
      <w:r>
        <w:t xml:space="preserve">. </w:t>
      </w:r>
      <w:r w:rsidRPr="008C254D">
        <w:t>Добровольное страхование дополнительной накопительной пенсии</w:t>
      </w:r>
    </w:p>
    <w:p w:rsidR="005014BB" w:rsidRDefault="005014BB" w:rsidP="00AA50AF">
      <w:pPr>
        <w:pStyle w:val="Heading3"/>
        <w:numPr>
          <w:ilvl w:val="2"/>
          <w:numId w:val="6"/>
        </w:numPr>
        <w:ind w:left="0"/>
      </w:pPr>
      <w:bookmarkStart w:id="120" w:name="_Toc152320839"/>
      <w:r>
        <w:t>Информационный блок «Задолженности по взносам и пени»</w:t>
      </w:r>
      <w:bookmarkEnd w:id="120"/>
    </w:p>
    <w:p w:rsidR="005014BB" w:rsidRDefault="005014BB" w:rsidP="00AA50AF">
      <w:r>
        <w:t xml:space="preserve">Информационный блок «Задолженности по взносам и пени» отображается только у физических лиц. </w:t>
      </w:r>
    </w:p>
    <w:p w:rsidR="005014BB" w:rsidRPr="00AA50AF" w:rsidRDefault="005014BB" w:rsidP="00AA50AF">
      <w:r>
        <w:t xml:space="preserve">Сведения о задолженности по взносам и пени отображаются в </w:t>
      </w:r>
      <w:r>
        <w:rPr>
          <w:lang w:eastAsia="ru-RU"/>
        </w:rPr>
        <w:t xml:space="preserve">блоке в виде цифры «зеленого» (отсутствуют </w:t>
      </w:r>
      <w:r>
        <w:t>данные</w:t>
      </w:r>
      <w:r>
        <w:rPr>
          <w:lang w:eastAsia="ru-RU"/>
        </w:rPr>
        <w:t xml:space="preserve">) или «бордового» (есть </w:t>
      </w:r>
      <w:r>
        <w:t>данные</w:t>
      </w:r>
      <w:r>
        <w:rPr>
          <w:lang w:eastAsia="ru-RU"/>
        </w:rPr>
        <w:t>)</w:t>
      </w:r>
      <w:r>
        <w:t xml:space="preserve">. </w:t>
      </w:r>
    </w:p>
    <w:p w:rsidR="005014BB" w:rsidRPr="00B90242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21" w:name="_Toc152320840"/>
      <w:r>
        <w:rPr>
          <w:lang w:eastAsia="ru-RU"/>
        </w:rPr>
        <w:t>Информация о подразделении Фонда и инспекторе</w:t>
      </w:r>
      <w:bookmarkEnd w:id="121"/>
    </w:p>
    <w:p w:rsidR="005014BB" w:rsidRDefault="005014BB" w:rsidP="00AE7784">
      <w:pPr>
        <w:rPr>
          <w:lang w:eastAsia="ru-RU"/>
        </w:rPr>
      </w:pPr>
      <w:r>
        <w:t>Данный раздел с</w:t>
      </w:r>
      <w:r w:rsidRPr="002810BE">
        <w:t xml:space="preserve">одержит </w:t>
      </w:r>
      <w:r>
        <w:t>информацию о подразделении Фонда, за которым закреплен плательщик и представлен в виде следующих реквизитов:</w:t>
      </w:r>
      <w:r w:rsidRPr="002810BE">
        <w:t xml:space="preserve"> адрес, телефон, факс и E</w:t>
      </w:r>
      <w:r w:rsidRPr="002446C3">
        <w:t>-</w:t>
      </w:r>
      <w:r w:rsidRPr="002810BE">
        <w:t>mail</w:t>
      </w:r>
      <w:r>
        <w:t xml:space="preserve"> подразделения Фонда.</w:t>
      </w:r>
      <w:r w:rsidRPr="002446C3">
        <w:t xml:space="preserve"> </w:t>
      </w:r>
      <w:r>
        <w:t>Т</w:t>
      </w:r>
      <w:r w:rsidRPr="002446C3">
        <w:t>акже</w:t>
      </w:r>
      <w:r>
        <w:t xml:space="preserve"> в данном разделе содержится</w:t>
      </w:r>
      <w:r w:rsidRPr="002446C3">
        <w:t xml:space="preserve"> ФИО и телефон инспектора, за которым закреплен плательщик.</w:t>
      </w:r>
    </w:p>
    <w:p w:rsidR="005014BB" w:rsidRPr="00B90242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22" w:name="_Toc152320841"/>
      <w:r>
        <w:rPr>
          <w:lang w:eastAsia="ru-RU"/>
        </w:rPr>
        <w:t>Календарь событий</w:t>
      </w:r>
      <w:bookmarkEnd w:id="122"/>
    </w:p>
    <w:p w:rsidR="005014BB" w:rsidRDefault="005014BB" w:rsidP="00AE7784">
      <w:r>
        <w:t>Данный раздел с</w:t>
      </w:r>
      <w:r w:rsidRPr="002810BE">
        <w:t>одержит перечень мероприятий (конференции, вебинары и т.д.), запланированных Фондом социальной защиты населения. Для просмотра</w:t>
      </w:r>
      <w:r>
        <w:t xml:space="preserve"> списка</w:t>
      </w:r>
      <w:r w:rsidRPr="002810BE">
        <w:t xml:space="preserve"> событий необходимо навести курсор</w:t>
      </w:r>
      <w:r>
        <w:t xml:space="preserve"> мыши</w:t>
      </w:r>
      <w:r w:rsidRPr="002810BE">
        <w:t xml:space="preserve"> на дату, выделенную «оранжевым» цветом, после чего во всплывающем окне отобразятся запланированные на выбранную дату события в виде временной шкалы с описанием</w:t>
      </w:r>
      <w:r>
        <w:t xml:space="preserve"> (см. рисунок </w:t>
      </w:r>
      <w:fldSimple w:instr=" REF _Ref81503157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25</w:t>
        </w:r>
      </w:fldSimple>
      <w:r>
        <w:t>)</w:t>
      </w:r>
      <w:r w:rsidRPr="002810BE">
        <w:t>.</w:t>
      </w:r>
    </w:p>
    <w:p w:rsidR="005014BB" w:rsidRDefault="005014BB" w:rsidP="00E30291">
      <w:pPr>
        <w:ind w:firstLine="0"/>
        <w:jc w:val="center"/>
      </w:pPr>
      <w:r w:rsidRPr="00403579">
        <w:rPr>
          <w:noProof/>
          <w:lang w:eastAsia="ru-RU"/>
        </w:rPr>
        <w:pict>
          <v:shape id="Рисунок 6" o:spid="_x0000_i1066" type="#_x0000_t75" style="width:249.75pt;height:376.5pt;visibility:visible" o:bordertopcolor="#5b9bd5" o:borderleftcolor="#5b9bd5" o:borderbottomcolor="#5b9bd5" o:borderrightcolor="#5b9bd5">
            <v:imagedata r:id="rId5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E30291">
      <w:pPr>
        <w:pStyle w:val="-2"/>
        <w:spacing w:after="240"/>
      </w:pPr>
      <w:bookmarkStart w:id="123" w:name="_Ref81503157"/>
      <w:r>
        <w:t xml:space="preserve">Рисунок </w:t>
      </w:r>
      <w:fldSimple w:instr=" SEQ Рисунок \* ARABIC ">
        <w:r>
          <w:rPr>
            <w:noProof/>
          </w:rPr>
          <w:t>25</w:t>
        </w:r>
      </w:fldSimple>
      <w:bookmarkEnd w:id="123"/>
      <w:r>
        <w:t>. Список событий календаря на выбранную дату</w:t>
      </w:r>
    </w:p>
    <w:p w:rsidR="005014BB" w:rsidRDefault="005014BB" w:rsidP="00AE7784">
      <w:r>
        <w:t>Для того, чтобы просмотреть события, которые соответствуют определенному временному периоду, необходимо отобразить легенду с информацией по периодам (согласно установленного месяца и</w:t>
      </w:r>
      <w:r>
        <w:br/>
        <w:t xml:space="preserve">года) – см. рисунок </w:t>
      </w:r>
      <w:fldSimple w:instr=" REF _Ref81503435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26</w:t>
        </w:r>
      </w:fldSimple>
      <w:r>
        <w:t>.</w:t>
      </w:r>
    </w:p>
    <w:p w:rsidR="005014BB" w:rsidRDefault="005014BB" w:rsidP="00FB0937">
      <w:pPr>
        <w:ind w:firstLine="0"/>
      </w:pPr>
      <w:r w:rsidRPr="00403579">
        <w:rPr>
          <w:noProof/>
          <w:lang w:eastAsia="ru-RU"/>
        </w:rPr>
        <w:pict>
          <v:shape id="Рисунок 347" o:spid="_x0000_i1067" type="#_x0000_t75" style="width:464.25pt;height:428.25pt;visibility:visible">
            <v:imagedata r:id="rId55" o:title=""/>
          </v:shape>
        </w:pict>
      </w:r>
    </w:p>
    <w:p w:rsidR="005014BB" w:rsidRDefault="005014BB" w:rsidP="00E30291">
      <w:pPr>
        <w:pStyle w:val="-2"/>
        <w:spacing w:after="240"/>
      </w:pPr>
      <w:bookmarkStart w:id="124" w:name="_Ref81503435"/>
      <w:r>
        <w:t xml:space="preserve">Рисунок </w:t>
      </w:r>
      <w:fldSimple w:instr=" SEQ Рисунок \* ARABIC ">
        <w:r>
          <w:rPr>
            <w:noProof/>
          </w:rPr>
          <w:t>26</w:t>
        </w:r>
      </w:fldSimple>
      <w:bookmarkEnd w:id="124"/>
      <w:r>
        <w:t>. Список событий календаря, соответствующих определенному временному периоду</w:t>
      </w:r>
    </w:p>
    <w:p w:rsidR="005014BB" w:rsidRPr="00F05CA7" w:rsidRDefault="005014BB" w:rsidP="00AE7784">
      <w:r>
        <w:t xml:space="preserve">Во всплывающем окне (см. рисунок </w:t>
      </w:r>
      <w:fldSimple w:instr=" REF _Ref81503435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26</w:t>
        </w:r>
      </w:fldSimple>
      <w:r>
        <w:t xml:space="preserve">) пользователю доступна возможность визуализации соответствующего временного периода на самом календаре, исключая иные события. Для этого необходимо навести курсор мыши на соответствующее событие во всплывающем окне, после чего оно отобразиться в самом календаре (см. рисунок </w:t>
      </w:r>
      <w:fldSimple w:instr=" REF _Ref81504038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27</w:t>
        </w:r>
      </w:fldSimple>
      <w:r>
        <w:t>).</w:t>
      </w:r>
    </w:p>
    <w:p w:rsidR="005014BB" w:rsidRDefault="005014BB" w:rsidP="00DF0152">
      <w:pPr>
        <w:ind w:firstLine="0"/>
      </w:pPr>
      <w:r w:rsidRPr="00403579">
        <w:rPr>
          <w:noProof/>
          <w:lang w:eastAsia="ru-RU"/>
        </w:rPr>
        <w:pict>
          <v:shape id="Рисунок 348" o:spid="_x0000_i1068" type="#_x0000_t75" style="width:463.5pt;height:6in;visibility:visible">
            <v:imagedata r:id="rId56" o:title=""/>
          </v:shape>
        </w:pict>
      </w:r>
    </w:p>
    <w:p w:rsidR="005014BB" w:rsidRDefault="005014BB" w:rsidP="00FB0937">
      <w:pPr>
        <w:pStyle w:val="-2"/>
        <w:spacing w:after="240"/>
      </w:pPr>
      <w:bookmarkStart w:id="125" w:name="_Ref81504038"/>
      <w:r>
        <w:t xml:space="preserve">Рисунок </w:t>
      </w:r>
      <w:fldSimple w:instr=" SEQ Рисунок \* ARABIC ">
        <w:r>
          <w:rPr>
            <w:noProof/>
          </w:rPr>
          <w:t>27</w:t>
        </w:r>
      </w:fldSimple>
      <w:bookmarkEnd w:id="125"/>
      <w:r>
        <w:t>. Визуализация выбранного события календаря, соответствующего определенному временному периоду</w:t>
      </w:r>
    </w:p>
    <w:p w:rsidR="005014BB" w:rsidRDefault="005014BB" w:rsidP="00AE7784">
      <w:r w:rsidRPr="002810BE">
        <w:t>Пользователю также предоставлена возможность выбрать месяц и год, а также выбрать текущую дату</w:t>
      </w:r>
      <w:r>
        <w:t xml:space="preserve"> (см. рисунок </w:t>
      </w:r>
      <w:fldSimple w:instr=" REF _Ref81504392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28</w:t>
        </w:r>
      </w:fldSimple>
      <w:r>
        <w:t>)</w:t>
      </w:r>
      <w:r w:rsidRPr="002810BE">
        <w:t>.</w:t>
      </w:r>
    </w:p>
    <w:p w:rsidR="005014BB" w:rsidRDefault="005014BB" w:rsidP="00DF0152">
      <w:pPr>
        <w:ind w:firstLine="0"/>
        <w:jc w:val="center"/>
      </w:pPr>
      <w:r w:rsidRPr="00403579">
        <w:rPr>
          <w:noProof/>
          <w:lang w:eastAsia="ru-RU"/>
        </w:rPr>
        <w:pict>
          <v:shape id="Рисунок 13" o:spid="_x0000_i1069" type="#_x0000_t75" style="width:250.5pt;height:237pt;visibility:visible" o:bordertopcolor="#5b9bd5" o:borderleftcolor="#5b9bd5" o:borderbottomcolor="#5b9bd5" o:borderrightcolor="#5b9bd5">
            <v:imagedata r:id="rId5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DF0152">
      <w:pPr>
        <w:pStyle w:val="-2"/>
        <w:spacing w:after="240"/>
      </w:pPr>
      <w:bookmarkStart w:id="126" w:name="_Ref81504392"/>
      <w:r>
        <w:t xml:space="preserve">Рисунок </w:t>
      </w:r>
      <w:fldSimple w:instr=" SEQ Рисунок \* ARABIC ">
        <w:r>
          <w:rPr>
            <w:noProof/>
          </w:rPr>
          <w:t>28</w:t>
        </w:r>
      </w:fldSimple>
      <w:bookmarkEnd w:id="126"/>
      <w:r>
        <w:t>. Выбор месяца, года и текущей даты</w:t>
      </w:r>
    </w:p>
    <w:p w:rsidR="005014BB" w:rsidRPr="007418EF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27" w:name="_Toc152320842"/>
      <w:r w:rsidRPr="007418EF">
        <w:rPr>
          <w:lang w:eastAsia="ru-RU"/>
        </w:rPr>
        <w:t>Выгрузка формы отчета «4-Фонд»</w:t>
      </w:r>
      <w:bookmarkEnd w:id="127"/>
    </w:p>
    <w:p w:rsidR="005014BB" w:rsidRDefault="005014BB" w:rsidP="00377767">
      <w:r>
        <w:t>Данная функция п</w:t>
      </w:r>
      <w:r w:rsidRPr="002810BE">
        <w:t>редназначена для выгрузки формы «4-Фонд» на рабочую станцию для последующего заполнения и подачи в Фонд через Портал.</w:t>
      </w:r>
      <w:r>
        <w:t xml:space="preserve"> Для выгрузки формы «4-Фонд» необходимо нажать на кнопку – </w:t>
      </w:r>
      <w:r w:rsidRPr="00403579">
        <w:rPr>
          <w:noProof/>
          <w:lang w:eastAsia="ru-RU"/>
        </w:rPr>
        <w:pict>
          <v:shape id="Рисунок 473" o:spid="_x0000_i1070" type="#_x0000_t75" style="width:162.75pt;height:30.75pt;visibility:visible">
            <v:imagedata r:id="rId58" o:title=""/>
          </v:shape>
        </w:pict>
      </w:r>
      <w:r>
        <w:t>, после чего подтвердить сохранение полученного файла, указав соответствующую директорию рабочего компьютера пользователя.</w:t>
      </w:r>
    </w:p>
    <w:p w:rsidR="005014BB" w:rsidRPr="002A2119" w:rsidRDefault="005014BB" w:rsidP="002A2119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28" w:name="_Toc152320843"/>
      <w:r>
        <w:rPr>
          <w:lang w:eastAsia="ru-RU"/>
        </w:rPr>
        <w:t>З</w:t>
      </w:r>
      <w:r w:rsidRPr="002A2119">
        <w:rPr>
          <w:lang w:eastAsia="ru-RU"/>
        </w:rPr>
        <w:t>аполнение отчета «4-Фонд» на Портале</w:t>
      </w:r>
      <w:bookmarkEnd w:id="128"/>
    </w:p>
    <w:p w:rsidR="005014BB" w:rsidRPr="002810BE" w:rsidRDefault="005014BB" w:rsidP="00377767">
      <w:r>
        <w:t>Данная функция п</w:t>
      </w:r>
      <w:r w:rsidRPr="002810BE">
        <w:t xml:space="preserve">редназначена для </w:t>
      </w:r>
      <w:r>
        <w:t>заполнения</w:t>
      </w:r>
      <w:r w:rsidRPr="002810BE">
        <w:t xml:space="preserve"> формы «4-Фонд»</w:t>
      </w:r>
      <w:r>
        <w:t xml:space="preserve"> </w:t>
      </w:r>
      <w:r w:rsidRPr="002A2119">
        <w:rPr>
          <w:b/>
          <w:u w:val="single"/>
        </w:rPr>
        <w:t>непосредственно на Портале</w:t>
      </w:r>
      <w:r>
        <w:t xml:space="preserve"> с возможностью</w:t>
      </w:r>
      <w:r w:rsidRPr="002810BE">
        <w:t xml:space="preserve"> последующ</w:t>
      </w:r>
      <w:r>
        <w:t>ей</w:t>
      </w:r>
      <w:r w:rsidRPr="002810BE">
        <w:t xml:space="preserve"> подачи в Фонд через Портал.</w:t>
      </w:r>
      <w:r>
        <w:t xml:space="preserve"> Для того, чтобы перейти на страницу редактирования отчета по форме «4-Фонд», необходимо нажать на кнопку – </w:t>
      </w:r>
      <w:r w:rsidRPr="00403579">
        <w:rPr>
          <w:noProof/>
          <w:lang w:eastAsia="ru-RU"/>
        </w:rPr>
        <w:pict>
          <v:shape id="Рисунок 120" o:spid="_x0000_i1071" type="#_x0000_t75" style="width:171.75pt;height:33pt;visibility:visible">
            <v:imagedata r:id="rId59" o:title=""/>
          </v:shape>
        </w:pict>
      </w:r>
      <w:r>
        <w:t xml:space="preserve"> (детально в </w:t>
      </w:r>
      <w:r w:rsidRPr="00BE4465">
        <w:rPr>
          <w:b/>
        </w:rPr>
        <w:t xml:space="preserve">разделе </w:t>
      </w:r>
      <w:fldSimple w:instr=" REF _Ref86164996 \w \h  \* MERGEFORMAT ">
        <w:r>
          <w:rPr>
            <w:b/>
          </w:rPr>
          <w:t>5.4.4</w:t>
        </w:r>
      </w:fldSimple>
      <w:r>
        <w:t>).</w:t>
      </w:r>
    </w:p>
    <w:p w:rsidR="005014BB" w:rsidRPr="007418EF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29" w:name="_Toc152320844"/>
      <w:r w:rsidRPr="007418EF">
        <w:rPr>
          <w:lang w:eastAsia="ru-RU"/>
        </w:rPr>
        <w:t>Контакты служб технической поддержки</w:t>
      </w:r>
      <w:bookmarkEnd w:id="129"/>
    </w:p>
    <w:p w:rsidR="005014BB" w:rsidRDefault="005014BB" w:rsidP="00AE7784">
      <w:r>
        <w:t xml:space="preserve">В данном разделе представлена </w:t>
      </w:r>
      <w:r w:rsidRPr="002810BE">
        <w:t>информаци</w:t>
      </w:r>
      <w:r>
        <w:t>я</w:t>
      </w:r>
      <w:r w:rsidRPr="002810BE">
        <w:t xml:space="preserve"> о контактах служб технической поддержки как Портала, так и соответствующих систем Фонда.</w:t>
      </w:r>
      <w:r>
        <w:t xml:space="preserve"> Для отображения информации о контактах служб технической поддержки необходимо нажать на кнопку – </w:t>
      </w:r>
      <w:r w:rsidRPr="00403579">
        <w:rPr>
          <w:noProof/>
          <w:lang w:eastAsia="ru-RU"/>
        </w:rPr>
        <w:pict>
          <v:shape id="Рисунок 16" o:spid="_x0000_i1072" type="#_x0000_t75" style="width:219.75pt;height:42pt;visibility:visible">
            <v:imagedata r:id="rId60" o:title=""/>
          </v:shape>
        </w:pict>
      </w:r>
      <w:r>
        <w:t>, после чего отобразится соответствующая страница с контактами.</w:t>
      </w:r>
    </w:p>
    <w:p w:rsidR="005014BB" w:rsidRPr="00ED0001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30" w:name="_Toc152320845"/>
      <w:r w:rsidRPr="00ED0001">
        <w:rPr>
          <w:lang w:eastAsia="ru-RU"/>
        </w:rPr>
        <w:t>Документы и видеоинструкции</w:t>
      </w:r>
      <w:bookmarkEnd w:id="130"/>
    </w:p>
    <w:p w:rsidR="005014BB" w:rsidRDefault="005014BB" w:rsidP="00AE7784">
      <w:r>
        <w:t>В</w:t>
      </w:r>
      <w:r w:rsidRPr="002446C3">
        <w:t xml:space="preserve"> данном разделе публикуется перечень эксплуатационной документации, видео-инструкции по работе с порталом, а также примеры заполнения форм документов</w:t>
      </w:r>
      <w:r>
        <w:t>.</w:t>
      </w:r>
      <w:r w:rsidRPr="001F68B2">
        <w:t xml:space="preserve"> </w:t>
      </w:r>
      <w:r>
        <w:t xml:space="preserve">Для того, чтобы перейти в раздел, содержащий документы и видеоинструкции, необходимо нажать левой клавишей мыши на заголовок раздела «Документы и видеоинструкции» – </w:t>
      </w:r>
      <w:r w:rsidRPr="00403579">
        <w:rPr>
          <w:noProof/>
          <w:lang w:eastAsia="ru-RU"/>
        </w:rPr>
        <w:pict>
          <v:shape id="Рисунок 9" o:spid="_x0000_i1073" type="#_x0000_t75" style="width:128.25pt;height:52.5pt;visibility:visible" o:bordertopcolor="#5b9bd5" o:borderleftcolor="#5b9bd5" o:borderbottomcolor="#5b9bd5" o:borderrightcolor="#5b9bd5">
            <v:imagedata r:id="rId6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. Затем пользователю отобразится страница, содержащая документы и видеоинструкции (см. рисунок </w:t>
      </w:r>
      <w:fldSimple w:instr=" REF _Ref81508017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29</w:t>
        </w:r>
      </w:fldSimple>
      <w:r>
        <w:t>).</w:t>
      </w:r>
    </w:p>
    <w:p w:rsidR="005014BB" w:rsidRDefault="005014BB" w:rsidP="001F68B2">
      <w:pPr>
        <w:ind w:firstLine="0"/>
        <w:jc w:val="center"/>
      </w:pPr>
      <w:r w:rsidRPr="00403579">
        <w:rPr>
          <w:noProof/>
          <w:lang w:eastAsia="ru-RU"/>
        </w:rPr>
        <w:pict>
          <v:shape id="Рисунок 22" o:spid="_x0000_i1074" type="#_x0000_t75" style="width:458.25pt;height:255.75pt;visibility:visible" o:bordertopcolor="#5b9bd5" o:borderleftcolor="#5b9bd5" o:borderbottomcolor="#5b9bd5" o:borderrightcolor="#5b9bd5">
            <v:imagedata r:id="rId6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1F68B2">
      <w:pPr>
        <w:pStyle w:val="-2"/>
        <w:spacing w:after="240"/>
      </w:pPr>
      <w:bookmarkStart w:id="131" w:name="_Ref81508017"/>
      <w:r>
        <w:t xml:space="preserve">Рисунок </w:t>
      </w:r>
      <w:fldSimple w:instr=" SEQ Рисунок \* ARABIC ">
        <w:r>
          <w:rPr>
            <w:noProof/>
          </w:rPr>
          <w:t>29</w:t>
        </w:r>
      </w:fldSimple>
      <w:bookmarkEnd w:id="131"/>
      <w:r>
        <w:t>. Страница, содержащая документы и видеоинструкции</w:t>
      </w:r>
    </w:p>
    <w:p w:rsidR="005014BB" w:rsidRDefault="005014BB" w:rsidP="00AE7784">
      <w:r>
        <w:t xml:space="preserve">Для того, чтобы скачать на рабочий компьютер пользователя соответствующий документ или видеоинструкцию, необходимо нажать на кнопку в строке описания документа или видеоинструкции – </w:t>
      </w:r>
      <w:r w:rsidRPr="00403579">
        <w:rPr>
          <w:noProof/>
          <w:lang w:eastAsia="ru-RU"/>
        </w:rPr>
        <w:pict>
          <v:shape id="Рисунок 21" o:spid="_x0000_i1075" type="#_x0000_t75" style="width:30.75pt;height:28.5pt;visibility:visible">
            <v:imagedata r:id="rId22" o:title=""/>
          </v:shape>
        </w:pict>
      </w:r>
      <w:r>
        <w:t>.</w:t>
      </w:r>
    </w:p>
    <w:p w:rsidR="005014BB" w:rsidRDefault="005014BB" w:rsidP="00AE7784">
      <w:r>
        <w:t>Также пользователю доступна возможность просмотра видеоинструкций в «онлайн» режиме, т.е. без выгрузки на рабочий компьютер пользователя. Для этого необходимо нажать левой клавишей мыши на изображение, расположенное рядом с описанием</w:t>
      </w:r>
      <w:r>
        <w:br/>
        <w:t xml:space="preserve">видеоинструкции (см. рисунок </w:t>
      </w:r>
      <w:fldSimple w:instr=" REF _Ref81508278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30</w:t>
        </w:r>
      </w:fldSimple>
      <w:r>
        <w:t>).</w:t>
      </w:r>
    </w:p>
    <w:p w:rsidR="005014BB" w:rsidRDefault="005014BB" w:rsidP="00C0117F">
      <w:pPr>
        <w:ind w:firstLine="0"/>
        <w:jc w:val="center"/>
      </w:pPr>
      <w:r w:rsidRPr="00403579">
        <w:rPr>
          <w:noProof/>
          <w:lang w:eastAsia="ru-RU"/>
        </w:rPr>
        <w:pict>
          <v:shape id="Рисунок 24" o:spid="_x0000_i1076" type="#_x0000_t75" style="width:461.25pt;height:249pt;visibility:visible" o:bordertopcolor="#5b9bd5" o:borderleftcolor="#5b9bd5" o:borderbottomcolor="#5b9bd5" o:borderrightcolor="#5b9bd5">
            <v:imagedata r:id="rId6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1F68B2" w:rsidRDefault="005014BB" w:rsidP="00C0117F">
      <w:pPr>
        <w:pStyle w:val="-2"/>
        <w:spacing w:after="240"/>
      </w:pPr>
      <w:bookmarkStart w:id="132" w:name="_Ref81508278"/>
      <w:r>
        <w:t xml:space="preserve">Рисунок </w:t>
      </w:r>
      <w:fldSimple w:instr=" SEQ Рисунок \* ARABIC ">
        <w:r>
          <w:rPr>
            <w:noProof/>
          </w:rPr>
          <w:t>30</w:t>
        </w:r>
      </w:fldSimple>
      <w:bookmarkEnd w:id="132"/>
      <w:r>
        <w:t>. Просмотр видеоинструкции в «онлайн» режиме</w:t>
      </w:r>
    </w:p>
    <w:p w:rsidR="005014BB" w:rsidRPr="00595DF6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33" w:name="_Toc152320846"/>
      <w:r w:rsidRPr="00595DF6">
        <w:rPr>
          <w:lang w:eastAsia="ru-RU"/>
        </w:rPr>
        <w:t>Программное обеспечение</w:t>
      </w:r>
      <w:bookmarkEnd w:id="133"/>
    </w:p>
    <w:p w:rsidR="005014BB" w:rsidRDefault="005014BB" w:rsidP="00377767">
      <w:r>
        <w:t>В</w:t>
      </w:r>
      <w:r w:rsidRPr="002446C3">
        <w:t xml:space="preserve"> данном разделе публикуется программное обеспечение, необходимое для формирования отчетов и документов, утвержденные форматы</w:t>
      </w:r>
      <w:r>
        <w:t xml:space="preserve"> обмена данными.</w:t>
      </w:r>
    </w:p>
    <w:p w:rsidR="005014BB" w:rsidRDefault="005014BB" w:rsidP="00ED0001">
      <w:r>
        <w:t xml:space="preserve">Для того, чтобы перейти в раздел, содержащий программное обеспечение, необходимо нажать левой клавишей мыши на заголовок раздела «Программное обеспечение» – </w:t>
      </w:r>
      <w:r w:rsidRPr="00403579">
        <w:rPr>
          <w:noProof/>
          <w:lang w:eastAsia="ru-RU"/>
        </w:rPr>
        <w:pict>
          <v:shape id="Рисунок 29" o:spid="_x0000_i1077" type="#_x0000_t75" style="width:144.75pt;height:48pt;visibility:visible" o:bordertopcolor="#5b9bd5" o:borderleftcolor="#5b9bd5" o:borderbottomcolor="#5b9bd5" o:borderrightcolor="#5b9bd5">
            <v:imagedata r:id="rId6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. Затем пользователю отобразится страница, содержащая перечень программного обеспечения с описанием (см. рисунок </w:t>
      </w:r>
      <w:fldSimple w:instr=" REF _Ref81576361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31</w:t>
        </w:r>
      </w:fldSimple>
      <w:r>
        <w:t>).</w:t>
      </w:r>
    </w:p>
    <w:p w:rsidR="005014BB" w:rsidRDefault="005014BB" w:rsidP="00ED0001">
      <w:pPr>
        <w:ind w:firstLine="0"/>
        <w:jc w:val="center"/>
      </w:pPr>
      <w:r w:rsidRPr="00403579">
        <w:rPr>
          <w:noProof/>
          <w:lang w:eastAsia="ru-RU"/>
        </w:rPr>
        <w:pict>
          <v:shape id="Рисунок 30" o:spid="_x0000_i1078" type="#_x0000_t75" style="width:459.75pt;height:256.5pt;visibility:visible" o:bordertopcolor="#5b9bd5" o:borderleftcolor="#5b9bd5" o:borderbottomcolor="#5b9bd5" o:borderrightcolor="#5b9bd5">
            <v:imagedata r:id="rId6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ED0001">
      <w:pPr>
        <w:pStyle w:val="-2"/>
        <w:spacing w:after="240"/>
      </w:pPr>
      <w:bookmarkStart w:id="134" w:name="_Ref81576361"/>
      <w:r>
        <w:t xml:space="preserve">Рисунок </w:t>
      </w:r>
      <w:fldSimple w:instr=" SEQ Рисунок \* ARABIC ">
        <w:r>
          <w:rPr>
            <w:noProof/>
          </w:rPr>
          <w:t>31</w:t>
        </w:r>
      </w:fldSimple>
      <w:bookmarkEnd w:id="134"/>
      <w:r>
        <w:t>. Страница, содержащая программное обеспечение</w:t>
      </w:r>
    </w:p>
    <w:p w:rsidR="005014BB" w:rsidRDefault="005014BB" w:rsidP="00377767">
      <w:pPr>
        <w:rPr>
          <w:lang w:eastAsia="ru-RU"/>
        </w:rPr>
      </w:pPr>
      <w:r>
        <w:t xml:space="preserve">Для того, чтобы скачать на рабочий компьютер пользователя соответствующее программное обеспечение, необходимо нажать на кнопку в строке описания программного обеспечения – </w:t>
      </w:r>
      <w:r w:rsidRPr="00403579">
        <w:rPr>
          <w:noProof/>
          <w:lang w:eastAsia="ru-RU"/>
        </w:rPr>
        <w:pict>
          <v:shape id="Рисунок 28" o:spid="_x0000_i1079" type="#_x0000_t75" style="width:30.75pt;height:28.5pt;visibility:visible">
            <v:imagedata r:id="rId22" o:title=""/>
          </v:shape>
        </w:pict>
      </w:r>
      <w:r>
        <w:t>.</w:t>
      </w:r>
    </w:p>
    <w:p w:rsidR="005014BB" w:rsidRPr="00373C24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35" w:name="_Toc152320847"/>
      <w:r w:rsidRPr="00373C24">
        <w:rPr>
          <w:lang w:eastAsia="ru-RU"/>
        </w:rPr>
        <w:t>Инструкции и разъяснения</w:t>
      </w:r>
      <w:bookmarkEnd w:id="135"/>
    </w:p>
    <w:p w:rsidR="005014BB" w:rsidRDefault="005014BB" w:rsidP="00377767">
      <w:r>
        <w:t>В</w:t>
      </w:r>
      <w:r w:rsidRPr="006F3388">
        <w:t xml:space="preserve"> данном разделе публикуются требования по настройке рабочего места пользователя для работы с порталом, разъяснения и ответы на часто задаваемые вопросы</w:t>
      </w:r>
      <w:r w:rsidRPr="002810BE">
        <w:t>.</w:t>
      </w:r>
    </w:p>
    <w:p w:rsidR="005014BB" w:rsidRDefault="005014BB" w:rsidP="009159F2">
      <w:r>
        <w:t xml:space="preserve">Для того, чтобы перейти в раздел, содержащий инструкции и разъяснения, необходимо нажать левой клавишей мыши на заголовок раздела «Инструкции и разъяснения» – </w:t>
      </w:r>
      <w:r w:rsidRPr="00403579">
        <w:rPr>
          <w:noProof/>
          <w:lang w:eastAsia="ru-RU"/>
        </w:rPr>
        <w:pict>
          <v:shape id="Рисунок 33" o:spid="_x0000_i1080" type="#_x0000_t75" style="width:150.75pt;height:46.5pt;visibility:visible" o:bordertopcolor="#5b9bd5" o:borderleftcolor="#5b9bd5" o:borderbottomcolor="#5b9bd5" o:borderrightcolor="#5b9bd5">
            <v:imagedata r:id="rId6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. Затем пользователю отобразится страница, содержащая перечень инструкций и разъяснений с описанием (см. рисунок </w:t>
      </w:r>
      <w:fldSimple w:instr=" REF _Ref81577189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32</w:t>
        </w:r>
      </w:fldSimple>
      <w:r>
        <w:t>).</w:t>
      </w:r>
    </w:p>
    <w:p w:rsidR="005014BB" w:rsidRDefault="005014BB" w:rsidP="009159F2">
      <w:pPr>
        <w:ind w:firstLine="0"/>
        <w:jc w:val="center"/>
      </w:pPr>
      <w:r w:rsidRPr="00403579">
        <w:rPr>
          <w:noProof/>
          <w:lang w:eastAsia="ru-RU"/>
        </w:rPr>
        <w:pict>
          <v:shape id="Рисунок 17" o:spid="_x0000_i1081" type="#_x0000_t75" style="width:463.5pt;height:332.25pt;visibility:visible">
            <v:imagedata r:id="rId67" o:title=""/>
          </v:shape>
        </w:pict>
      </w:r>
    </w:p>
    <w:p w:rsidR="005014BB" w:rsidRDefault="005014BB" w:rsidP="009159F2">
      <w:pPr>
        <w:pStyle w:val="-2"/>
        <w:spacing w:after="240"/>
      </w:pPr>
      <w:bookmarkStart w:id="136" w:name="_Ref81577189"/>
      <w:r>
        <w:t xml:space="preserve">Рисунок </w:t>
      </w:r>
      <w:fldSimple w:instr=" SEQ Рисунок \* ARABIC ">
        <w:r>
          <w:rPr>
            <w:noProof/>
          </w:rPr>
          <w:t>32</w:t>
        </w:r>
      </w:fldSimple>
      <w:bookmarkEnd w:id="136"/>
      <w:r>
        <w:t>. Страница, содержащая инструкции и разъяснения</w:t>
      </w:r>
    </w:p>
    <w:p w:rsidR="005014BB" w:rsidRPr="007418EF" w:rsidRDefault="005014BB" w:rsidP="00377767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37" w:name="_Toc152320848"/>
      <w:r w:rsidRPr="007418EF">
        <w:rPr>
          <w:lang w:eastAsia="ru-RU"/>
        </w:rPr>
        <w:t>Новости</w:t>
      </w:r>
      <w:bookmarkEnd w:id="137"/>
    </w:p>
    <w:p w:rsidR="005014BB" w:rsidRDefault="005014BB" w:rsidP="00AE7784">
      <w:pPr>
        <w:rPr>
          <w:lang w:eastAsia="ru-RU"/>
        </w:rPr>
      </w:pPr>
      <w:r>
        <w:t>В данном разделе представлены последние новости, касающиеся как Портала, так и событий Фонда в целом.</w:t>
      </w:r>
    </w:p>
    <w:p w:rsidR="005014BB" w:rsidRDefault="005014BB" w:rsidP="00637D9F">
      <w:pPr>
        <w:rPr>
          <w:lang w:eastAsia="ru-RU"/>
        </w:rPr>
      </w:pPr>
      <w:r>
        <w:rPr>
          <w:lang w:eastAsia="ru-RU"/>
        </w:rPr>
        <w:t xml:space="preserve">Некоторые информационные блоки содержат краткое описание и дату публикации (рисунок </w:t>
      </w:r>
      <w:fldSimple w:instr=" REF _Ref76052470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33</w:t>
        </w:r>
      </w:fldSimple>
      <w:r>
        <w:rPr>
          <w:lang w:eastAsia="ru-RU"/>
        </w:rPr>
        <w:t>).</w:t>
      </w:r>
    </w:p>
    <w:p w:rsidR="005014BB" w:rsidRDefault="005014BB" w:rsidP="00933A49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39" o:spid="_x0000_i1082" type="#_x0000_t75" style="width:465.75pt;height:227.25pt;visibility:visible">
            <v:imagedata r:id="rId68" o:title=""/>
          </v:shape>
        </w:pict>
      </w:r>
    </w:p>
    <w:p w:rsidR="005014BB" w:rsidRDefault="005014BB" w:rsidP="00933A49">
      <w:pPr>
        <w:pStyle w:val="-2"/>
        <w:spacing w:after="240"/>
      </w:pPr>
      <w:bookmarkStart w:id="138" w:name="_Ref76052470"/>
      <w:r>
        <w:t xml:space="preserve">Рисунок </w:t>
      </w:r>
      <w:fldSimple w:instr=" SEQ Рисунок \* ARABIC ">
        <w:r>
          <w:rPr>
            <w:noProof/>
          </w:rPr>
          <w:t>33</w:t>
        </w:r>
      </w:fldSimple>
      <w:bookmarkEnd w:id="138"/>
      <w:r>
        <w:t>. Новостной блок</w:t>
      </w:r>
    </w:p>
    <w:p w:rsidR="005014BB" w:rsidRDefault="005014BB" w:rsidP="006430E4">
      <w:pPr>
        <w:rPr>
          <w:lang w:eastAsia="ru-RU"/>
        </w:rPr>
      </w:pPr>
      <w:r>
        <w:rPr>
          <w:lang w:eastAsia="ru-RU"/>
        </w:rPr>
        <w:t xml:space="preserve">Для детального просмотра новости необходимо нажать на соответствующий блок, после чего осуществиться переход на страницу с подробной информацией. </w:t>
      </w:r>
    </w:p>
    <w:p w:rsidR="005014BB" w:rsidRDefault="005014BB">
      <w:pPr>
        <w:pStyle w:val="Heading2"/>
        <w:numPr>
          <w:ilvl w:val="1"/>
          <w:numId w:val="6"/>
        </w:numPr>
      </w:pPr>
      <w:bookmarkStart w:id="139" w:name="_Toc152320849"/>
      <w:bookmarkStart w:id="140" w:name="_Ref5303968"/>
      <w:bookmarkStart w:id="141" w:name="_Ref5303975"/>
      <w:r>
        <w:t>Пользователи плательщика</w:t>
      </w:r>
      <w:bookmarkEnd w:id="139"/>
    </w:p>
    <w:p w:rsidR="005014BB" w:rsidRDefault="005014BB" w:rsidP="002810BE">
      <w:pPr>
        <w:rPr>
          <w:lang w:eastAsia="ru-RU"/>
        </w:rPr>
      </w:pPr>
      <w:r>
        <w:rPr>
          <w:lang w:eastAsia="ru-RU"/>
        </w:rPr>
        <w:t xml:space="preserve">В данном разделе предоставлена возможность просмотреть список пользователей плательщика в рамках УНПФ. Для отображения пользователей плательщика необходимо выбрать пункт меню «Пользователи плательщика», после чего отобразится страница со списком пользователей плательщика, зарегистрированных на Портале, согласно УНПФ авторизовавшегося плательщика (см. рисунок </w:t>
      </w:r>
      <w:fldSimple w:instr=" REF _Ref76053225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34</w:t>
        </w:r>
      </w:fldSimple>
      <w:r>
        <w:rPr>
          <w:lang w:eastAsia="ru-RU"/>
        </w:rPr>
        <w:t>).</w:t>
      </w:r>
    </w:p>
    <w:p w:rsidR="005014BB" w:rsidRDefault="005014BB" w:rsidP="002810BE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325" o:spid="_x0000_i1083" type="#_x0000_t75" style="width:459.75pt;height:223.5pt;visibility:visible" o:bordertopcolor="#bfbfbf" o:borderleftcolor="#bfbfbf" o:borderbottomcolor="#bfbfbf" o:borderrightcolor="#bfbfbf">
            <v:imagedata r:id="rId6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F3388">
      <w:pPr>
        <w:pStyle w:val="-2"/>
        <w:spacing w:after="240"/>
      </w:pPr>
      <w:bookmarkStart w:id="142" w:name="_Ref76053225"/>
      <w:r>
        <w:t xml:space="preserve">Рисунок </w:t>
      </w:r>
      <w:fldSimple w:instr=" SEQ Рисунок \* ARABIC ">
        <w:r>
          <w:rPr>
            <w:noProof/>
          </w:rPr>
          <w:t>34</w:t>
        </w:r>
      </w:fldSimple>
      <w:bookmarkEnd w:id="142"/>
      <w:r>
        <w:t>. Список пользователей плательщика</w:t>
      </w:r>
    </w:p>
    <w:p w:rsidR="005014BB" w:rsidRPr="001046E5" w:rsidRDefault="005014BB" w:rsidP="002810BE">
      <w:r>
        <w:t>Данная возможность предоставлена всем авторизовавшимся на Портале пользователям, независимо от прав и полномочий, назначенных Администратором плательщика.</w:t>
      </w:r>
    </w:p>
    <w:p w:rsidR="005014BB" w:rsidRPr="00C56F60" w:rsidRDefault="005014BB" w:rsidP="00C97C4D">
      <w:pPr>
        <w:pStyle w:val="Heading2"/>
        <w:numPr>
          <w:ilvl w:val="1"/>
          <w:numId w:val="6"/>
        </w:numPr>
        <w:rPr>
          <w:lang w:eastAsia="ru-RU"/>
        </w:rPr>
      </w:pPr>
      <w:bookmarkStart w:id="143" w:name="_Ref82098135"/>
      <w:bookmarkStart w:id="144" w:name="_Toc152320850"/>
      <w:r w:rsidRPr="00C56F60">
        <w:rPr>
          <w:lang w:eastAsia="ru-RU"/>
        </w:rPr>
        <w:t>Личная карточка</w:t>
      </w:r>
      <w:bookmarkEnd w:id="140"/>
      <w:bookmarkEnd w:id="141"/>
      <w:bookmarkEnd w:id="143"/>
      <w:bookmarkEnd w:id="144"/>
    </w:p>
    <w:p w:rsidR="005014BB" w:rsidRDefault="005014BB" w:rsidP="00C97C4D">
      <w:pPr>
        <w:rPr>
          <w:lang w:eastAsia="ru-RU"/>
        </w:rPr>
      </w:pPr>
      <w:r>
        <w:rPr>
          <w:lang w:eastAsia="ru-RU"/>
        </w:rPr>
        <w:t xml:space="preserve">Каждый зарегистрированный на Портале плательщик может просмотреть свою личную карточку пользователя, нажав в верхней панели на свое Ф.И.О и наименование организации (см. рисунок </w:t>
      </w:r>
      <w:fldSimple w:instr=" REF _Ref270210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35</w:t>
        </w:r>
      </w:fldSimple>
      <w:r>
        <w:rPr>
          <w:lang w:eastAsia="ru-RU"/>
        </w:rPr>
        <w:t>).</w:t>
      </w:r>
    </w:p>
    <w:p w:rsidR="005014BB" w:rsidRDefault="005014BB" w:rsidP="00C97C4D">
      <w:pPr>
        <w:keepNext/>
        <w:ind w:firstLine="0"/>
      </w:pPr>
      <w:r w:rsidRPr="00403579">
        <w:rPr>
          <w:noProof/>
          <w:lang w:eastAsia="ru-RU"/>
        </w:rPr>
        <w:pict>
          <v:shape id="Рисунок 19" o:spid="_x0000_i1084" type="#_x0000_t75" style="width:459.75pt;height:224.25pt;visibility:visible" o:bordertopcolor="#5b9bd5" o:borderleftcolor="#5b9bd5" o:borderbottomcolor="#5b9bd5" o:borderrightcolor="#5b9bd5">
            <v:imagedata r:id="rId7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C97C4D">
      <w:pPr>
        <w:pStyle w:val="-2"/>
        <w:spacing w:after="240"/>
        <w:rPr>
          <w:noProof/>
        </w:rPr>
      </w:pPr>
      <w:bookmarkStart w:id="145" w:name="_Ref2702101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35</w:t>
      </w:r>
      <w:r>
        <w:rPr>
          <w:noProof/>
        </w:rPr>
        <w:fldChar w:fldCharType="end"/>
      </w:r>
      <w:bookmarkEnd w:id="145"/>
      <w:r>
        <w:rPr>
          <w:noProof/>
        </w:rPr>
        <w:t>. Переход пользователя в свою личную карточку</w:t>
      </w:r>
    </w:p>
    <w:p w:rsidR="005014BB" w:rsidRDefault="005014BB" w:rsidP="00087458">
      <w:r>
        <w:rPr>
          <w:lang w:eastAsia="ru-RU"/>
        </w:rPr>
        <w:t xml:space="preserve">В личной </w:t>
      </w:r>
      <w:r>
        <w:t>карточке пользователя содержится информация о его учетной записи. Личная карточка отображается в виде следующих вкладок:</w:t>
      </w:r>
    </w:p>
    <w:p w:rsidR="005014BB" w:rsidRDefault="005014BB" w:rsidP="00087458">
      <w:pPr>
        <w:pStyle w:val="a5"/>
      </w:pPr>
      <w:r w:rsidRPr="00F364E8">
        <w:rPr>
          <w:b/>
        </w:rPr>
        <w:t>Общие сведения</w:t>
      </w:r>
      <w:r>
        <w:t xml:space="preserve"> – отображаются данные из сертификата. Пользователю предоставлена возможность редактирования полей «Контактная информация» (см. рисунок </w:t>
      </w:r>
      <w:fldSimple w:instr=" REF _Ref270210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35</w:t>
        </w:r>
      </w:fldSimple>
      <w:r>
        <w:t>).</w:t>
      </w:r>
    </w:p>
    <w:p w:rsidR="005014BB" w:rsidRDefault="005014BB" w:rsidP="00087458">
      <w:pPr>
        <w:pStyle w:val="a5"/>
      </w:pPr>
      <w:r w:rsidRPr="00F364E8">
        <w:rPr>
          <w:b/>
        </w:rPr>
        <w:t>Права и полномочия</w:t>
      </w:r>
      <w:r>
        <w:t xml:space="preserve"> – отображается информация о роли пользователя и доступных ему привилегиях. Пользователю с соответствующей привилегией предоставлена возможность изменения роли пользователя, указания типов документов, заблокированных для просмотра, указания справочно-информационных сервисов, заблокированных для просмотра, а также блокировка и разблокировка учетной записи.</w:t>
      </w:r>
    </w:p>
    <w:p w:rsidR="005014BB" w:rsidRDefault="005014BB" w:rsidP="00A010FD">
      <w:pPr>
        <w:pStyle w:val="a5"/>
      </w:pPr>
      <w:r w:rsidRPr="00ED5F31">
        <w:rPr>
          <w:b/>
        </w:rPr>
        <w:t>Управление рассылкой и уведомлениями</w:t>
      </w:r>
      <w:r>
        <w:t xml:space="preserve"> – возможность принять условия «</w:t>
      </w:r>
      <w:r>
        <w:rPr>
          <w:lang w:val="en-US"/>
        </w:rPr>
        <w:t>SMS</w:t>
      </w:r>
      <w:r>
        <w:t xml:space="preserve"> и</w:t>
      </w:r>
      <w:r w:rsidRPr="00ED5F31">
        <w:t xml:space="preserve"> </w:t>
      </w:r>
      <w:r>
        <w:rPr>
          <w:lang w:val="en-US"/>
        </w:rPr>
        <w:t>Viber</w:t>
      </w:r>
      <w:r>
        <w:t xml:space="preserve"> рассылки» и указать/изменить мобильный телефонный номер (см. рисунок </w:t>
      </w:r>
      <w:fldSimple w:instr=" REF _Ref3822579 \h  \* MERGEFORMAT ">
        <w:r w:rsidRPr="00EA7A8E">
          <w:rPr>
            <w:iCs/>
            <w:noProof/>
            <w:vanish/>
            <w:color w:val="000000"/>
          </w:rPr>
          <w:t xml:space="preserve">Рисунок </w:t>
        </w:r>
        <w:r>
          <w:rPr>
            <w:iCs/>
            <w:noProof/>
            <w:color w:val="000000"/>
          </w:rPr>
          <w:t>36</w:t>
        </w:r>
      </w:fldSimple>
      <w:r>
        <w:t>),</w:t>
      </w:r>
      <w:r w:rsidRPr="00441856">
        <w:t xml:space="preserve"> </w:t>
      </w:r>
      <w:r>
        <w:t>на который могут быть отправлены системные уведомления или уведомления от уполномоченного лица (подробнее</w:t>
      </w:r>
      <w:r>
        <w:br/>
        <w:t xml:space="preserve">в </w:t>
      </w:r>
      <w:r w:rsidRPr="0065541C">
        <w:rPr>
          <w:b/>
        </w:rPr>
        <w:t>разделе</w:t>
      </w:r>
      <w:r>
        <w:rPr>
          <w:b/>
        </w:rPr>
        <w:t xml:space="preserve"> </w:t>
      </w:r>
      <w:r>
        <w:rPr>
          <w:b/>
        </w:rPr>
        <w:fldChar w:fldCharType="begin"/>
      </w:r>
      <w:r>
        <w:rPr>
          <w:b/>
        </w:rPr>
        <w:instrText xml:space="preserve"> REF _Ref82078658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5.7.1</w:t>
      </w:r>
      <w:r>
        <w:rPr>
          <w:b/>
        </w:rPr>
        <w:fldChar w:fldCharType="end"/>
      </w:r>
      <w:r>
        <w:t>)</w:t>
      </w:r>
      <w:r w:rsidRPr="00087458">
        <w:t>.</w:t>
      </w:r>
      <w:r>
        <w:t xml:space="preserve"> Также предоставлена возможность принять условия рассылки электронных писем (</w:t>
      </w:r>
      <w:r>
        <w:rPr>
          <w:lang w:val="en-US"/>
        </w:rPr>
        <w:t>E</w:t>
      </w:r>
      <w:r w:rsidRPr="00087458">
        <w:t>-</w:t>
      </w:r>
      <w:r w:rsidRPr="00441856">
        <w:rPr>
          <w:lang w:val="en-US"/>
        </w:rPr>
        <w:t>mail</w:t>
      </w:r>
      <w:r>
        <w:t xml:space="preserve">) и указать/изменить </w:t>
      </w:r>
      <w:r>
        <w:rPr>
          <w:lang w:val="en-US"/>
        </w:rPr>
        <w:t>E</w:t>
      </w:r>
      <w:r w:rsidRPr="00ED5F31">
        <w:t>-</w:t>
      </w:r>
      <w:r>
        <w:rPr>
          <w:lang w:val="en-US"/>
        </w:rPr>
        <w:t>mail</w:t>
      </w:r>
      <w:r>
        <w:t xml:space="preserve"> адрес (см. рисунок </w:t>
      </w:r>
      <w:fldSimple w:instr=" REF _Ref3822579 \h  \* MERGEFORMAT ">
        <w:r w:rsidRPr="00EA7A8E">
          <w:rPr>
            <w:iCs/>
            <w:noProof/>
            <w:vanish/>
            <w:color w:val="000000"/>
          </w:rPr>
          <w:t xml:space="preserve">Рисунок </w:t>
        </w:r>
        <w:r>
          <w:rPr>
            <w:iCs/>
            <w:noProof/>
            <w:color w:val="000000"/>
          </w:rPr>
          <w:t>36</w:t>
        </w:r>
      </w:fldSimple>
      <w:r>
        <w:t xml:space="preserve">), на который в последующем могут быть отправлены системные уведомления или уведомления от уполномоченного лица (подробнее в </w:t>
      </w:r>
      <w:r w:rsidRPr="0065541C">
        <w:rPr>
          <w:b/>
        </w:rPr>
        <w:t>разделе</w:t>
      </w:r>
      <w:r>
        <w:rPr>
          <w:b/>
        </w:rPr>
        <w:t xml:space="preserve"> </w:t>
      </w:r>
      <w:r>
        <w:rPr>
          <w:b/>
        </w:rPr>
        <w:fldChar w:fldCharType="begin"/>
      </w:r>
      <w:r>
        <w:rPr>
          <w:b/>
        </w:rPr>
        <w:instrText xml:space="preserve"> REF _Ref82078734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5.7.2.2</w:t>
      </w:r>
      <w:r>
        <w:rPr>
          <w:b/>
        </w:rPr>
        <w:fldChar w:fldCharType="end"/>
      </w:r>
      <w:r>
        <w:t>).</w:t>
      </w:r>
    </w:p>
    <w:p w:rsidR="005014BB" w:rsidRDefault="005014BB" w:rsidP="00642E1F">
      <w:pPr>
        <w:keepNext/>
        <w:ind w:firstLine="0"/>
      </w:pPr>
      <w:r w:rsidRPr="00403579">
        <w:rPr>
          <w:noProof/>
          <w:lang w:eastAsia="ru-RU"/>
        </w:rPr>
        <w:pict>
          <v:shape id="Рисунок 31" o:spid="_x0000_i1085" type="#_x0000_t75" style="width:462.75pt;height:244.5pt;visibility:visible" o:bordertopcolor="#bfbfbf" o:borderleftcolor="#bfbfbf" o:borderbottomcolor="#bfbfbf" o:borderrightcolor="#bfbfbf">
            <v:imagedata r:id="rId7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42E1F">
      <w:pPr>
        <w:pStyle w:val="Caption"/>
        <w:jc w:val="center"/>
        <w:rPr>
          <w:iCs w:val="0"/>
          <w:noProof/>
          <w:color w:val="000000"/>
          <w:sz w:val="28"/>
          <w:szCs w:val="28"/>
        </w:rPr>
      </w:pPr>
      <w:bookmarkStart w:id="146" w:name="_Ref3822579"/>
      <w:r w:rsidRPr="00642E1F">
        <w:rPr>
          <w:iCs w:val="0"/>
          <w:noProof/>
          <w:color w:val="000000"/>
          <w:sz w:val="28"/>
          <w:szCs w:val="28"/>
        </w:rPr>
        <w:t xml:space="preserve">Рисунок </w:t>
      </w:r>
      <w:r w:rsidRPr="00642E1F">
        <w:rPr>
          <w:iCs w:val="0"/>
          <w:noProof/>
          <w:color w:val="000000"/>
          <w:sz w:val="28"/>
          <w:szCs w:val="28"/>
        </w:rPr>
        <w:fldChar w:fldCharType="begin"/>
      </w:r>
      <w:r w:rsidRPr="00642E1F">
        <w:rPr>
          <w:iCs w:val="0"/>
          <w:noProof/>
          <w:color w:val="000000"/>
          <w:sz w:val="28"/>
          <w:szCs w:val="28"/>
        </w:rPr>
        <w:instrText xml:space="preserve"> SEQ Рисунок \* ARABIC </w:instrText>
      </w:r>
      <w:r w:rsidRPr="00642E1F">
        <w:rPr>
          <w:iCs w:val="0"/>
          <w:noProof/>
          <w:color w:val="000000"/>
          <w:sz w:val="28"/>
          <w:szCs w:val="28"/>
        </w:rPr>
        <w:fldChar w:fldCharType="separate"/>
      </w:r>
      <w:r>
        <w:rPr>
          <w:iCs w:val="0"/>
          <w:noProof/>
          <w:color w:val="000000"/>
          <w:sz w:val="28"/>
          <w:szCs w:val="28"/>
        </w:rPr>
        <w:t>36</w:t>
      </w:r>
      <w:r w:rsidRPr="00642E1F">
        <w:rPr>
          <w:iCs w:val="0"/>
          <w:noProof/>
          <w:color w:val="000000"/>
          <w:sz w:val="28"/>
          <w:szCs w:val="28"/>
        </w:rPr>
        <w:fldChar w:fldCharType="end"/>
      </w:r>
      <w:bookmarkEnd w:id="146"/>
      <w:r>
        <w:rPr>
          <w:iCs w:val="0"/>
          <w:noProof/>
          <w:color w:val="000000"/>
          <w:sz w:val="28"/>
          <w:szCs w:val="28"/>
        </w:rPr>
        <w:t>. Управление рассылкой из личной карточки пользователя</w:t>
      </w:r>
    </w:p>
    <w:p w:rsidR="005014BB" w:rsidRPr="00D6776A" w:rsidRDefault="005014BB" w:rsidP="00F1040F">
      <w:pPr>
        <w:rPr>
          <w:i/>
          <w:iCs/>
          <w:lang w:eastAsia="ru-RU"/>
        </w:rPr>
      </w:pPr>
      <w:r w:rsidRPr="00D6776A">
        <w:rPr>
          <w:lang w:eastAsia="ru-RU"/>
        </w:rPr>
        <w:t>Так же на данной вкладке фиксируется, дата и время, согласи</w:t>
      </w:r>
      <w:r>
        <w:rPr>
          <w:lang w:eastAsia="ru-RU"/>
        </w:rPr>
        <w:t>е</w:t>
      </w:r>
      <w:r w:rsidRPr="00D6776A">
        <w:rPr>
          <w:lang w:eastAsia="ru-RU"/>
        </w:rPr>
        <w:t xml:space="preserve"> об обработке персональных данных и</w:t>
      </w:r>
      <w:r>
        <w:rPr>
          <w:lang w:eastAsia="ru-RU"/>
        </w:rPr>
        <w:t xml:space="preserve"> согласие</w:t>
      </w:r>
      <w:r w:rsidRPr="00D6776A">
        <w:rPr>
          <w:lang w:eastAsia="ru-RU"/>
        </w:rPr>
        <w:t xml:space="preserve"> </w:t>
      </w:r>
      <w:r>
        <w:rPr>
          <w:lang w:eastAsia="ru-RU"/>
        </w:rPr>
        <w:t>с условиями</w:t>
      </w:r>
      <w:r w:rsidRPr="00D6776A">
        <w:rPr>
          <w:lang w:eastAsia="ru-RU"/>
        </w:rPr>
        <w:t xml:space="preserve"> назначения прав и полномочий (см.</w:t>
      </w:r>
      <w:r>
        <w:rPr>
          <w:lang w:eastAsia="ru-RU"/>
        </w:rPr>
        <w:t xml:space="preserve"> </w:t>
      </w:r>
      <w:fldSimple w:instr=" REF _Ref101952936 \h  \* MERGEFORMAT ">
        <w:r w:rsidRPr="00EA7A8E">
          <w:rPr>
            <w:noProof/>
            <w:color w:val="000000"/>
          </w:rPr>
          <w:t>Рисунок 37.</w:t>
        </w:r>
        <w:r w:rsidRPr="00EA7A8E">
          <w:rPr>
            <w:noProof/>
            <w:color w:val="000000"/>
            <w:szCs w:val="28"/>
          </w:rPr>
          <w:t xml:space="preserve"> Согласи</w:t>
        </w:r>
      </w:fldSimple>
      <w:r w:rsidRPr="00D6776A">
        <w:rPr>
          <w:lang w:eastAsia="ru-RU"/>
        </w:rPr>
        <w:t>)</w:t>
      </w:r>
      <w:r>
        <w:rPr>
          <w:lang w:eastAsia="ru-RU"/>
        </w:rPr>
        <w:t>.</w:t>
      </w:r>
    </w:p>
    <w:p w:rsidR="005014BB" w:rsidRPr="00D6776A" w:rsidRDefault="005014BB" w:rsidP="00D6776A">
      <w:pPr>
        <w:pStyle w:val="Caption"/>
        <w:jc w:val="center"/>
        <w:rPr>
          <w:iCs w:val="0"/>
          <w:noProof/>
          <w:color w:val="000000"/>
          <w:sz w:val="28"/>
          <w:szCs w:val="28"/>
        </w:rPr>
      </w:pPr>
      <w:r w:rsidRPr="00A20E29">
        <w:rPr>
          <w:noProof/>
          <w:color w:val="000000"/>
          <w:sz w:val="28"/>
          <w:szCs w:val="28"/>
          <w:lang w:eastAsia="ru-RU"/>
        </w:rPr>
        <w:pict>
          <v:shape id="Рисунок 119" o:spid="_x0000_i1086" type="#_x0000_t75" style="width:443.25pt;height:310.5pt;visibility:visible">
            <v:imagedata r:id="rId72" o:title=""/>
          </v:shape>
        </w:pict>
      </w:r>
    </w:p>
    <w:p w:rsidR="005014BB" w:rsidRDefault="005014BB" w:rsidP="00D6776A">
      <w:pPr>
        <w:pStyle w:val="Caption"/>
        <w:jc w:val="center"/>
        <w:rPr>
          <w:iCs w:val="0"/>
          <w:noProof/>
          <w:color w:val="000000"/>
          <w:sz w:val="28"/>
          <w:szCs w:val="28"/>
        </w:rPr>
      </w:pPr>
      <w:bookmarkStart w:id="147" w:name="_Ref101952936"/>
      <w:r w:rsidRPr="00D6776A">
        <w:rPr>
          <w:iCs w:val="0"/>
          <w:noProof/>
          <w:color w:val="000000"/>
          <w:sz w:val="28"/>
          <w:szCs w:val="28"/>
        </w:rPr>
        <w:t xml:space="preserve">Рисунок </w:t>
      </w:r>
      <w:r w:rsidRPr="00D6776A">
        <w:rPr>
          <w:iCs w:val="0"/>
          <w:noProof/>
          <w:color w:val="000000"/>
          <w:sz w:val="28"/>
          <w:szCs w:val="28"/>
        </w:rPr>
        <w:fldChar w:fldCharType="begin"/>
      </w:r>
      <w:r w:rsidRPr="00D6776A">
        <w:rPr>
          <w:iCs w:val="0"/>
          <w:noProof/>
          <w:color w:val="000000"/>
          <w:sz w:val="28"/>
          <w:szCs w:val="28"/>
        </w:rPr>
        <w:instrText xml:space="preserve"> SEQ Рисунок \* ARABIC </w:instrText>
      </w:r>
      <w:r w:rsidRPr="00D6776A">
        <w:rPr>
          <w:iCs w:val="0"/>
          <w:noProof/>
          <w:color w:val="000000"/>
          <w:sz w:val="28"/>
          <w:szCs w:val="28"/>
        </w:rPr>
        <w:fldChar w:fldCharType="separate"/>
      </w:r>
      <w:r>
        <w:rPr>
          <w:iCs w:val="0"/>
          <w:noProof/>
          <w:color w:val="000000"/>
          <w:sz w:val="28"/>
          <w:szCs w:val="28"/>
        </w:rPr>
        <w:t>37</w:t>
      </w:r>
      <w:r w:rsidRPr="00D6776A">
        <w:rPr>
          <w:iCs w:val="0"/>
          <w:noProof/>
          <w:color w:val="000000"/>
          <w:sz w:val="28"/>
          <w:szCs w:val="28"/>
        </w:rPr>
        <w:fldChar w:fldCharType="end"/>
      </w:r>
      <w:r w:rsidRPr="00D6776A">
        <w:rPr>
          <w:iCs w:val="0"/>
          <w:noProof/>
          <w:color w:val="000000"/>
          <w:sz w:val="28"/>
          <w:szCs w:val="28"/>
        </w:rPr>
        <w:t>. Согласи</w:t>
      </w:r>
      <w:bookmarkEnd w:id="147"/>
      <w:r>
        <w:rPr>
          <w:iCs w:val="0"/>
          <w:noProof/>
          <w:color w:val="000000"/>
          <w:sz w:val="28"/>
          <w:szCs w:val="28"/>
        </w:rPr>
        <w:t>е об обработке персональных данных и согласие с условиями назначения прав и полномочий</w:t>
      </w:r>
    </w:p>
    <w:p w:rsidR="005014BB" w:rsidRPr="00325A96" w:rsidRDefault="005014BB" w:rsidP="00A85151">
      <w:r>
        <w:t xml:space="preserve">Для того, чтобы ознакомиться с условиями согласия об обработке персональных данных и условиями назначения прав и полномочий, необходимо навести курсор мыши на </w:t>
      </w:r>
      <w:r>
        <w:rPr>
          <w:lang w:eastAsia="ru-RU"/>
        </w:rPr>
        <w:t xml:space="preserve">информационную пиктограмму – </w:t>
      </w:r>
      <w:r w:rsidRPr="00403579">
        <w:rPr>
          <w:noProof/>
          <w:lang w:eastAsia="ru-RU"/>
        </w:rPr>
        <w:pict>
          <v:shape id="Рисунок 122" o:spid="_x0000_i1087" type="#_x0000_t75" style="width:12.75pt;height:15.75pt;visibility:visible">
            <v:imagedata r:id="rId73" o:title=""/>
          </v:shape>
        </w:pict>
      </w:r>
      <w:r>
        <w:rPr>
          <w:lang w:eastAsia="ru-RU"/>
        </w:rPr>
        <w:t>, расположенную напротив соответствующих полей.</w:t>
      </w:r>
    </w:p>
    <w:p w:rsidR="005014BB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48" w:name="_Toc152320851"/>
      <w:r>
        <w:rPr>
          <w:lang w:eastAsia="ru-RU"/>
        </w:rPr>
        <w:t>Подача документов</w:t>
      </w:r>
      <w:bookmarkEnd w:id="148"/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Подача документов </w:t>
      </w:r>
      <w:r>
        <w:t>персонифицированного учета, к которым относятся ПУ-1, ПУ-2, ПУ-3 (далее ЭДПУ), пояснительной записки (далее ПЗ), ПУ-6, а также подача отчета «4-Фонд»</w:t>
      </w:r>
      <w:r>
        <w:rPr>
          <w:lang w:eastAsia="ru-RU"/>
        </w:rPr>
        <w:t xml:space="preserve"> осуществляется в пункте главного меню «Подача документов».</w:t>
      </w:r>
    </w:p>
    <w:p w:rsidR="005014BB" w:rsidRDefault="005014BB" w:rsidP="009D5BD5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476" o:spid="_x0000_i1088" type="#_x0000_t75" style="width:465pt;height:212.25pt;visibility:visible" o:bordertopcolor="#bfbfbf" o:borderleftcolor="#bfbfbf" o:borderbottomcolor="#bfbfbf" o:borderrightcolor="#bfbfbf">
            <v:imagedata r:id="rId7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9D5BD5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38</w:t>
        </w:r>
      </w:fldSimple>
      <w:r>
        <w:t>. Страница подачи документов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Страница подачи документов разделена на две вкладки:</w:t>
      </w:r>
    </w:p>
    <w:p w:rsidR="005014BB" w:rsidRDefault="005014BB" w:rsidP="00731F40">
      <w:pPr>
        <w:pStyle w:val="14"/>
        <w:numPr>
          <w:ilvl w:val="0"/>
          <w:numId w:val="35"/>
        </w:numPr>
      </w:pPr>
      <w:r>
        <w:t>Вкладка «Подача документов» предназначена для подачи документов на Портал.</w:t>
      </w:r>
    </w:p>
    <w:p w:rsidR="005014BB" w:rsidRDefault="005014BB" w:rsidP="00693CDB">
      <w:pPr>
        <w:pStyle w:val="14"/>
        <w:numPr>
          <w:ilvl w:val="0"/>
          <w:numId w:val="12"/>
        </w:numPr>
      </w:pPr>
      <w:r>
        <w:t>Вкладка «Список отправленных документов» предназначена для отслеживания процесса обработки документов, поданных текущим пользователем системы за указанный пользователем период, не превышающий один год.</w:t>
      </w:r>
    </w:p>
    <w:p w:rsidR="005014BB" w:rsidRDefault="005014BB" w:rsidP="00107D11">
      <w:pPr>
        <w:rPr>
          <w:lang w:eastAsia="ru-RU"/>
        </w:rPr>
      </w:pPr>
      <w:r>
        <w:rPr>
          <w:lang w:eastAsia="ru-RU"/>
        </w:rPr>
        <w:t>Документы подаются на Портал, после чего автоматически определяется тип подаваемых документов. Затем выполняются первичные контроли согласно маршруту обработки и, в случае успешного выполнения первичных контролей, передаются в соответствующие информационные системы Фонда (далее – АИС Фонда или смежные системы, или системы назначения), где также проходят обработку, а предоставляемая информация размещается на лицевых счетах.</w:t>
      </w:r>
    </w:p>
    <w:p w:rsidR="005014BB" w:rsidRDefault="005014BB" w:rsidP="00107D11">
      <w:pPr>
        <w:rPr>
          <w:lang w:eastAsia="ru-RU"/>
        </w:rPr>
      </w:pPr>
      <w:r>
        <w:rPr>
          <w:lang w:eastAsia="ru-RU"/>
        </w:rPr>
        <w:t xml:space="preserve">Результат контроля на Портале – </w:t>
      </w:r>
      <w:r w:rsidRPr="00E43FD0">
        <w:rPr>
          <w:b/>
          <w:lang w:eastAsia="ru-RU"/>
        </w:rPr>
        <w:t>квитанция</w:t>
      </w:r>
      <w:r>
        <w:rPr>
          <w:lang w:eastAsia="ru-RU"/>
        </w:rPr>
        <w:t>.</w:t>
      </w:r>
    </w:p>
    <w:p w:rsidR="005014BB" w:rsidRDefault="005014BB" w:rsidP="008977D5">
      <w:pPr>
        <w:rPr>
          <w:lang w:eastAsia="ru-RU"/>
        </w:rPr>
      </w:pPr>
      <w:r>
        <w:rPr>
          <w:lang w:eastAsia="ru-RU"/>
        </w:rPr>
        <w:t xml:space="preserve">Результат обработки АИС Фонда – </w:t>
      </w:r>
      <w:r w:rsidRPr="00E43FD0">
        <w:rPr>
          <w:b/>
          <w:lang w:eastAsia="ru-RU"/>
        </w:rPr>
        <w:t>протокол</w:t>
      </w:r>
      <w:r>
        <w:rPr>
          <w:lang w:eastAsia="ru-RU"/>
        </w:rPr>
        <w:t xml:space="preserve"> и сопроводительные документы.</w:t>
      </w:r>
    </w:p>
    <w:p w:rsidR="005014BB" w:rsidRDefault="005014BB" w:rsidP="008977D5">
      <w:pPr>
        <w:rPr>
          <w:rFonts w:ascii="HV" w:hAnsi="HV" w:cs="Arial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Плательщикам, относящимся к страхователям (профессиональное пенсионное страхование), при подаче документов отобразится информационное сообщение следующего содержания: «</w:t>
      </w:r>
      <w:r>
        <w:rPr>
          <w:rFonts w:ascii="HV" w:hAnsi="HV" w:cs="Arial"/>
        </w:rPr>
        <w:t xml:space="preserve">Обращаем Ваше внимание: обработка файлов Перечней, содержащих рабочие места по коду вида деятельности: СП1, СП2, ТЕКСТИЛЬ, МЕДРАБ (включены в Перечни для целей ППС по результатам аттестации) осуществляется с учетом сведений документов по результатам аттестации, принятых органами государственной экспертизы условий труда в банк данных АИС «Мониторинг условий труда на производстве» (см. рисунок </w:t>
      </w:r>
      <w:fldSimple w:instr=" REF _Ref70530259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39</w:t>
        </w:r>
      </w:fldSimple>
      <w:r>
        <w:rPr>
          <w:rFonts w:ascii="HV" w:hAnsi="HV" w:cs="Arial"/>
        </w:rPr>
        <w:t xml:space="preserve">). Указанное информационное сообщение будет скрыто автоматически. Также можно принудительно закрыть указанное информационное сообщение путем нажатия на </w:t>
      </w:r>
      <w:r w:rsidRPr="00403579">
        <w:rPr>
          <w:noProof/>
          <w:lang w:eastAsia="ru-RU"/>
        </w:rPr>
        <w:pict>
          <v:shape id="Рисунок 494" o:spid="_x0000_i1089" type="#_x0000_t75" style="width:20.25pt;height:16.5pt;visibility:visible">
            <v:imagedata r:id="rId75" o:title=""/>
          </v:shape>
        </w:pict>
      </w:r>
      <w:r>
        <w:rPr>
          <w:rFonts w:ascii="HV" w:hAnsi="HV" w:cs="Arial"/>
        </w:rPr>
        <w:t xml:space="preserve"> в правом верхнем углу сообщения. Для того, чтобы указанное информационное сообщение больше не отображалось при подаче документов, необходимо установить соответствующий флаг: </w:t>
      </w:r>
      <w:r w:rsidRPr="00403579">
        <w:rPr>
          <w:noProof/>
          <w:lang w:eastAsia="ru-RU"/>
        </w:rPr>
        <w:pict>
          <v:shape id="Рисунок 495" o:spid="_x0000_i1090" type="#_x0000_t75" style="width:186pt;height:35.25pt;visibility:visible">
            <v:imagedata r:id="rId76" o:title=""/>
          </v:shape>
        </w:pict>
      </w:r>
      <w:r>
        <w:rPr>
          <w:rFonts w:ascii="HV" w:hAnsi="HV" w:cs="Arial"/>
        </w:rPr>
        <w:t>.</w:t>
      </w:r>
    </w:p>
    <w:p w:rsidR="005014BB" w:rsidRDefault="005014BB" w:rsidP="00E5422C">
      <w:pPr>
        <w:ind w:firstLine="0"/>
        <w:rPr>
          <w:rFonts w:ascii="HV" w:hAnsi="HV" w:cs="Arial"/>
        </w:rPr>
      </w:pPr>
      <w:r w:rsidRPr="00403579">
        <w:rPr>
          <w:noProof/>
          <w:lang w:eastAsia="ru-RU"/>
        </w:rPr>
        <w:pict>
          <v:shape id="Рисунок 493" o:spid="_x0000_i1091" type="#_x0000_t75" style="width:466.5pt;height:252.75pt;visibility:visible" o:bordertopcolor="#5b9bd5" o:borderleftcolor="#5b9bd5" o:borderbottomcolor="#5b9bd5" o:borderrightcolor="#5b9bd5">
            <v:imagedata r:id="rId7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70E4B">
      <w:pPr>
        <w:pStyle w:val="-2"/>
        <w:rPr>
          <w:lang w:eastAsia="ru-RU"/>
        </w:rPr>
      </w:pPr>
      <w:bookmarkStart w:id="149" w:name="_Ref70530259"/>
      <w:r>
        <w:t xml:space="preserve">Рисунок </w:t>
      </w:r>
      <w:fldSimple w:instr=" SEQ Рисунок \* ARABIC ">
        <w:r>
          <w:rPr>
            <w:noProof/>
          </w:rPr>
          <w:t>39</w:t>
        </w:r>
      </w:fldSimple>
      <w:bookmarkEnd w:id="149"/>
      <w:r>
        <w:t>. Страница подачи документов. Информационное сообщение для страхователей ППС</w:t>
      </w:r>
    </w:p>
    <w:p w:rsidR="005014BB" w:rsidRPr="00E32FBC" w:rsidRDefault="005014BB" w:rsidP="00E32FBC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50" w:name="_Ref86078967"/>
      <w:bookmarkStart w:id="151" w:name="_Ref86078971"/>
      <w:bookmarkStart w:id="152" w:name="_Toc152320852"/>
      <w:r w:rsidRPr="00E32FBC">
        <w:rPr>
          <w:lang w:eastAsia="ru-RU"/>
        </w:rPr>
        <w:t>Выбор и подача документов</w:t>
      </w:r>
      <w:r>
        <w:rPr>
          <w:lang w:eastAsia="ru-RU"/>
        </w:rPr>
        <w:t xml:space="preserve"> на Портал</w:t>
      </w:r>
      <w:bookmarkEnd w:id="150"/>
      <w:bookmarkEnd w:id="151"/>
      <w:bookmarkEnd w:id="152"/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Документы можно подать как подписанные ЭЦП, так и не подписанные.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Для загрузки доступны следующие форматы документов (файлов): </w:t>
      </w:r>
      <w:r w:rsidRPr="0065541C">
        <w:rPr>
          <w:lang w:eastAsia="ru-RU"/>
        </w:rPr>
        <w:t>.</w:t>
      </w:r>
      <w:r>
        <w:rPr>
          <w:lang w:val="en-US" w:eastAsia="ru-RU"/>
        </w:rPr>
        <w:t>sgn</w:t>
      </w:r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zip</w:t>
      </w:r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txt</w:t>
      </w:r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json</w:t>
      </w:r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xml</w:t>
      </w:r>
      <w:r>
        <w:rPr>
          <w:lang w:eastAsia="ru-RU"/>
        </w:rPr>
        <w:t>.</w:t>
      </w:r>
    </w:p>
    <w:p w:rsidR="005014BB" w:rsidRPr="00565D63" w:rsidRDefault="005014BB" w:rsidP="00CE005C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Портал в автоматическом режиме определяет: тип подаваемого документа</w:t>
      </w:r>
      <w:r w:rsidRPr="0065541C">
        <w:rPr>
          <w:lang w:eastAsia="ru-RU"/>
        </w:rPr>
        <w:t xml:space="preserve"> </w:t>
      </w:r>
      <w:r>
        <w:rPr>
          <w:lang w:eastAsia="ru-RU"/>
        </w:rPr>
        <w:t>согласно имени файла, подписан документ или нет, а также соответствующий маршрут обработки выбранного документа.</w:t>
      </w:r>
    </w:p>
    <w:p w:rsidR="005014BB" w:rsidRDefault="005014BB" w:rsidP="00814265">
      <w:pPr>
        <w:rPr>
          <w:lang w:eastAsia="ru-RU"/>
        </w:rPr>
      </w:pPr>
      <w:r w:rsidRPr="0065538E">
        <w:rPr>
          <w:b/>
          <w:lang w:eastAsia="ru-RU"/>
        </w:rPr>
        <w:t xml:space="preserve">Для подачи документа пользователю необходимо </w:t>
      </w:r>
      <w:r>
        <w:rPr>
          <w:lang w:eastAsia="ru-RU"/>
        </w:rPr>
        <w:t xml:space="preserve">нажать левой клавишей мыши в соответствующую область (см. рисунок </w:t>
      </w:r>
      <w:fldSimple w:instr=" REF _Ref57039896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40</w:t>
        </w:r>
      </w:fldSimple>
      <w:r>
        <w:rPr>
          <w:lang w:eastAsia="ru-RU"/>
        </w:rPr>
        <w:t xml:space="preserve">) после чего на экране отобразится окно, в котором у пользователя есть возможность </w:t>
      </w:r>
      <w:r w:rsidRPr="0065538E">
        <w:rPr>
          <w:b/>
          <w:lang w:eastAsia="ru-RU"/>
        </w:rPr>
        <w:t xml:space="preserve">указать директорию на своем </w:t>
      </w:r>
      <w:r>
        <w:rPr>
          <w:b/>
          <w:lang w:eastAsia="ru-RU"/>
        </w:rPr>
        <w:t>ПК</w:t>
      </w:r>
      <w:r w:rsidRPr="0065538E">
        <w:rPr>
          <w:b/>
          <w:lang w:eastAsia="ru-RU"/>
        </w:rPr>
        <w:t>, где находятся искомые документы, и выбрать один или несколько из них</w:t>
      </w:r>
      <w:r>
        <w:rPr>
          <w:lang w:eastAsia="ru-RU"/>
        </w:rPr>
        <w:t>. После выбора искомого документа(-ов) пользователю необходимо подтвердить свой выбор путем нажатия кнопки «Открыть» либо нажав клавишу ENTER</w:t>
      </w:r>
      <w:r w:rsidRPr="00CB2E4E">
        <w:rPr>
          <w:lang w:eastAsia="ru-RU"/>
        </w:rPr>
        <w:t xml:space="preserve"> </w:t>
      </w:r>
      <w:r>
        <w:rPr>
          <w:lang w:eastAsia="ru-RU"/>
        </w:rPr>
        <w:t>на клавиатуре.</w:t>
      </w:r>
    </w:p>
    <w:p w:rsidR="005014BB" w:rsidRDefault="005014BB" w:rsidP="0065541C">
      <w:pPr>
        <w:ind w:firstLine="0"/>
        <w:jc w:val="center"/>
        <w:rPr>
          <w:lang w:eastAsia="ru-RU"/>
        </w:rPr>
      </w:pPr>
      <w:r w:rsidRPr="00403579">
        <w:rPr>
          <w:noProof/>
          <w:lang w:eastAsia="ru-RU"/>
        </w:rPr>
        <w:pict>
          <v:shape id="Рисунок 482" o:spid="_x0000_i1092" type="#_x0000_t75" style="width:465.75pt;height:211.5pt;visibility:visible" o:bordertopcolor="#bfbfbf" o:borderleftcolor="#bfbfbf" o:borderbottomcolor="#bfbfbf" o:borderrightcolor="#bfbfbf">
            <v:imagedata r:id="rId7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C1130E">
      <w:pPr>
        <w:pStyle w:val="-2"/>
        <w:spacing w:after="240"/>
      </w:pPr>
      <w:bookmarkStart w:id="153" w:name="_Ref57039896"/>
      <w:r>
        <w:t xml:space="preserve">Рисунок </w:t>
      </w:r>
      <w:fldSimple w:instr=" SEQ Рисунок \* ARABIC ">
        <w:r>
          <w:rPr>
            <w:noProof/>
          </w:rPr>
          <w:t>40</w:t>
        </w:r>
      </w:fldSimple>
      <w:bookmarkEnd w:id="153"/>
      <w:r>
        <w:t>. Выбор</w:t>
      </w:r>
      <w:r w:rsidRPr="003E6CF5">
        <w:t xml:space="preserve"> </w:t>
      </w:r>
      <w:r>
        <w:t>документов из директории для загрузки на Портал</w:t>
      </w:r>
    </w:p>
    <w:p w:rsidR="005014BB" w:rsidRPr="007B251F" w:rsidRDefault="005014BB" w:rsidP="00814265">
      <w:pPr>
        <w:rPr>
          <w:lang w:eastAsia="ru-RU"/>
        </w:rPr>
      </w:pPr>
      <w:r>
        <w:rPr>
          <w:lang w:eastAsia="ru-RU"/>
        </w:rPr>
        <w:t xml:space="preserve">Для выбора нескольких не подряд идущих документов необходимо на клавиатуре </w:t>
      </w:r>
      <w:r w:rsidRPr="002E027F">
        <w:rPr>
          <w:lang w:eastAsia="ru-RU"/>
        </w:rPr>
        <w:t>удер</w:t>
      </w:r>
      <w:r>
        <w:rPr>
          <w:lang w:eastAsia="ru-RU"/>
        </w:rPr>
        <w:t xml:space="preserve">живать нажатой кнопку </w:t>
      </w:r>
      <w:r>
        <w:rPr>
          <w:lang w:val="en-US" w:eastAsia="ru-RU"/>
        </w:rPr>
        <w:t>CTRL</w:t>
      </w:r>
      <w:r>
        <w:rPr>
          <w:lang w:eastAsia="ru-RU"/>
        </w:rPr>
        <w:t xml:space="preserve"> и курсором мыши выбрать в списке искомые документы. Для выбора нескольких идущих подряд документов необходимо выбрать курсором мыши первый документ, далее нажать на клавиатуре и удерживать кнопку </w:t>
      </w:r>
      <w:r>
        <w:rPr>
          <w:lang w:val="en-US" w:eastAsia="ru-RU"/>
        </w:rPr>
        <w:t>SHIFT</w:t>
      </w:r>
      <w:r>
        <w:rPr>
          <w:lang w:eastAsia="ru-RU"/>
        </w:rPr>
        <w:t>,</w:t>
      </w:r>
      <w:r w:rsidRPr="007B251F">
        <w:rPr>
          <w:lang w:eastAsia="ru-RU"/>
        </w:rPr>
        <w:t xml:space="preserve"> </w:t>
      </w:r>
      <w:r>
        <w:rPr>
          <w:lang w:eastAsia="ru-RU"/>
        </w:rPr>
        <w:t>после чего указать курсором мыши последний документ из искомого диапазона. При этом все документы, расположенные между первым и последним указанными документами, также окажутся выбраны для подачи.</w:t>
      </w:r>
    </w:p>
    <w:p w:rsidR="005014BB" w:rsidRPr="003E6CF5" w:rsidRDefault="005014BB" w:rsidP="00CE005C">
      <w:pPr>
        <w:rPr>
          <w:lang w:eastAsia="ru-RU"/>
        </w:rPr>
      </w:pPr>
      <w:r>
        <w:rPr>
          <w:lang w:eastAsia="ru-RU"/>
        </w:rPr>
        <w:t>Для подачи документов также предусмотрена возможность «перетаскивания» (</w:t>
      </w:r>
      <w:r w:rsidRPr="0065541C">
        <w:rPr>
          <w:lang w:eastAsia="ru-RU"/>
        </w:rPr>
        <w:t>Drag-and-drop</w:t>
      </w:r>
      <w:r>
        <w:rPr>
          <w:lang w:eastAsia="ru-RU"/>
        </w:rPr>
        <w:t>)</w:t>
      </w:r>
      <w:r w:rsidRPr="0065541C">
        <w:rPr>
          <w:lang w:eastAsia="ru-RU"/>
        </w:rPr>
        <w:t xml:space="preserve"> </w:t>
      </w:r>
      <w:r>
        <w:rPr>
          <w:lang w:eastAsia="ru-RU"/>
        </w:rPr>
        <w:t>документов с рабочего стола или соответствующей директории. Для этого необходимо «перетащить» документы в соответствующую область страницы «Подача документов», после чего Портал автоматически начнет их обработку.</w:t>
      </w:r>
    </w:p>
    <w:p w:rsidR="005014BB" w:rsidRDefault="005014BB" w:rsidP="0065541C">
      <w:pPr>
        <w:ind w:firstLine="0"/>
        <w:jc w:val="center"/>
        <w:rPr>
          <w:lang w:eastAsia="ru-RU"/>
        </w:rPr>
      </w:pPr>
      <w:r w:rsidRPr="00403579">
        <w:rPr>
          <w:noProof/>
          <w:lang w:eastAsia="ru-RU"/>
        </w:rPr>
        <w:pict>
          <v:shape id="Рисунок 483" o:spid="_x0000_i1093" type="#_x0000_t75" style="width:465.75pt;height:212.25pt;visibility:visible" o:bordertopcolor="#bfbfbf" o:borderleftcolor="#bfbfbf" o:borderbottomcolor="#bfbfbf" o:borderrightcolor="#bfbfbf">
            <v:imagedata r:id="rId7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5541C">
      <w:pPr>
        <w:pStyle w:val="-2"/>
        <w:spacing w:after="240"/>
        <w:rPr>
          <w:lang w:eastAsia="ru-RU"/>
        </w:rPr>
      </w:pPr>
      <w:r>
        <w:t xml:space="preserve">Рисунок </w:t>
      </w:r>
      <w:fldSimple w:instr=" SEQ Рисунок \* ARABIC ">
        <w:r>
          <w:rPr>
            <w:noProof/>
          </w:rPr>
          <w:t>41</w:t>
        </w:r>
      </w:fldSimple>
      <w:r>
        <w:t>. Выбор документов для загрузки на Портал</w:t>
      </w:r>
      <w:r w:rsidRPr="003E6CF5">
        <w:t xml:space="preserve"> </w:t>
      </w:r>
      <w:r>
        <w:t>путем «перетаскивания» в соответствующую область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После подтверждения, выбранные файлы отобразятся в соответствующих информационных блоках с результатами предварительной обработки Порталом.</w:t>
      </w:r>
    </w:p>
    <w:p w:rsidR="005014BB" w:rsidRDefault="005014BB" w:rsidP="0065541C">
      <w:pPr>
        <w:ind w:firstLine="0"/>
        <w:jc w:val="center"/>
        <w:rPr>
          <w:b/>
          <w:color w:val="FF0000"/>
          <w:lang w:eastAsia="ru-RU"/>
        </w:rPr>
      </w:pPr>
      <w:r w:rsidRPr="00403579">
        <w:rPr>
          <w:noProof/>
          <w:lang w:eastAsia="ru-RU"/>
        </w:rPr>
        <w:pict>
          <v:shape id="Рисунок 486" o:spid="_x0000_i1094" type="#_x0000_t75" style="width:468pt;height:251.25pt;visibility:visible" o:bordertopcolor="#bfbfbf" o:borderleftcolor="#bfbfbf" o:borderbottomcolor="#bfbfbf" o:borderrightcolor="#bfbfbf">
            <v:imagedata r:id="rId8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A75FE">
      <w:pPr>
        <w:pStyle w:val="-2"/>
        <w:spacing w:after="240"/>
        <w:rPr>
          <w:lang w:eastAsia="ru-RU"/>
        </w:rPr>
      </w:pPr>
      <w:r>
        <w:t xml:space="preserve">Рисунок </w:t>
      </w:r>
      <w:fldSimple w:instr=" SEQ Рисунок \* ARABIC ">
        <w:r>
          <w:rPr>
            <w:noProof/>
          </w:rPr>
          <w:t>42</w:t>
        </w:r>
      </w:fldSimple>
      <w:r>
        <w:t>. Перечень выбранных документов с результатами предварительной обработки Порталом</w:t>
      </w:r>
    </w:p>
    <w:p w:rsidR="005014BB" w:rsidRDefault="005014BB" w:rsidP="003E6CF5">
      <w:pPr>
        <w:rPr>
          <w:b/>
          <w:color w:val="FF0000"/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«Поданы на портал»</w:t>
      </w:r>
      <w:r>
        <w:rPr>
          <w:lang w:eastAsia="ru-RU"/>
        </w:rPr>
        <w:t xml:space="preserve"> по результатам предварительной обработки отображаются подписанные вне Портала документы, тип которых успешно определен и которые отправлены в обработку. С результатами обработки документов из блока «Поданы на портал» можно ознакомиться на вкладке «Список отправленных документов».</w:t>
      </w:r>
    </w:p>
    <w:p w:rsidR="005014BB" w:rsidRPr="00031350" w:rsidRDefault="005014BB" w:rsidP="003E6CF5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 xml:space="preserve">В случае, если пользователем будут выбраны </w:t>
      </w:r>
      <w:r w:rsidRPr="0065541C">
        <w:rPr>
          <w:b/>
          <w:lang w:eastAsia="ru-RU"/>
        </w:rPr>
        <w:t>только</w:t>
      </w:r>
      <w:r>
        <w:rPr>
          <w:lang w:eastAsia="ru-RU"/>
        </w:rPr>
        <w:t xml:space="preserve"> подписанные документы (например, подписанные сторонним программным обеспечением), то они автоматически будут отправлены в обработку и будет осуществлен переход на вкладку «Список отправленных документов».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«Ожидающие подписи»</w:t>
      </w:r>
      <w:r>
        <w:rPr>
          <w:lang w:eastAsia="ru-RU"/>
        </w:rPr>
        <w:t xml:space="preserve"> по результатам предварительной обработки отображаются неподписанные документы,</w:t>
      </w:r>
      <w:r w:rsidRPr="001E5741">
        <w:rPr>
          <w:lang w:eastAsia="ru-RU"/>
        </w:rPr>
        <w:t xml:space="preserve"> </w:t>
      </w:r>
      <w:r>
        <w:rPr>
          <w:lang w:eastAsia="ru-RU"/>
        </w:rPr>
        <w:t>тип которых успешно определен и которые ожидают подписания ЭЦП.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При необходимости документы из блока </w:t>
      </w:r>
      <w:r w:rsidRPr="0065541C">
        <w:rPr>
          <w:b/>
          <w:lang w:eastAsia="ru-RU"/>
        </w:rPr>
        <w:t>«Ожидающие подписи»</w:t>
      </w:r>
      <w:r>
        <w:rPr>
          <w:lang w:eastAsia="ru-RU"/>
        </w:rPr>
        <w:t xml:space="preserve"> можно удалить, нажав кнопку «Удалить все» – </w:t>
      </w:r>
      <w:r w:rsidRPr="00403579">
        <w:rPr>
          <w:noProof/>
          <w:lang w:eastAsia="ru-RU"/>
        </w:rPr>
        <w:pict>
          <v:shape id="Рисунок 484" o:spid="_x0000_i1095" type="#_x0000_t75" style="width:96.75pt;height:26.25pt;visibility:visible">
            <v:imagedata r:id="rId81" o:title=""/>
          </v:shape>
        </w:pict>
      </w:r>
      <w:r>
        <w:rPr>
          <w:lang w:eastAsia="ru-RU"/>
        </w:rPr>
        <w:t xml:space="preserve">, либо удалить один из выбранных документов путем нажатия кнопки «Удалить» </w:t>
      </w:r>
      <w:r w:rsidRPr="00403579">
        <w:rPr>
          <w:noProof/>
          <w:lang w:eastAsia="ru-RU"/>
        </w:rPr>
        <w:pict>
          <v:shape id="Рисунок 12" o:spid="_x0000_i1096" type="#_x0000_t75" style="width:28.5pt;height:25.5pt;visibility:visible">
            <v:imagedata r:id="rId82" o:title=""/>
          </v:shape>
        </w:pict>
      </w:r>
      <w:r>
        <w:rPr>
          <w:lang w:eastAsia="ru-RU"/>
        </w:rPr>
        <w:t xml:space="preserve"> напротив соответствующего документа.</w:t>
      </w:r>
    </w:p>
    <w:p w:rsidR="005014BB" w:rsidRPr="00202D82" w:rsidRDefault="005014BB" w:rsidP="002B6993">
      <w:pPr>
        <w:rPr>
          <w:lang w:eastAsia="ru-RU"/>
        </w:rPr>
      </w:pPr>
      <w:r w:rsidRPr="0065541C">
        <w:rPr>
          <w:lang w:eastAsia="ru-RU"/>
        </w:rPr>
        <w:t>Для того, чтобы выполнить процедуру подписания документов ЭЦП</w:t>
      </w:r>
      <w:r>
        <w:rPr>
          <w:lang w:eastAsia="ru-RU"/>
        </w:rPr>
        <w:t xml:space="preserve"> необходимо нажать кнопку «Подписать» – </w:t>
      </w:r>
      <w:r w:rsidRPr="00403579">
        <w:rPr>
          <w:noProof/>
          <w:lang w:eastAsia="ru-RU"/>
        </w:rPr>
        <w:pict>
          <v:shape id="Рисунок 487" o:spid="_x0000_i1097" type="#_x0000_t75" style="width:93.75pt;height:27.75pt;visibility:visible">
            <v:imagedata r:id="rId83" o:title=""/>
          </v:shape>
        </w:pict>
      </w:r>
      <w:r>
        <w:rPr>
          <w:lang w:eastAsia="ru-RU"/>
        </w:rPr>
        <w:t xml:space="preserve"> напротив соответствующего документа, либо кнопку «Подписать все» – </w:t>
      </w:r>
      <w:r w:rsidRPr="00403579">
        <w:rPr>
          <w:noProof/>
          <w:lang w:eastAsia="ru-RU"/>
        </w:rPr>
        <w:pict>
          <v:shape id="Рисунок 488" o:spid="_x0000_i1098" type="#_x0000_t75" style="width:99pt;height:28.5pt;visibility:visible">
            <v:imagedata r:id="rId84" o:title=""/>
          </v:shape>
        </w:pict>
      </w:r>
      <w:r>
        <w:rPr>
          <w:lang w:eastAsia="ru-RU"/>
        </w:rPr>
        <w:t xml:space="preserve"> (в этом случае будут выбраны все документы из блока «Ожидающие подписи» для последующего подписания ЭЦП), после чего на экране отобразится окно для подтверждения подписи, где необходимо нажать кнопку «Подписать»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_Ref2364876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43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:rsidR="005014BB" w:rsidRDefault="005014BB" w:rsidP="00220B25">
      <w:pPr>
        <w:keepNext/>
        <w:ind w:firstLine="0"/>
      </w:pPr>
      <w:r w:rsidRPr="00403579">
        <w:rPr>
          <w:noProof/>
          <w:lang w:eastAsia="ru-RU"/>
        </w:rPr>
        <w:pict>
          <v:shape id="Рисунок 18" o:spid="_x0000_i1099" type="#_x0000_t75" style="width:464.25pt;height:189.75pt;visibility:visible" o:bordertopcolor="#bfbfbf" o:borderleftcolor="#bfbfbf" o:borderbottomcolor="#bfbfbf" o:borderrightcolor="#bfbfbf">
            <v:imagedata r:id="rId8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220B25">
      <w:pPr>
        <w:pStyle w:val="-2"/>
        <w:spacing w:after="240"/>
        <w:rPr>
          <w:noProof/>
        </w:rPr>
      </w:pPr>
      <w:bookmarkStart w:id="154" w:name="_Ref2364876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43</w:t>
      </w:r>
      <w:r>
        <w:rPr>
          <w:noProof/>
        </w:rPr>
        <w:fldChar w:fldCharType="end"/>
      </w:r>
      <w:bookmarkEnd w:id="154"/>
      <w:r>
        <w:rPr>
          <w:noProof/>
        </w:rPr>
        <w:t>. Окно подтверждения подписи</w:t>
      </w:r>
    </w:p>
    <w:p w:rsidR="005014BB" w:rsidRDefault="005014BB" w:rsidP="00CE005C"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В случае, если на экране отобразится окно аутентификации для выбора сертификата, под которым будет осуществляться подпись, то пользователю необходимо выбрать атрибутный сертификат (при наличии нескольких) и нажать кнопку «Войти».</w:t>
      </w:r>
    </w:p>
    <w:p w:rsidR="005014BB" w:rsidRDefault="005014BB" w:rsidP="00BD6116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 xml:space="preserve">В случае, если пользователь покидает вкладку «Подача документов», при этом в блоке «Ожидающие подписи» выбраны документы, отобразится соответствующее информационное сообщение с выбором действия (см. рисунок </w:t>
      </w:r>
      <w:fldSimple w:instr=" REF _Ref57043978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44</w:t>
        </w:r>
      </w:fldSimple>
      <w:r>
        <w:rPr>
          <w:lang w:eastAsia="ru-RU"/>
        </w:rPr>
        <w:t>).</w:t>
      </w:r>
    </w:p>
    <w:p w:rsidR="005014BB" w:rsidRDefault="005014BB" w:rsidP="0065541C">
      <w:pPr>
        <w:ind w:firstLine="0"/>
        <w:jc w:val="center"/>
      </w:pPr>
      <w:r w:rsidRPr="00403579">
        <w:rPr>
          <w:noProof/>
          <w:lang w:eastAsia="ru-RU"/>
        </w:rPr>
        <w:pict>
          <v:shape id="Рисунок 489" o:spid="_x0000_i1100" type="#_x0000_t75" style="width:468pt;height:251.25pt;visibility:visible">
            <v:imagedata r:id="rId86" o:title=""/>
          </v:shape>
        </w:pict>
      </w:r>
    </w:p>
    <w:p w:rsidR="005014BB" w:rsidRDefault="005014BB" w:rsidP="007C2450">
      <w:pPr>
        <w:pStyle w:val="-2"/>
        <w:spacing w:after="240"/>
        <w:rPr>
          <w:noProof/>
        </w:rPr>
      </w:pPr>
      <w:bookmarkStart w:id="155" w:name="_Ref57043978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44</w:t>
      </w:r>
      <w:r>
        <w:rPr>
          <w:noProof/>
        </w:rPr>
        <w:fldChar w:fldCharType="end"/>
      </w:r>
      <w:bookmarkEnd w:id="155"/>
      <w:r>
        <w:rPr>
          <w:noProof/>
        </w:rPr>
        <w:t>. Окно подтверждения действия</w:t>
      </w:r>
    </w:p>
    <w:p w:rsidR="005014BB" w:rsidRDefault="005014BB" w:rsidP="00BD6116">
      <w:r>
        <w:rPr>
          <w:lang w:eastAsia="ru-RU"/>
        </w:rPr>
        <w:t xml:space="preserve">В блоке </w:t>
      </w:r>
      <w:r w:rsidRPr="002D3D16">
        <w:rPr>
          <w:b/>
          <w:lang w:eastAsia="ru-RU"/>
        </w:rPr>
        <w:t>«</w:t>
      </w:r>
      <w:r>
        <w:rPr>
          <w:b/>
          <w:lang w:eastAsia="ru-RU"/>
        </w:rPr>
        <w:t>Не удалось загрузить</w:t>
      </w:r>
      <w:r w:rsidRPr="002D3D16">
        <w:rPr>
          <w:b/>
          <w:lang w:eastAsia="ru-RU"/>
        </w:rPr>
        <w:t>»</w:t>
      </w:r>
      <w:r>
        <w:rPr>
          <w:lang w:eastAsia="ru-RU"/>
        </w:rPr>
        <w:t xml:space="preserve"> по результатам предварительной обработки отображаются документы,</w:t>
      </w:r>
      <w:r w:rsidRPr="001E5741">
        <w:rPr>
          <w:lang w:eastAsia="ru-RU"/>
        </w:rPr>
        <w:t xml:space="preserve"> </w:t>
      </w:r>
      <w:r>
        <w:rPr>
          <w:lang w:eastAsia="ru-RU"/>
        </w:rPr>
        <w:t xml:space="preserve">по которым обнаружены те или иные ошибки. Следовательно, документы из данного блока </w:t>
      </w:r>
      <w:r w:rsidRPr="002D3D16">
        <w:rPr>
          <w:b/>
          <w:lang w:eastAsia="ru-RU"/>
        </w:rPr>
        <w:t xml:space="preserve">не будут отправлены </w:t>
      </w:r>
      <w:r>
        <w:rPr>
          <w:b/>
          <w:lang w:eastAsia="ru-RU"/>
        </w:rPr>
        <w:t>в обработку Порталом.</w:t>
      </w:r>
    </w:p>
    <w:p w:rsidR="005014BB" w:rsidRDefault="005014BB" w:rsidP="00CE005C">
      <w:pPr>
        <w:rPr>
          <w:lang w:eastAsia="ru-RU"/>
        </w:rPr>
      </w:pPr>
      <w:r w:rsidRPr="00202D82">
        <w:rPr>
          <w:lang w:eastAsia="ru-RU"/>
        </w:rPr>
        <w:t xml:space="preserve">Для подачи </w:t>
      </w:r>
      <w:r>
        <w:rPr>
          <w:lang w:eastAsia="ru-RU"/>
        </w:rPr>
        <w:t>отчета 4-Фонд необходимо выгрузить (скачать) на локальную рабочую станцию (компьютер) пользователя форму отчета, нажав на соответствующую кнопку в правом верхнем углу рабочей области.</w:t>
      </w:r>
    </w:p>
    <w:p w:rsidR="005014BB" w:rsidRDefault="005014BB" w:rsidP="0065541C">
      <w:pPr>
        <w:ind w:firstLine="0"/>
        <w:jc w:val="center"/>
        <w:rPr>
          <w:lang w:eastAsia="ru-RU"/>
        </w:rPr>
      </w:pPr>
      <w:r w:rsidRPr="00403579">
        <w:rPr>
          <w:noProof/>
          <w:lang w:eastAsia="ru-RU"/>
        </w:rPr>
        <w:pict>
          <v:shape id="Рисунок 490" o:spid="_x0000_i1101" type="#_x0000_t75" style="width:468pt;height:130.5pt;visibility:visible" o:bordertopcolor="#bfbfbf" o:borderleftcolor="#bfbfbf" o:borderbottomcolor="#bfbfbf" o:borderrightcolor="#bfbfbf">
            <v:imagedata r:id="rId8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7C2450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45</w:t>
      </w:r>
      <w:r>
        <w:rPr>
          <w:noProof/>
        </w:rPr>
        <w:fldChar w:fldCharType="end"/>
      </w:r>
      <w:r>
        <w:rPr>
          <w:noProof/>
        </w:rPr>
        <w:t>. Выгрузка формы отчета «4-Фонд»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В сохраненный на компьютере документ необходимо внести изменения и подать его на Портал в соответствии с правилами подачи документов, указанными в текущем разделе руководства пользователя.</w:t>
      </w:r>
    </w:p>
    <w:p w:rsidR="005014BB" w:rsidRDefault="005014BB" w:rsidP="00E66793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56" w:name="_Toc152320853"/>
      <w:r>
        <w:rPr>
          <w:lang w:eastAsia="ru-RU"/>
        </w:rPr>
        <w:t>Статусы документов</w:t>
      </w:r>
      <w:bookmarkEnd w:id="156"/>
    </w:p>
    <w:p w:rsidR="005014BB" w:rsidRDefault="005014BB" w:rsidP="008977D5">
      <w:r>
        <w:t>Для подаваемых на Портал документов существует набор статусов, порядок присвоения которых строго задан в системе. Пользователь может определить по статусу на каком этапе обработки находится документ:</w:t>
      </w:r>
    </w:p>
    <w:p w:rsidR="005014BB" w:rsidRDefault="005014BB" w:rsidP="008977D5">
      <w:pPr>
        <w:pStyle w:val="a5"/>
      </w:pPr>
      <w:r w:rsidRPr="0094028B">
        <w:rPr>
          <w:i/>
        </w:rPr>
        <w:t>Загружен на Портал</w:t>
      </w:r>
      <w:r>
        <w:t xml:space="preserve"> – файл сохранен в базу данных Портала и ожидает проведения контроля данных на стороне Портала;</w:t>
      </w:r>
    </w:p>
    <w:p w:rsidR="005014BB" w:rsidRDefault="005014BB" w:rsidP="008977D5">
      <w:pPr>
        <w:pStyle w:val="a5"/>
      </w:pPr>
      <w:r w:rsidRPr="0094028B">
        <w:rPr>
          <w:i/>
        </w:rPr>
        <w:t>В обработке Порталом</w:t>
      </w:r>
      <w:r>
        <w:t xml:space="preserve"> – файл принят в обработку Порталом и проводится контроль данных на стороне Портала;</w:t>
      </w:r>
    </w:p>
    <w:p w:rsidR="005014BB" w:rsidRDefault="005014BB" w:rsidP="008977D5">
      <w:pPr>
        <w:pStyle w:val="a5"/>
      </w:pPr>
      <w:r w:rsidRPr="00E43FD0">
        <w:rPr>
          <w:i/>
        </w:rPr>
        <w:t>Принят Порталом/Ожидает передачи</w:t>
      </w:r>
      <w:r>
        <w:t xml:space="preserve"> – файл успешно обработан Порталом и ожидает передачи в систему назначения (АИС Фонда);</w:t>
      </w:r>
    </w:p>
    <w:p w:rsidR="005014BB" w:rsidRDefault="005014BB" w:rsidP="008977D5">
      <w:pPr>
        <w:pStyle w:val="a5"/>
      </w:pPr>
      <w:r w:rsidRPr="00E43FD0">
        <w:rPr>
          <w:i/>
        </w:rPr>
        <w:t>Отклонен Порталом</w:t>
      </w:r>
      <w:r>
        <w:rPr>
          <w:i/>
        </w:rPr>
        <w:t xml:space="preserve"> (есть ошибки)</w:t>
      </w:r>
      <w:r>
        <w:t xml:space="preserve"> – в процессе предварительного контроля на стороне Портала были найдены ошибки. Файл не может быть передан в систему назначения;</w:t>
      </w:r>
    </w:p>
    <w:p w:rsidR="005014BB" w:rsidRDefault="005014BB" w:rsidP="008977D5">
      <w:pPr>
        <w:pStyle w:val="a5"/>
      </w:pPr>
      <w:r w:rsidRPr="00E43FD0">
        <w:rPr>
          <w:i/>
        </w:rPr>
        <w:t xml:space="preserve">Принят Порталом/Отказ в </w:t>
      </w:r>
      <w:r>
        <w:rPr>
          <w:i/>
        </w:rPr>
        <w:t>доступе к АИС Фонда</w:t>
      </w:r>
      <w:r>
        <w:t xml:space="preserve"> – файл принят Порталом. Прием файла в смежной системе не состоялся по техническим причинам. Ожидайте смены статуса обработки (попытка повторной передачи файла в АИС Фонда выполняется Порталом автоматически);</w:t>
      </w:r>
    </w:p>
    <w:p w:rsidR="005014BB" w:rsidRDefault="005014BB" w:rsidP="008977D5">
      <w:pPr>
        <w:pStyle w:val="a5"/>
      </w:pPr>
      <w:r w:rsidRPr="00E43FD0">
        <w:rPr>
          <w:i/>
        </w:rPr>
        <w:t xml:space="preserve">Принят Порталом/Передан </w:t>
      </w:r>
      <w:r>
        <w:rPr>
          <w:i/>
        </w:rPr>
        <w:t>на обработку в АИС Фонда</w:t>
      </w:r>
      <w:r>
        <w:t xml:space="preserve"> – файл принят Порталом и находится в обработке на стороне смежной системы (системы назначения);</w:t>
      </w:r>
    </w:p>
    <w:p w:rsidR="005014BB" w:rsidRDefault="005014BB" w:rsidP="008977D5">
      <w:pPr>
        <w:pStyle w:val="a5"/>
      </w:pPr>
      <w:r>
        <w:rPr>
          <w:i/>
        </w:rPr>
        <w:t>Отклонен АИС Фонда (есть ошибки)</w:t>
      </w:r>
      <w:r>
        <w:t xml:space="preserve"> – в процессе контроля данных на стороне АИС Фонда были найдены ошибки. Файл не может быть принят АИС Фонда. Необходимо исправить ошибки и подать файл повторно. В ситуации, когда ошибка состоит в том, что файл с таким номером уже загружен, необходимо подать документ с другим номером (наименованием);</w:t>
      </w:r>
    </w:p>
    <w:p w:rsidR="005014BB" w:rsidRDefault="005014BB" w:rsidP="008977D5">
      <w:pPr>
        <w:pStyle w:val="a5"/>
      </w:pPr>
      <w:r w:rsidRPr="00E43FD0">
        <w:rPr>
          <w:i/>
        </w:rPr>
        <w:t xml:space="preserve">Обработан </w:t>
      </w:r>
      <w:r>
        <w:rPr>
          <w:i/>
        </w:rPr>
        <w:t>АИС Фонда (е</w:t>
      </w:r>
      <w:r w:rsidRPr="00E43FD0">
        <w:rPr>
          <w:i/>
        </w:rPr>
        <w:t>сть ошибки</w:t>
      </w:r>
      <w:r>
        <w:rPr>
          <w:i/>
        </w:rPr>
        <w:t>)</w:t>
      </w:r>
      <w:r>
        <w:t xml:space="preserve"> – файл обработан на стороне АИС Фонда (контроль данных на стороне смежной системы пройден, найдены ошибки). Файл принят АИС Фонда не в полном объеме (частично). Необходимо сформировать новый файл только с исправленными ошибками и подать его на Портал;</w:t>
      </w:r>
    </w:p>
    <w:p w:rsidR="005014BB" w:rsidRDefault="005014BB" w:rsidP="00BA4DE1">
      <w:pPr>
        <w:pStyle w:val="a5"/>
      </w:pPr>
      <w:r>
        <w:rPr>
          <w:i/>
        </w:rPr>
        <w:t>Принят в АИС Фонда</w:t>
      </w:r>
      <w:r>
        <w:t xml:space="preserve"> – файл успешно обработан смежной системой, ошибки не найдены. Файл принят в полном объеме.</w:t>
      </w:r>
    </w:p>
    <w:p w:rsidR="005014BB" w:rsidRDefault="005014BB" w:rsidP="008977D5">
      <w:pPr>
        <w:rPr>
          <w:lang w:eastAsia="ru-RU"/>
        </w:rPr>
      </w:pPr>
      <w:r>
        <w:rPr>
          <w:lang w:eastAsia="ru-RU"/>
        </w:rPr>
        <w:t xml:space="preserve">С описанием статусов на портале можно ознакомиться нажав на правой панели кнопку </w:t>
      </w:r>
      <w:r w:rsidRPr="00403579">
        <w:rPr>
          <w:noProof/>
          <w:lang w:eastAsia="ru-RU"/>
        </w:rPr>
        <w:pict>
          <v:shape id="Рисунок 3" o:spid="_x0000_i1102" type="#_x0000_t75" style="width:16.5pt;height:17.25pt;visibility:visible">
            <v:imagedata r:id="rId88" o:title=""/>
          </v:shape>
        </w:pict>
      </w:r>
      <w:r>
        <w:rPr>
          <w:lang w:eastAsia="ru-RU"/>
        </w:rPr>
        <w:t>.</w:t>
      </w:r>
    </w:p>
    <w:p w:rsidR="005014BB" w:rsidRPr="00031350" w:rsidRDefault="005014BB" w:rsidP="008977D5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При возникновении статуса «Ошибка в приложении» пользователю необходимо обратиться в службу технической поддержки Портала с указанием реквизитов пода</w:t>
      </w:r>
      <w:r>
        <w:rPr>
          <w:lang w:eastAsia="ru-RU"/>
        </w:rPr>
        <w:t>нного</w:t>
      </w:r>
      <w:r w:rsidRPr="00031350">
        <w:rPr>
          <w:lang w:eastAsia="ru-RU"/>
        </w:rPr>
        <w:t xml:space="preserve"> документ</w:t>
      </w:r>
      <w:r>
        <w:rPr>
          <w:lang w:eastAsia="ru-RU"/>
        </w:rPr>
        <w:t>а</w:t>
      </w:r>
      <w:r w:rsidRPr="00031350">
        <w:rPr>
          <w:lang w:eastAsia="ru-RU"/>
        </w:rPr>
        <w:t xml:space="preserve">, по которому </w:t>
      </w:r>
      <w:r>
        <w:rPr>
          <w:lang w:eastAsia="ru-RU"/>
        </w:rPr>
        <w:t xml:space="preserve">был </w:t>
      </w:r>
      <w:r w:rsidRPr="00031350">
        <w:rPr>
          <w:lang w:eastAsia="ru-RU"/>
        </w:rPr>
        <w:t xml:space="preserve">установлен </w:t>
      </w:r>
      <w:r>
        <w:rPr>
          <w:lang w:eastAsia="ru-RU"/>
        </w:rPr>
        <w:t xml:space="preserve">данный </w:t>
      </w:r>
      <w:r w:rsidRPr="00031350">
        <w:rPr>
          <w:lang w:eastAsia="ru-RU"/>
        </w:rPr>
        <w:t>статус.</w:t>
      </w:r>
    </w:p>
    <w:p w:rsidR="005014BB" w:rsidRPr="00E66793" w:rsidRDefault="005014BB" w:rsidP="00E66793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157" w:name="_Toc152320854"/>
      <w:r>
        <w:rPr>
          <w:lang w:eastAsia="ru-RU"/>
        </w:rPr>
        <w:t>Контроль п</w:t>
      </w:r>
      <w:r w:rsidRPr="00E66793">
        <w:rPr>
          <w:lang w:eastAsia="ru-RU"/>
        </w:rPr>
        <w:t>роцесс</w:t>
      </w:r>
      <w:r>
        <w:rPr>
          <w:lang w:eastAsia="ru-RU"/>
        </w:rPr>
        <w:t>а</w:t>
      </w:r>
      <w:r w:rsidRPr="00E66793">
        <w:rPr>
          <w:lang w:eastAsia="ru-RU"/>
        </w:rPr>
        <w:t xml:space="preserve"> обработки поданных документов</w:t>
      </w:r>
      <w:bookmarkEnd w:id="157"/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На вкладке «Список отправленных документов» страницы подачи документов отображаются документы, поданные </w:t>
      </w:r>
      <w:r w:rsidRPr="007E79FB">
        <w:rPr>
          <w:b/>
          <w:lang w:eastAsia="ru-RU"/>
        </w:rPr>
        <w:t>текущим пользователем</w:t>
      </w:r>
      <w:r>
        <w:rPr>
          <w:lang w:eastAsia="ru-RU"/>
        </w:rPr>
        <w:t xml:space="preserve"> за последние два месяца. </w:t>
      </w:r>
      <w:r w:rsidRPr="004E4D5B">
        <w:rPr>
          <w:lang w:eastAsia="ru-RU"/>
        </w:rPr>
        <w:t>Для удоб</w:t>
      </w:r>
      <w:r>
        <w:rPr>
          <w:lang w:eastAsia="ru-RU"/>
        </w:rPr>
        <w:t>ного</w:t>
      </w:r>
      <w:r w:rsidRPr="004E4D5B">
        <w:rPr>
          <w:lang w:eastAsia="ru-RU"/>
        </w:rPr>
        <w:t xml:space="preserve"> контроля со стороны пользователя</w:t>
      </w:r>
      <w:r>
        <w:rPr>
          <w:lang w:eastAsia="ru-RU"/>
        </w:rPr>
        <w:t>,</w:t>
      </w:r>
      <w:r w:rsidRPr="004E4D5B">
        <w:rPr>
          <w:lang w:eastAsia="ru-RU"/>
        </w:rPr>
        <w:t xml:space="preserve"> документы</w:t>
      </w:r>
      <w:r>
        <w:rPr>
          <w:lang w:eastAsia="ru-RU"/>
        </w:rPr>
        <w:t xml:space="preserve"> расположены в порядке убывания по дате загрузки на Портал, т.е. последние загруженные документы будут отображаться вверху списка. Также пользователю предоставлена возможность контролировать этапы обработки документа, а именно:</w:t>
      </w:r>
    </w:p>
    <w:p w:rsidR="005014BB" w:rsidRDefault="005014BB" w:rsidP="00575C16">
      <w:pPr>
        <w:pStyle w:val="a5"/>
      </w:pPr>
      <w:r>
        <w:t>Шаг 1. Контроль портала.</w:t>
      </w:r>
    </w:p>
    <w:p w:rsidR="005014BB" w:rsidRDefault="005014BB" w:rsidP="00575C16">
      <w:pPr>
        <w:pStyle w:val="a5"/>
      </w:pPr>
      <w:r>
        <w:t>Шаг 2. Передача для обработки в АИС Фонда.</w:t>
      </w:r>
    </w:p>
    <w:p w:rsidR="005014BB" w:rsidRDefault="005014BB" w:rsidP="00575C16">
      <w:pPr>
        <w:pStyle w:val="a5"/>
      </w:pPr>
      <w:r>
        <w:t>Шаг 3. Контроль АИС Фонда.</w:t>
      </w:r>
    </w:p>
    <w:p w:rsidR="005014BB" w:rsidRDefault="005014BB" w:rsidP="00575C16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491" o:spid="_x0000_i1103" type="#_x0000_t75" style="width:467.25pt;height:250.5pt;visibility:visible" o:bordertopcolor="#bfbfbf" o:borderleftcolor="#bfbfbf" o:borderbottomcolor="#bfbfbf" o:borderrightcolor="#bfbfbf">
            <v:imagedata r:id="rId8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575C16">
      <w:pPr>
        <w:pStyle w:val="-2"/>
        <w:spacing w:after="240"/>
        <w:rPr>
          <w:noProof/>
        </w:rPr>
      </w:pPr>
      <w:bookmarkStart w:id="158" w:name="_Ref526284113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46</w:t>
      </w:r>
      <w:r>
        <w:rPr>
          <w:noProof/>
        </w:rPr>
        <w:fldChar w:fldCharType="end"/>
      </w:r>
      <w:bookmarkEnd w:id="158"/>
      <w:r>
        <w:rPr>
          <w:noProof/>
        </w:rPr>
        <w:t>. Список поданных документов</w:t>
      </w:r>
    </w:p>
    <w:p w:rsidR="005014BB" w:rsidRDefault="005014BB" w:rsidP="0071411F">
      <w:pPr>
        <w:rPr>
          <w:lang w:eastAsia="ru-RU"/>
        </w:rPr>
      </w:pPr>
      <w:r>
        <w:rPr>
          <w:lang w:eastAsia="ru-RU"/>
        </w:rPr>
        <w:t>Наличие цветной кнопки (</w:t>
      </w:r>
      <w:r w:rsidRPr="00403579">
        <w:rPr>
          <w:noProof/>
          <w:lang w:eastAsia="ru-RU"/>
        </w:rPr>
        <w:pict>
          <v:shape id="Рисунок 50" o:spid="_x0000_i1104" type="#_x0000_t75" style="width:28.5pt;height:25.5pt;visibility:visible">
            <v:imagedata r:id="rId90" o:title=""/>
          </v:shape>
        </w:pict>
      </w:r>
      <w:r>
        <w:rPr>
          <w:lang w:eastAsia="ru-RU"/>
        </w:rPr>
        <w:t xml:space="preserve"> или </w:t>
      </w:r>
      <w:r w:rsidRPr="00403579">
        <w:rPr>
          <w:noProof/>
          <w:lang w:eastAsia="ru-RU"/>
        </w:rPr>
        <w:pict>
          <v:shape id="Рисунок 52" o:spid="_x0000_i1105" type="#_x0000_t75" style="width:28.5pt;height:25.5pt;visibility:visible">
            <v:imagedata r:id="rId91" o:title=""/>
          </v:shape>
        </w:pict>
      </w:r>
      <w:r>
        <w:rPr>
          <w:lang w:eastAsia="ru-RU"/>
        </w:rPr>
        <w:t xml:space="preserve">) на этапах контроля Порталом или АИС Фонда означают, что контроль завершен с положительным или отрицательным результатом в зависимости от цвета кнопки. Серая кнопка </w:t>
      </w:r>
      <w:r w:rsidRPr="00403579">
        <w:rPr>
          <w:noProof/>
          <w:lang w:eastAsia="ru-RU"/>
        </w:rPr>
        <w:pict>
          <v:shape id="Рисунок 54" o:spid="_x0000_i1106" type="#_x0000_t75" style="width:28.5pt;height:25.5pt;visibility:visible">
            <v:imagedata r:id="rId92" o:title=""/>
          </v:shape>
        </w:pict>
      </w:r>
      <w:r>
        <w:rPr>
          <w:lang w:eastAsia="ru-RU"/>
        </w:rPr>
        <w:t xml:space="preserve"> на этапах контроля означает, что контроль документа (файла) на данном этапе еще не завершен. Красно-зеленая кнопка </w:t>
      </w:r>
      <w:r w:rsidRPr="00403579">
        <w:rPr>
          <w:noProof/>
          <w:lang w:eastAsia="ru-RU"/>
        </w:rPr>
        <w:pict>
          <v:shape id="Рисунок 10" o:spid="_x0000_i1107" type="#_x0000_t75" style="width:28.5pt;height:24.75pt;visibility:visible">
            <v:imagedata r:id="rId93" o:title=""/>
          </v:shape>
        </w:pict>
      </w:r>
      <w:r>
        <w:rPr>
          <w:lang w:eastAsia="ru-RU"/>
        </w:rPr>
        <w:t xml:space="preserve"> соответствует статусу </w:t>
      </w:r>
      <w:r w:rsidRPr="003226EE">
        <w:rPr>
          <w:lang w:eastAsia="ru-RU"/>
        </w:rPr>
        <w:t>документа «</w:t>
      </w:r>
      <w:r w:rsidRPr="003226EE">
        <w:t>Обработан АИС Фонда (есть ошибки)</w:t>
      </w:r>
      <w:r w:rsidRPr="003226EE">
        <w:rPr>
          <w:lang w:eastAsia="ru-RU"/>
        </w:rPr>
        <w:t>» и</w:t>
      </w:r>
      <w:r>
        <w:rPr>
          <w:lang w:eastAsia="ru-RU"/>
        </w:rPr>
        <w:t xml:space="preserve"> означает, что на этапах контроля АИС Фонда файл был принят частично, т.к. были найдены ошибки, соответственно, новый документ необходимо подать на Портал</w:t>
      </w:r>
      <w:r w:rsidRPr="00960B23">
        <w:rPr>
          <w:lang w:eastAsia="ru-RU"/>
        </w:rPr>
        <w:t xml:space="preserve"> </w:t>
      </w:r>
      <w:r>
        <w:rPr>
          <w:lang w:eastAsia="ru-RU"/>
        </w:rPr>
        <w:t>только с исправленными ошибками.</w:t>
      </w:r>
    </w:p>
    <w:p w:rsidR="005014BB" w:rsidRDefault="005014BB" w:rsidP="0071411F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 xml:space="preserve">При подаче </w:t>
      </w:r>
      <w:r w:rsidRPr="00670E4B">
        <w:rPr>
          <w:lang w:eastAsia="ru-RU"/>
        </w:rPr>
        <w:t>электронны</w:t>
      </w:r>
      <w:r>
        <w:rPr>
          <w:lang w:eastAsia="ru-RU"/>
        </w:rPr>
        <w:t>х</w:t>
      </w:r>
      <w:r w:rsidRPr="00670E4B">
        <w:rPr>
          <w:lang w:eastAsia="ru-RU"/>
        </w:rPr>
        <w:t xml:space="preserve"> документ</w:t>
      </w:r>
      <w:r>
        <w:rPr>
          <w:lang w:eastAsia="ru-RU"/>
        </w:rPr>
        <w:t>ов</w:t>
      </w:r>
      <w:r w:rsidRPr="00670E4B">
        <w:rPr>
          <w:lang w:eastAsia="ru-RU"/>
        </w:rPr>
        <w:t xml:space="preserve"> </w:t>
      </w:r>
      <w:r>
        <w:rPr>
          <w:lang w:eastAsia="ru-RU"/>
        </w:rPr>
        <w:t>«</w:t>
      </w:r>
      <w:r w:rsidRPr="00670E4B">
        <w:rPr>
          <w:lang w:eastAsia="ru-RU"/>
        </w:rPr>
        <w:t>4-Фонд</w:t>
      </w:r>
      <w:r>
        <w:rPr>
          <w:lang w:eastAsia="ru-RU"/>
        </w:rPr>
        <w:t>»</w:t>
      </w:r>
      <w:r w:rsidRPr="00670E4B">
        <w:rPr>
          <w:lang w:eastAsia="ru-RU"/>
        </w:rPr>
        <w:t xml:space="preserve"> и </w:t>
      </w:r>
      <w:r>
        <w:rPr>
          <w:lang w:eastAsia="ru-RU"/>
        </w:rPr>
        <w:t>«</w:t>
      </w:r>
      <w:r w:rsidRPr="00670E4B">
        <w:rPr>
          <w:lang w:eastAsia="ru-RU"/>
        </w:rPr>
        <w:t>ПУ-6</w:t>
      </w:r>
      <w:r>
        <w:rPr>
          <w:lang w:eastAsia="ru-RU"/>
        </w:rPr>
        <w:t>» Портал</w:t>
      </w:r>
      <w:r w:rsidRPr="00670E4B">
        <w:rPr>
          <w:lang w:eastAsia="ru-RU"/>
        </w:rPr>
        <w:t xml:space="preserve"> осуществля</w:t>
      </w:r>
      <w:r>
        <w:rPr>
          <w:lang w:eastAsia="ru-RU"/>
        </w:rPr>
        <w:t>е</w:t>
      </w:r>
      <w:r w:rsidRPr="00EB58EC">
        <w:rPr>
          <w:lang w:eastAsia="ru-RU"/>
        </w:rPr>
        <w:t>т</w:t>
      </w:r>
      <w:r w:rsidRPr="00670E4B">
        <w:rPr>
          <w:lang w:eastAsia="ru-RU"/>
        </w:rPr>
        <w:t xml:space="preserve"> контроль по отчетному периоду</w:t>
      </w:r>
      <w:r>
        <w:rPr>
          <w:lang w:eastAsia="ru-RU"/>
        </w:rPr>
        <w:t xml:space="preserve"> согласно следующему принципу:</w:t>
      </w:r>
    </w:p>
    <w:p w:rsidR="005014BB" w:rsidRDefault="005014BB" w:rsidP="00670E4B">
      <w:pPr>
        <w:pStyle w:val="a5"/>
      </w:pPr>
      <w:r>
        <w:t>е</w:t>
      </w:r>
      <w:r w:rsidRPr="00670E4B">
        <w:t>сл</w:t>
      </w:r>
      <w:r w:rsidRPr="00EB58EC">
        <w:t>и отчетный период истек, то в «О</w:t>
      </w:r>
      <w:r w:rsidRPr="00670E4B">
        <w:t>писани</w:t>
      </w:r>
      <w:r>
        <w:t>и</w:t>
      </w:r>
      <w:r w:rsidRPr="00670E4B">
        <w:t>» квитанции</w:t>
      </w:r>
      <w:r>
        <w:t xml:space="preserve"> будет </w:t>
      </w:r>
      <w:r w:rsidRPr="00670E4B">
        <w:t>указ</w:t>
      </w:r>
      <w:r>
        <w:t>ано –</w:t>
      </w:r>
      <w:r w:rsidRPr="00670E4B">
        <w:t xml:space="preserve"> «Период подачи отчета завершен»</w:t>
      </w:r>
      <w:r>
        <w:t>;</w:t>
      </w:r>
    </w:p>
    <w:p w:rsidR="005014BB" w:rsidRDefault="005014BB" w:rsidP="00670E4B">
      <w:pPr>
        <w:pStyle w:val="a5"/>
      </w:pPr>
      <w:r>
        <w:t>е</w:t>
      </w:r>
      <w:r w:rsidRPr="00670E4B">
        <w:t>сли отчетный период не наступил</w:t>
      </w:r>
      <w:r>
        <w:t>,</w:t>
      </w:r>
      <w:r w:rsidRPr="00670E4B">
        <w:t xml:space="preserve"> </w:t>
      </w:r>
      <w:r w:rsidRPr="00EB58EC">
        <w:t>то в «О</w:t>
      </w:r>
      <w:r w:rsidRPr="006D5B03">
        <w:t>писани</w:t>
      </w:r>
      <w:r>
        <w:t>и</w:t>
      </w:r>
      <w:r w:rsidRPr="006D5B03">
        <w:t>» квитанции</w:t>
      </w:r>
      <w:r>
        <w:t xml:space="preserve"> будет </w:t>
      </w:r>
      <w:r w:rsidRPr="006D5B03">
        <w:t>указ</w:t>
      </w:r>
      <w:r>
        <w:t>ано</w:t>
      </w:r>
      <w:r w:rsidRPr="00EB58EC">
        <w:t xml:space="preserve"> </w:t>
      </w:r>
      <w:r w:rsidRPr="00670E4B">
        <w:t>– «Период подачи отчета не наступил»</w:t>
      </w:r>
      <w:r>
        <w:t>.</w:t>
      </w:r>
    </w:p>
    <w:p w:rsidR="005014BB" w:rsidRDefault="005014BB" w:rsidP="0071411F">
      <w:pPr>
        <w:rPr>
          <w:shd w:val="clear" w:color="auto" w:fill="FFFFFF"/>
        </w:rPr>
      </w:pPr>
      <w:r>
        <w:rPr>
          <w:shd w:val="clear" w:color="auto" w:fill="FFFFFF"/>
        </w:rPr>
        <w:t xml:space="preserve">Наличие в поле «Шаг 3. Контроль АИС Фонда (Протокол)» кнопки </w:t>
      </w:r>
      <w:r w:rsidRPr="00403579">
        <w:rPr>
          <w:noProof/>
          <w:lang w:eastAsia="ru-RU"/>
        </w:rPr>
        <w:pict>
          <v:shape id="Рисунок 448" o:spid="_x0000_i1108" type="#_x0000_t75" style="width:28.5pt;height:24pt;visibility:visible">
            <v:imagedata r:id="rId94" o:title=""/>
          </v:shape>
        </w:pict>
      </w:r>
      <w:r>
        <w:rPr>
          <w:shd w:val="clear" w:color="auto" w:fill="FFFFFF"/>
        </w:rPr>
        <w:t xml:space="preserve"> рядом с одной из цветных кнопок означает, что документ был обработан повторно. При нажатии на данную кнопку отобразится список (история) в порядке убывания всех результатов обработки АИС Фонда с указанием даты и времени получения результата Порталом (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_Ref41933879 \h </w:instrText>
      </w:r>
      <w:r w:rsidRPr="00EA7A8E"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>
        <w:rPr>
          <w:noProof/>
        </w:rPr>
        <w:t>Рисунок 47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>). Пользователь может выгрузить (скачать) на локальную рабочую станцию (компьютер) любой протокол из списка, при этом при нажатии на цветную кнопку можно просмотреть или скачать только последний и актуальный протокол.</w:t>
      </w:r>
    </w:p>
    <w:p w:rsidR="005014BB" w:rsidRDefault="005014BB" w:rsidP="00C203D0">
      <w:pPr>
        <w:keepNext/>
        <w:ind w:firstLine="0"/>
      </w:pPr>
      <w:r w:rsidRPr="00403579">
        <w:rPr>
          <w:noProof/>
          <w:lang w:eastAsia="ru-RU"/>
        </w:rPr>
        <w:pict>
          <v:shape id="Рисунок 450" o:spid="_x0000_i1109" type="#_x0000_t75" style="width:464.25pt;height:78.75pt;visibility:visible" o:bordertopcolor="#bfbfbf" o:borderleftcolor="#bfbfbf" o:borderbottomcolor="#bfbfbf" o:borderrightcolor="#bfbfbf">
            <v:imagedata r:id="rId9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C203D0">
      <w:pPr>
        <w:pStyle w:val="-2"/>
        <w:spacing w:after="240"/>
        <w:rPr>
          <w:noProof/>
        </w:rPr>
      </w:pPr>
      <w:bookmarkStart w:id="159" w:name="_Ref41933879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47</w:t>
      </w:r>
      <w:r>
        <w:rPr>
          <w:noProof/>
        </w:rPr>
        <w:fldChar w:fldCharType="end"/>
      </w:r>
      <w:bookmarkEnd w:id="159"/>
      <w:r>
        <w:rPr>
          <w:noProof/>
        </w:rPr>
        <w:t>. История результатов обработки АИС Фонда</w:t>
      </w:r>
    </w:p>
    <w:p w:rsidR="005014BB" w:rsidRDefault="005014BB" w:rsidP="00C203D0">
      <w:pPr>
        <w:rPr>
          <w:lang w:eastAsia="ru-RU"/>
        </w:rPr>
      </w:pPr>
      <w:r w:rsidRPr="00C203D0">
        <w:rPr>
          <w:shd w:val="clear" w:color="auto" w:fill="FFFFFF"/>
        </w:rPr>
        <w:t>В поле «Шаг 2. Передача для обработки в АИС Фонда» пользовател</w:t>
      </w:r>
      <w:r>
        <w:rPr>
          <w:shd w:val="clear" w:color="auto" w:fill="FFFFFF"/>
        </w:rPr>
        <w:t>ю</w:t>
      </w:r>
      <w:r w:rsidRPr="00C203D0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предоставлена</w:t>
      </w:r>
      <w:r w:rsidRPr="00C203D0">
        <w:rPr>
          <w:shd w:val="clear" w:color="auto" w:fill="FFFFFF"/>
        </w:rPr>
        <w:t xml:space="preserve"> возможность следить за успешностью передачи файла в смежную систему:</w:t>
      </w:r>
    </w:p>
    <w:p w:rsidR="005014BB" w:rsidRPr="00DA0913" w:rsidRDefault="005014BB" w:rsidP="00DA0913">
      <w:pPr>
        <w:rPr>
          <w:shd w:val="clear" w:color="auto" w:fill="FFFFFF"/>
        </w:rPr>
      </w:pPr>
      <w:r>
        <w:pict>
          <v:shape id="_x0000_i1110" type="#_x0000_t75" style="width:14.25pt;height:14.25pt;visibility:visible">
            <v:imagedata r:id="rId96" o:title=""/>
          </v:shape>
        </w:pict>
      </w:r>
      <w:r>
        <w:t xml:space="preserve"> </w:t>
      </w:r>
      <w:r w:rsidRPr="00DA0913">
        <w:rPr>
          <w:shd w:val="clear" w:color="auto" w:fill="FFFFFF"/>
        </w:rPr>
        <w:t>– передача файла в смежную систему произведена успешно;</w:t>
      </w:r>
    </w:p>
    <w:p w:rsidR="005014BB" w:rsidRDefault="005014BB" w:rsidP="00DA0913">
      <w:pPr>
        <w:rPr>
          <w:shd w:val="clear" w:color="auto" w:fill="FFFFFF"/>
        </w:rPr>
      </w:pPr>
      <w:r>
        <w:pict>
          <v:shape id="_x0000_i1111" type="#_x0000_t75" style="width:14.25pt;height:14.25pt;visibility:visible" o:bullet="t">
            <v:imagedata r:id="rId97" o:title=""/>
          </v:shape>
        </w:pict>
      </w:r>
      <w:r w:rsidRPr="00DA0913">
        <w:rPr>
          <w:shd w:val="clear" w:color="auto" w:fill="FFFFFF"/>
        </w:rPr>
        <w:t xml:space="preserve"> – передача файла в смежную систему не состоялась, повторная попытка передачи будет произведена автоматически.</w:t>
      </w:r>
    </w:p>
    <w:p w:rsidR="005014BB" w:rsidRDefault="005014BB" w:rsidP="00DA0913">
      <w:pPr>
        <w:rPr>
          <w:shd w:val="clear" w:color="auto" w:fill="FFFFFF"/>
        </w:rPr>
      </w:pPr>
      <w:r>
        <w:rPr>
          <w:shd w:val="clear" w:color="auto" w:fill="FFFFFF"/>
        </w:rPr>
        <w:t>Для каждого документа отображается цветная пиктограмма, отображающая стадию обработки документа:</w:t>
      </w:r>
    </w:p>
    <w:p w:rsidR="005014BB" w:rsidRDefault="005014BB" w:rsidP="00DA0913">
      <w:r>
        <w:pict>
          <v:shape id="_x0000_i1112" type="#_x0000_t75" style="width:14.25pt;height:14.25pt;visibility:visible">
            <v:imagedata r:id="rId98" o:title=""/>
          </v:shape>
        </w:pict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</w:t>
      </w:r>
      <w:r>
        <w:t>файл находится в процессе обработки;</w:t>
      </w:r>
    </w:p>
    <w:p w:rsidR="005014BB" w:rsidRPr="00EF57C2" w:rsidRDefault="005014BB" w:rsidP="00DA0913">
      <w:pPr>
        <w:rPr>
          <w:shd w:val="clear" w:color="auto" w:fill="FFFFFF"/>
        </w:rPr>
      </w:pPr>
      <w:r>
        <w:pict>
          <v:shape id="_x0000_i1113" type="#_x0000_t75" style="width:14.25pt;height:14.25pt;visibility:visible">
            <v:imagedata r:id="rId99" o:title=""/>
          </v:shape>
        </w:pict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</w:t>
      </w:r>
      <w:r>
        <w:t xml:space="preserve">файл прошел все этапы обработки и принят АИС Фонда без ошибок. </w:t>
      </w:r>
      <w:r w:rsidRPr="00EF57C2">
        <w:rPr>
          <w:shd w:val="clear" w:color="auto" w:fill="FFFFFF"/>
        </w:rPr>
        <w:t>Сформированы квитанция и протокол с положительным результатом;</w:t>
      </w:r>
    </w:p>
    <w:p w:rsidR="005014BB" w:rsidRDefault="005014BB" w:rsidP="00DA0913">
      <w:pPr>
        <w:rPr>
          <w:shd w:val="clear" w:color="auto" w:fill="FFFFFF"/>
        </w:rPr>
      </w:pPr>
      <w:r>
        <w:pict>
          <v:shape id="_x0000_i1114" type="#_x0000_t75" style="width:14.25pt;height:14.25pt;visibility:visible">
            <v:imagedata r:id="rId100" o:title=""/>
          </v:shape>
        </w:pict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</w:t>
      </w:r>
      <w:r w:rsidRPr="00EF57C2">
        <w:rPr>
          <w:shd w:val="clear" w:color="auto" w:fill="FFFFFF"/>
        </w:rPr>
        <w:t xml:space="preserve">файл не прошел все этапы обработки либо </w:t>
      </w:r>
      <w:r>
        <w:t>не принят в АИС Фонда ввиду наличия ошибок</w:t>
      </w:r>
      <w:r w:rsidRPr="00EF57C2">
        <w:rPr>
          <w:shd w:val="clear" w:color="auto" w:fill="FFFFFF"/>
        </w:rPr>
        <w:t>. Сформирована квитанция/протокол с отрицательным результатом</w:t>
      </w:r>
      <w:r>
        <w:rPr>
          <w:shd w:val="clear" w:color="auto" w:fill="FFFFFF"/>
        </w:rPr>
        <w:t>;</w:t>
      </w:r>
    </w:p>
    <w:p w:rsidR="005014BB" w:rsidRDefault="005014BB" w:rsidP="00DA0913">
      <w:pPr>
        <w:rPr>
          <w:shd w:val="clear" w:color="auto" w:fill="FFFFFF"/>
        </w:rPr>
      </w:pPr>
      <w:r w:rsidRPr="006E2377">
        <w:rPr>
          <w:shd w:val="clear" w:color="auto" w:fill="FFFFFF"/>
        </w:rPr>
        <w:pict>
          <v:shape id="_x0000_i1115" type="#_x0000_t75" style="width:13.5pt;height:14.25pt;visibility:visible">
            <v:imagedata r:id="rId101" o:title=""/>
          </v:shape>
        </w:pict>
      </w:r>
      <w:r w:rsidRPr="003226EE"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 w:rsidRPr="003226EE">
        <w:rPr>
          <w:shd w:val="clear" w:color="auto" w:fill="FFFFFF"/>
        </w:rPr>
        <w:t xml:space="preserve"> файл прошел все этапы обработки, принят в АИС Фонда частично. Сформирован протокол с описанием ошибок</w:t>
      </w:r>
      <w:r>
        <w:rPr>
          <w:shd w:val="clear" w:color="auto" w:fill="FFFFFF"/>
        </w:rPr>
        <w:t>.</w:t>
      </w:r>
    </w:p>
    <w:p w:rsidR="005014BB" w:rsidRPr="00DA0913" w:rsidRDefault="005014BB" w:rsidP="00DA0913">
      <w:pPr>
        <w:rPr>
          <w:shd w:val="clear" w:color="auto" w:fill="FFFFFF"/>
        </w:rPr>
      </w:pPr>
      <w:r>
        <w:rPr>
          <w:lang w:eastAsia="ru-RU"/>
        </w:rPr>
        <w:t xml:space="preserve">С описанием кнопок, иконок и пиктограмм на портале можно ознакомиться нажав на правой панели кнопку </w:t>
      </w:r>
      <w:r w:rsidRPr="00403579">
        <w:rPr>
          <w:noProof/>
          <w:lang w:eastAsia="ru-RU"/>
        </w:rPr>
        <w:pict>
          <v:shape id="Рисунок 59" o:spid="_x0000_i1116" type="#_x0000_t75" style="width:20.25pt;height:17.25pt;visibility:visible">
            <v:imagedata r:id="rId102" o:title=""/>
          </v:shape>
        </w:pict>
      </w:r>
      <w:r>
        <w:rPr>
          <w:lang w:eastAsia="ru-RU"/>
        </w:rPr>
        <w:t>.</w:t>
      </w:r>
    </w:p>
    <w:p w:rsidR="005014BB" w:rsidRDefault="005014BB" w:rsidP="00CE005C">
      <w:r>
        <w:t xml:space="preserve">Для обработанных документов (АИС Фонда и/или Порталом) существует возможность просмотреть или скачать результат обработки документа – </w:t>
      </w:r>
      <w:r>
        <w:rPr>
          <w:b/>
        </w:rPr>
        <w:t xml:space="preserve">протокол и/или </w:t>
      </w:r>
      <w:r w:rsidRPr="00BE08D8">
        <w:rPr>
          <w:b/>
        </w:rPr>
        <w:t>квитанцию</w:t>
      </w:r>
      <w:r>
        <w:t xml:space="preserve">. Для просмотра результата обработки необходимо </w:t>
      </w:r>
      <w:r w:rsidRPr="000E1973">
        <w:rPr>
          <w:i/>
        </w:rPr>
        <w:t>навести курсор мыши</w:t>
      </w:r>
      <w:r>
        <w:t xml:space="preserve"> на соответствующую кнопку в поле «Шаг 1. Контроль Портала (Квитанция)» или «Шаг 3. Контроль АИС Фонда (Протокол)» и рядом отобразится всплывающее окно со статусом обработки, шагом обработки, на котором была выявлена ошибка (для квитанций), а также с самим описанием ошибки (</w:t>
      </w:r>
      <w:r>
        <w:fldChar w:fldCharType="begin"/>
      </w:r>
      <w:r>
        <w:instrText xml:space="preserve"> REF _Ref526286932 \h </w:instrText>
      </w:r>
      <w:r>
        <w:fldChar w:fldCharType="separate"/>
      </w:r>
      <w:r>
        <w:rPr>
          <w:noProof/>
        </w:rPr>
        <w:t>Рисунок 48</w:t>
      </w:r>
      <w:r>
        <w:fldChar w:fldCharType="end"/>
      </w:r>
      <w:r>
        <w:t>).</w:t>
      </w:r>
    </w:p>
    <w:p w:rsidR="005014BB" w:rsidRDefault="005014BB" w:rsidP="007A4482">
      <w:pPr>
        <w:keepNext/>
        <w:spacing w:before="240"/>
        <w:ind w:firstLine="0"/>
        <w:jc w:val="center"/>
      </w:pPr>
      <w:r w:rsidRPr="00D76109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510" o:spid="_x0000_i1117" type="#_x0000_t75" style="width:465.75pt;height:167.25pt;visibility:visible" o:bordertopcolor="#bfbfbf" o:borderleftcolor="#bfbfbf" o:borderbottomcolor="#bfbfbf" o:borderrightcolor="#bfbfbf">
            <v:imagedata r:id="rId10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EF57C2">
      <w:pPr>
        <w:pStyle w:val="-2"/>
        <w:spacing w:after="240"/>
        <w:rPr>
          <w:noProof/>
        </w:rPr>
      </w:pPr>
      <w:bookmarkStart w:id="160" w:name="_Ref526286932"/>
      <w:bookmarkStart w:id="161" w:name="_Ref526286910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48</w:t>
      </w:r>
      <w:r>
        <w:rPr>
          <w:noProof/>
        </w:rPr>
        <w:fldChar w:fldCharType="end"/>
      </w:r>
      <w:bookmarkEnd w:id="160"/>
      <w:r>
        <w:rPr>
          <w:noProof/>
        </w:rPr>
        <w:t>. Всплывающее окно с результатом обработки Порталом</w:t>
      </w:r>
      <w:bookmarkEnd w:id="161"/>
    </w:p>
    <w:p w:rsidR="005014BB" w:rsidRDefault="005014BB" w:rsidP="00CE005C">
      <w:r>
        <w:t xml:space="preserve">При </w:t>
      </w:r>
      <w:r w:rsidRPr="000E1973">
        <w:rPr>
          <w:i/>
        </w:rPr>
        <w:t>нажатии</w:t>
      </w:r>
      <w:r>
        <w:t xml:space="preserve"> на соответствующую кнопку в поле «Шаг 1. Контроль Портала (Квитанция)» или «Шаг 3. Контроль АИС Фонда (Протокол)» отобразится меню с возможными действиями (</w:t>
      </w:r>
      <w:r>
        <w:fldChar w:fldCharType="begin"/>
      </w:r>
      <w:r>
        <w:instrText xml:space="preserve"> REF _Ref530502407 \h </w:instrText>
      </w:r>
      <w:r>
        <w:fldChar w:fldCharType="separate"/>
      </w:r>
      <w:r>
        <w:rPr>
          <w:noProof/>
        </w:rPr>
        <w:t>Рисунок 49</w:t>
      </w:r>
      <w:r>
        <w:fldChar w:fldCharType="end"/>
      </w:r>
      <w:r>
        <w:t>):</w:t>
      </w:r>
    </w:p>
    <w:p w:rsidR="005014BB" w:rsidRDefault="005014BB" w:rsidP="000E1973">
      <w:pPr>
        <w:pStyle w:val="a5"/>
      </w:pPr>
      <w:r w:rsidRPr="00670E4B">
        <w:rPr>
          <w:b/>
        </w:rPr>
        <w:t>Просмотреть</w:t>
      </w:r>
      <w:r>
        <w:t xml:space="preserve"> – позволяет просмотреть полное описание ошибок в отдельном окне, если текст полностью не отображается во всплывающем окне;</w:t>
      </w:r>
    </w:p>
    <w:p w:rsidR="005014BB" w:rsidRDefault="005014BB" w:rsidP="000E1973">
      <w:pPr>
        <w:pStyle w:val="a5"/>
      </w:pPr>
      <w:r w:rsidRPr="00670E4B">
        <w:rPr>
          <w:b/>
        </w:rPr>
        <w:t>Скачать</w:t>
      </w:r>
      <w:r>
        <w:t xml:space="preserve"> – позволяет скачать квитанцию/протокол и сопроводительные документы на ПК пользователя. После активации данного пункта браузер либо предложит выбрать директорию для сохранения, либо сохранит квитанцию/протокол и сопроводительные документы в директории указанной в браузере по умолчанию;</w:t>
      </w:r>
    </w:p>
    <w:p w:rsidR="005014BB" w:rsidRDefault="005014BB" w:rsidP="000E1973">
      <w:pPr>
        <w:pStyle w:val="a5"/>
      </w:pPr>
      <w:r w:rsidRPr="00670E4B">
        <w:rPr>
          <w:b/>
        </w:rPr>
        <w:t>Печать</w:t>
      </w:r>
      <w:r>
        <w:t xml:space="preserve"> – позволяет распечатать текст протокола (для квитанции данная функция не предусмотрена). После активации данного пункта отобразится новое окно браузера с текстом протокола, а также автоматически произойдет вызов функции печати открывшейся страницы. Пользователю необходимо подтвердить печать нажатием соответствующей кнопки.</w:t>
      </w:r>
    </w:p>
    <w:p w:rsidR="005014BB" w:rsidRDefault="005014BB" w:rsidP="007A4482">
      <w:pPr>
        <w:keepNext/>
        <w:spacing w:before="240"/>
        <w:ind w:firstLine="0"/>
        <w:jc w:val="center"/>
      </w:pPr>
      <w:r w:rsidRPr="00403579">
        <w:rPr>
          <w:noProof/>
          <w:lang w:eastAsia="ru-RU"/>
        </w:rPr>
        <w:pict>
          <v:shape id="Рисунок 454" o:spid="_x0000_i1118" type="#_x0000_t75" style="width:335.25pt;height:150pt;visibility:visible" o:bordertopcolor="#bfbfbf" o:borderleftcolor="#bfbfbf" o:borderbottomcolor="#bfbfbf" o:borderrightcolor="#bfbfbf">
            <v:imagedata r:id="rId10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BE08D8">
      <w:pPr>
        <w:pStyle w:val="-2"/>
        <w:spacing w:after="240"/>
        <w:rPr>
          <w:noProof/>
        </w:rPr>
      </w:pPr>
      <w:bookmarkStart w:id="162" w:name="_Ref530502407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49</w:t>
      </w:r>
      <w:r>
        <w:rPr>
          <w:noProof/>
        </w:rPr>
        <w:fldChar w:fldCharType="end"/>
      </w:r>
      <w:bookmarkEnd w:id="162"/>
      <w:r>
        <w:rPr>
          <w:noProof/>
        </w:rPr>
        <w:t>. Меню с возможными действиями над квитанцией/протоколом</w:t>
      </w:r>
    </w:p>
    <w:p w:rsidR="005014BB" w:rsidRPr="00D20D73" w:rsidRDefault="005014BB" w:rsidP="00C54A73">
      <w:pPr>
        <w:pStyle w:val="Heading3"/>
        <w:numPr>
          <w:ilvl w:val="2"/>
          <w:numId w:val="6"/>
        </w:numPr>
        <w:ind w:left="0"/>
      </w:pPr>
      <w:bookmarkStart w:id="163" w:name="_Ref86164996"/>
      <w:bookmarkStart w:id="164" w:name="_Toc152320855"/>
      <w:r w:rsidRPr="00D20D73">
        <w:t>Подача отчета по форме «4-Фонд на Портале</w:t>
      </w:r>
      <w:bookmarkEnd w:id="163"/>
      <w:bookmarkEnd w:id="164"/>
    </w:p>
    <w:p w:rsidR="005014BB" w:rsidRPr="001838B4" w:rsidRDefault="005014BB" w:rsidP="00C54A73">
      <w:pPr>
        <w:pStyle w:val="4"/>
        <w:numPr>
          <w:ilvl w:val="3"/>
          <w:numId w:val="6"/>
        </w:numPr>
      </w:pPr>
      <w:r w:rsidRPr="001838B4">
        <w:t>Получение предварительно заполненной формы отчета «4-Фонд»</w:t>
      </w:r>
    </w:p>
    <w:p w:rsidR="005014BB" w:rsidRPr="00366204" w:rsidRDefault="005014BB" w:rsidP="00C54A73">
      <w:r>
        <w:t>Абоненту-плательщику при наличии привилегии «Подача отчета</w:t>
      </w:r>
      <w:r>
        <w:br/>
        <w:t>«4-Фонд» в назначенной роли(ях) доступна возможность заполнения и последующая подача формы отчета «4-Фонд» непосредственно на Портале.</w:t>
      </w:r>
    </w:p>
    <w:p w:rsidR="005014BB" w:rsidRDefault="005014BB" w:rsidP="00C54A73">
      <w:r>
        <w:t>Для того, чтобы сформировать запрос на получение предварительно заполненной формы отчета «4-Фонд» от АИС Фонда, необходимо в пункте меню «Подача документов» нажать кнопку «Заполнить отчет</w:t>
      </w:r>
      <w:r>
        <w:br/>
        <w:t xml:space="preserve">«4-Фонд» (см. рисунок </w:t>
      </w:r>
      <w:fldSimple w:instr=" REF _Ref86056784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50</w:t>
        </w:r>
      </w:fldSimple>
      <w:r>
        <w:t>).</w:t>
      </w:r>
    </w:p>
    <w:p w:rsidR="005014BB" w:rsidRDefault="005014BB" w:rsidP="00366204">
      <w:pPr>
        <w:ind w:firstLine="0"/>
        <w:jc w:val="center"/>
      </w:pPr>
      <w:r w:rsidRPr="00403579">
        <w:rPr>
          <w:noProof/>
          <w:lang w:eastAsia="ru-RU"/>
        </w:rPr>
        <w:pict>
          <v:shape id="Рисунок 117" o:spid="_x0000_i1119" type="#_x0000_t75" style="width:458.25pt;height:222pt;visibility:visible">
            <v:imagedata r:id="rId105" o:title=""/>
          </v:shape>
        </w:pict>
      </w:r>
    </w:p>
    <w:p w:rsidR="005014BB" w:rsidRDefault="005014BB" w:rsidP="00366204">
      <w:pPr>
        <w:pStyle w:val="-2"/>
      </w:pPr>
      <w:bookmarkStart w:id="165" w:name="_Ref86056784"/>
      <w:r>
        <w:t xml:space="preserve">Рисунок </w:t>
      </w:r>
      <w:fldSimple w:instr=" SEQ Рисунок \* ARABIC ">
        <w:r>
          <w:rPr>
            <w:noProof/>
          </w:rPr>
          <w:t>50</w:t>
        </w:r>
      </w:fldSimple>
      <w:bookmarkEnd w:id="165"/>
      <w:r>
        <w:t>. Запрос предварительно заполненной формы отчета «4-Фонд» от АИС Фонда</w:t>
      </w:r>
    </w:p>
    <w:p w:rsidR="005014BB" w:rsidRDefault="005014BB" w:rsidP="00354E22">
      <w:r>
        <w:t>Также сформировать запрос на получение предварительно заполненной формы отчета «4-Фонд» от АИС Фонда можно с</w:t>
      </w:r>
      <w:r>
        <w:br/>
        <w:t>«Главной страницы»</w:t>
      </w:r>
      <w:r w:rsidRPr="00354E22">
        <w:t xml:space="preserve"> </w:t>
      </w:r>
      <w:r>
        <w:t xml:space="preserve">(см. рисунок </w:t>
      </w:r>
      <w:fldSimple w:instr=" REF _Ref86057424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51</w:t>
        </w:r>
      </w:fldSimple>
      <w:r>
        <w:t>).</w:t>
      </w:r>
    </w:p>
    <w:p w:rsidR="005014BB" w:rsidRDefault="005014BB" w:rsidP="00354E22">
      <w:pPr>
        <w:ind w:firstLine="0"/>
        <w:rPr>
          <w:noProof/>
          <w:lang w:eastAsia="ru-RU"/>
        </w:rPr>
      </w:pPr>
      <w:r w:rsidRPr="00403579">
        <w:rPr>
          <w:noProof/>
          <w:lang w:eastAsia="ru-RU"/>
        </w:rPr>
        <w:pict>
          <v:shape id="Рисунок 320" o:spid="_x0000_i1120" type="#_x0000_t75" style="width:467.25pt;height:228pt;visibility:visible">
            <v:imagedata r:id="rId106" o:title=""/>
          </v:shape>
        </w:pict>
      </w:r>
    </w:p>
    <w:p w:rsidR="005014BB" w:rsidRDefault="005014BB" w:rsidP="00354E22">
      <w:pPr>
        <w:pStyle w:val="-2"/>
      </w:pPr>
      <w:bookmarkStart w:id="166" w:name="_Ref86057424"/>
      <w:r>
        <w:t xml:space="preserve">Рисунок </w:t>
      </w:r>
      <w:fldSimple w:instr=" SEQ Рисунок \* ARABIC ">
        <w:r>
          <w:rPr>
            <w:noProof/>
          </w:rPr>
          <w:t>51</w:t>
        </w:r>
      </w:fldSimple>
      <w:bookmarkEnd w:id="166"/>
      <w:r>
        <w:t>. Запрос на получение предварительно заполненной формы отчета «4-Фонд» от АИС Фонда с «Главной страницы»</w:t>
      </w:r>
    </w:p>
    <w:p w:rsidR="005014BB" w:rsidRDefault="005014BB" w:rsidP="00354E22">
      <w:r>
        <w:t xml:space="preserve">После успешного выполнения запроса на получение предварительно заполненной формы отчета «4-Фонд», пользователю отобразится форма «Настройки» отчета, в которой необходимо заполнить обязательные реквизиты и нажать кнопку «Сохранить» (см. рисунок </w:t>
      </w:r>
      <w:fldSimple w:instr=" REF _Ref86057797 \h  \* MERGEFORMAT ">
        <w:r w:rsidRPr="00EA7A8E">
          <w:rPr>
            <w:vanish/>
          </w:rPr>
          <w:t xml:space="preserve">Рисунок </w:t>
        </w:r>
        <w:r>
          <w:t>52</w:t>
        </w:r>
      </w:fldSimple>
      <w:r>
        <w:t>).</w:t>
      </w:r>
    </w:p>
    <w:p w:rsidR="005014BB" w:rsidRDefault="005014BB" w:rsidP="003B7516">
      <w:pPr>
        <w:ind w:firstLine="0"/>
      </w:pPr>
      <w:r w:rsidRPr="00403579">
        <w:rPr>
          <w:noProof/>
          <w:lang w:eastAsia="ru-RU"/>
        </w:rPr>
        <w:pict>
          <v:shape id="Рисунок 73" o:spid="_x0000_i1121" type="#_x0000_t75" style="width:459.75pt;height:224.25pt;visibility:visible" o:bordertopcolor="#5b9bd5" o:borderleftcolor="#5b9bd5" o:borderbottomcolor="#5b9bd5" o:borderrightcolor="#5b9bd5">
            <v:imagedata r:id="rId10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3B7516">
      <w:pPr>
        <w:pStyle w:val="-2"/>
      </w:pPr>
      <w:bookmarkStart w:id="167" w:name="_Ref86057797"/>
      <w:r>
        <w:t xml:space="preserve">Рисунок </w:t>
      </w:r>
      <w:fldSimple w:instr=" SEQ Рисунок \* ARABIC ">
        <w:r>
          <w:rPr>
            <w:noProof/>
          </w:rPr>
          <w:t>52</w:t>
        </w:r>
      </w:fldSimple>
      <w:bookmarkEnd w:id="167"/>
      <w:r>
        <w:t>. Форма «Настройки» отчета «4-Фонд»</w:t>
      </w:r>
    </w:p>
    <w:p w:rsidR="005014BB" w:rsidRDefault="005014BB" w:rsidP="003B7516">
      <w:r w:rsidRPr="000303C0">
        <w:rPr>
          <w:b/>
          <w:color w:val="FF0000"/>
        </w:rPr>
        <w:t>Внимание!</w:t>
      </w:r>
      <w:r>
        <w:t xml:space="preserve"> Изменить настройки можно в любой момент времени редактирования отчета по форме «4-Фонд». Для этого необходимо нажать кнопку «Настройки».</w:t>
      </w:r>
    </w:p>
    <w:p w:rsidR="005014BB" w:rsidRDefault="005014BB" w:rsidP="003B7516">
      <w:r>
        <w:t>Далее пользователю отобразится форма редактирования отчета</w:t>
      </w:r>
      <w:r>
        <w:br/>
        <w:t xml:space="preserve">«4-Фонд». Для редактирования соответствующих значений в полях формы, необходимо нажать на кнопку в поле редактирования – </w:t>
      </w:r>
      <w:r w:rsidRPr="00403579">
        <w:rPr>
          <w:noProof/>
          <w:lang w:eastAsia="ru-RU"/>
        </w:rPr>
        <w:pict>
          <v:shape id="Рисунок 85" o:spid="_x0000_i1122" type="#_x0000_t75" style="width:123pt;height:24.75pt;visibility:visible" o:bordertopcolor="#5b9bd5" o:borderleftcolor="#5b9bd5" o:borderbottomcolor="#5b9bd5" o:borderrightcolor="#5b9bd5">
            <v:imagedata r:id="rId10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, после чего указать соответствующее значение и нажать кнопку «Сохранить» – </w:t>
      </w:r>
      <w:r w:rsidRPr="00403579">
        <w:rPr>
          <w:noProof/>
          <w:lang w:eastAsia="ru-RU"/>
        </w:rPr>
        <w:pict>
          <v:shape id="Рисунок 87" o:spid="_x0000_i1123" type="#_x0000_t75" style="width:149.25pt;height:29.25pt;visibility:visible" o:bordertopcolor="#5b9bd5" o:borderleftcolor="#5b9bd5" o:borderbottomcolor="#5b9bd5" o:borderrightcolor="#5b9bd5">
            <v:imagedata r:id="rId10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. Для того, чтобы «очистить» значение в поле редактирования значения, необходимо нажать кнопку – </w:t>
      </w:r>
      <w:r w:rsidRPr="00403579">
        <w:rPr>
          <w:noProof/>
          <w:lang w:eastAsia="ru-RU"/>
        </w:rPr>
        <w:pict>
          <v:shape id="Рисунок 89" o:spid="_x0000_i1124" type="#_x0000_t75" style="width:148.5pt;height:28.5pt;visibility:visible" o:bordertopcolor="#5b9bd5" o:borderleftcolor="#5b9bd5" o:borderbottomcolor="#5b9bd5" o:borderrightcolor="#5b9bd5">
            <v:imagedata r:id="rId11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, а для того, чтобы отменить внесенные изменения, необходимо нажать кнопку – </w:t>
      </w:r>
      <w:r w:rsidRPr="00403579">
        <w:rPr>
          <w:noProof/>
          <w:lang w:eastAsia="ru-RU"/>
        </w:rPr>
        <w:pict>
          <v:shape id="Рисунок 90" o:spid="_x0000_i1125" type="#_x0000_t75" style="width:168.75pt;height:30pt;visibility:visible" o:bordertopcolor="#5b9bd5" o:borderleftcolor="#5b9bd5" o:borderbottomcolor="#5b9bd5" o:borderrightcolor="#5b9bd5">
            <v:imagedata r:id="rId11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>.</w:t>
      </w:r>
    </w:p>
    <w:p w:rsidR="005014BB" w:rsidRDefault="005014BB" w:rsidP="003B7516">
      <w:r>
        <w:t>На странице редактирования отчета по форме «4-Фонд» пользователю предоставлены следующие возможности:</w:t>
      </w:r>
    </w:p>
    <w:p w:rsidR="005014BB" w:rsidRDefault="005014BB" w:rsidP="000303C0">
      <w:pPr>
        <w:pStyle w:val="10"/>
        <w:numPr>
          <w:ilvl w:val="0"/>
          <w:numId w:val="43"/>
        </w:numPr>
      </w:pPr>
      <w:r>
        <w:t>сохранить отредактированную форму отчета как</w:t>
      </w:r>
      <w:r>
        <w:br/>
        <w:t xml:space="preserve">«черновик» (детально в </w:t>
      </w:r>
      <w:r w:rsidRPr="000303C0">
        <w:rPr>
          <w:b/>
        </w:rPr>
        <w:t>раздел</w:t>
      </w:r>
      <w:r>
        <w:rPr>
          <w:b/>
        </w:rPr>
        <w:t>е</w:t>
      </w:r>
      <w:r w:rsidRPr="000303C0">
        <w:rPr>
          <w:b/>
        </w:rPr>
        <w:t xml:space="preserve"> </w:t>
      </w:r>
      <w:fldSimple w:instr=" REF _Ref86059178 \w \h  \* MERGEFORMAT ">
        <w:r>
          <w:rPr>
            <w:b/>
          </w:rPr>
          <w:t>5.4.4.2</w:t>
        </w:r>
      </w:fldSimple>
      <w:r>
        <w:t>);</w:t>
      </w:r>
    </w:p>
    <w:p w:rsidR="005014BB" w:rsidRDefault="005014BB" w:rsidP="000303C0">
      <w:pPr>
        <w:pStyle w:val="10"/>
        <w:numPr>
          <w:ilvl w:val="0"/>
          <w:numId w:val="43"/>
        </w:numPr>
      </w:pPr>
      <w:r>
        <w:t>проверить корректность заполненной</w:t>
      </w:r>
      <w:r>
        <w:br/>
        <w:t xml:space="preserve">информации (детально в </w:t>
      </w:r>
      <w:r w:rsidRPr="000303C0">
        <w:rPr>
          <w:b/>
        </w:rPr>
        <w:t>раздел</w:t>
      </w:r>
      <w:r>
        <w:rPr>
          <w:b/>
        </w:rPr>
        <w:t xml:space="preserve">е </w:t>
      </w:r>
      <w:r>
        <w:rPr>
          <w:b/>
        </w:rPr>
        <w:fldChar w:fldCharType="begin"/>
      </w:r>
      <w:r>
        <w:rPr>
          <w:b/>
        </w:rPr>
        <w:instrText xml:space="preserve"> REF _Ref86059246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5.4.4.3</w:t>
      </w:r>
      <w:r>
        <w:rPr>
          <w:b/>
        </w:rPr>
        <w:fldChar w:fldCharType="end"/>
      </w:r>
      <w:r>
        <w:t>);</w:t>
      </w:r>
    </w:p>
    <w:p w:rsidR="005014BB" w:rsidRDefault="005014BB" w:rsidP="000303C0">
      <w:pPr>
        <w:pStyle w:val="10"/>
        <w:numPr>
          <w:ilvl w:val="0"/>
          <w:numId w:val="43"/>
        </w:numPr>
      </w:pPr>
      <w:r>
        <w:t>печать отчета. Для того, чтобы распечатать отчет по форме «4-Фонд», необходимо нажать кнопку «Печать» (</w:t>
      </w:r>
      <w:r w:rsidRPr="00403579">
        <w:rPr>
          <w:noProof/>
          <w:lang w:eastAsia="ru-RU"/>
        </w:rPr>
        <w:pict>
          <v:shape id="Рисунок 97" o:spid="_x0000_i1126" type="#_x0000_t75" style="width:42.75pt;height:21pt;visibility:visible">
            <v:imagedata r:id="rId112" o:title=""/>
          </v:shape>
        </w:pict>
      </w:r>
      <w:r>
        <w:t>), после чего на отдельной странице будет отображена форма для последующей печати согласно шаблону Постановления ФСЗН;</w:t>
      </w:r>
    </w:p>
    <w:p w:rsidR="005014BB" w:rsidRDefault="005014BB" w:rsidP="000303C0">
      <w:pPr>
        <w:pStyle w:val="10"/>
        <w:numPr>
          <w:ilvl w:val="0"/>
          <w:numId w:val="43"/>
        </w:numPr>
      </w:pPr>
      <w:r>
        <w:t>изменить настройки формы;</w:t>
      </w:r>
    </w:p>
    <w:p w:rsidR="005014BB" w:rsidRPr="00354E22" w:rsidRDefault="005014BB" w:rsidP="00563D72">
      <w:pPr>
        <w:pStyle w:val="10"/>
        <w:numPr>
          <w:ilvl w:val="0"/>
          <w:numId w:val="43"/>
        </w:numPr>
      </w:pPr>
      <w:r>
        <w:t>обновить сведения из АИС Фонда. Для того, чтобы обновить сведения отчета по форме «4-Фонд» из АИС Фонда, необходимо нажать кнопку «Обновить сведения</w:t>
      </w:r>
      <w:r>
        <w:br/>
        <w:t>из АИС Фонда (</w:t>
      </w:r>
      <w:r w:rsidRPr="00403579">
        <w:rPr>
          <w:noProof/>
          <w:lang w:eastAsia="ru-RU"/>
        </w:rPr>
        <w:pict>
          <v:shape id="Рисунок 98" o:spid="_x0000_i1127" type="#_x0000_t75" style="width:172.5pt;height:25.5pt;visibility:visible">
            <v:imagedata r:id="rId113" o:title=""/>
          </v:shape>
        </w:pict>
      </w:r>
      <w:r>
        <w:t>).</w:t>
      </w:r>
      <w:r>
        <w:br/>
      </w:r>
      <w:r w:rsidRPr="001838B4">
        <w:rPr>
          <w:b/>
          <w:color w:val="FF0000"/>
        </w:rPr>
        <w:t>Внимание!</w:t>
      </w:r>
      <w:r>
        <w:t xml:space="preserve"> При обновлении информации текущие изменения на странице редактирования, а также сохраненный ранее «черновик» будут удалены.</w:t>
      </w:r>
    </w:p>
    <w:p w:rsidR="005014BB" w:rsidRPr="0096673D" w:rsidRDefault="005014BB" w:rsidP="00C54A73">
      <w:pPr>
        <w:pStyle w:val="4"/>
        <w:numPr>
          <w:ilvl w:val="3"/>
          <w:numId w:val="6"/>
        </w:numPr>
      </w:pPr>
      <w:bookmarkStart w:id="168" w:name="_Ref86059178"/>
      <w:r w:rsidRPr="0096673D">
        <w:t>Работа с «черновиком» отчета по форме «4-Фонд», сохраненном на Портале</w:t>
      </w:r>
      <w:bookmarkEnd w:id="168"/>
    </w:p>
    <w:p w:rsidR="005014BB" w:rsidRDefault="005014BB" w:rsidP="00C54A73">
      <w:r>
        <w:t xml:space="preserve">При выполнении процедуры редактирования (заполнения) отчета по форме «4-Фонд» абоненту-плательщику доступна возможность сохранить внесенную информацию в виде «черновика». Для того, чтобы сохранить внесенную информацию в виде «черновика», необходимо нажать кнопку «Сохранить» (см. рисунок </w:t>
      </w:r>
      <w:fldSimple w:instr=" REF _Ref86066376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53</w:t>
        </w:r>
      </w:fldSimple>
      <w:r>
        <w:t>).</w:t>
      </w:r>
    </w:p>
    <w:p w:rsidR="005014BB" w:rsidRDefault="005014BB" w:rsidP="00221AC9">
      <w:pPr>
        <w:ind w:firstLine="0"/>
        <w:jc w:val="center"/>
      </w:pPr>
      <w:r w:rsidRPr="00403579">
        <w:rPr>
          <w:noProof/>
          <w:lang w:eastAsia="ru-RU"/>
        </w:rPr>
        <w:pict>
          <v:shape id="Рисунок 99" o:spid="_x0000_i1128" type="#_x0000_t75" style="width:459.75pt;height:223.5pt;visibility:visible" o:bordertopcolor="#5b9bd5" o:borderleftcolor="#5b9bd5" o:borderbottomcolor="#5b9bd5" o:borderrightcolor="#5b9bd5">
            <v:imagedata r:id="rId11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221AC9">
      <w:pPr>
        <w:pStyle w:val="-2"/>
      </w:pPr>
      <w:bookmarkStart w:id="169" w:name="_Ref86066376"/>
      <w:r>
        <w:t xml:space="preserve">Рисунок </w:t>
      </w:r>
      <w:fldSimple w:instr=" SEQ Рисунок \* ARABIC ">
        <w:r>
          <w:rPr>
            <w:noProof/>
          </w:rPr>
          <w:t>53</w:t>
        </w:r>
      </w:fldSimple>
      <w:bookmarkEnd w:id="169"/>
      <w:r>
        <w:t>. Сохранение «черновика» отчета по форме «4-Фонд»</w:t>
      </w:r>
      <w:r w:rsidRPr="00221AC9">
        <w:t xml:space="preserve"> </w:t>
      </w:r>
      <w:r>
        <w:t>на Портале</w:t>
      </w:r>
    </w:p>
    <w:p w:rsidR="005014BB" w:rsidRDefault="005014BB" w:rsidP="00C54A73">
      <w:r>
        <w:t xml:space="preserve">В случае, если абонент-плательщик ранее сохранил внесенные изменения в виде «черновика», то при следующем выполнении процедуры заполнения отчета «4-Фонд» на Портале ему будет предложен выбор: работать с «черновиком» или загрузить данные из АИС Фонда (см. рисунок </w:t>
      </w:r>
      <w:fldSimple w:instr=" REF _Ref86077119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54</w:t>
        </w:r>
      </w:fldSimple>
      <w:r>
        <w:t>).</w:t>
      </w:r>
    </w:p>
    <w:p w:rsidR="005014BB" w:rsidRDefault="005014BB" w:rsidP="00221AC9">
      <w:pPr>
        <w:ind w:firstLine="0"/>
        <w:jc w:val="center"/>
      </w:pPr>
      <w:r w:rsidRPr="00403579">
        <w:rPr>
          <w:noProof/>
          <w:lang w:eastAsia="ru-RU"/>
        </w:rPr>
        <w:pict>
          <v:shape id="Рисунок 26" o:spid="_x0000_i1129" type="#_x0000_t75" style="width:459.75pt;height:224.25pt;visibility:visible">
            <v:imagedata r:id="rId115" o:title=""/>
          </v:shape>
        </w:pict>
      </w:r>
    </w:p>
    <w:p w:rsidR="005014BB" w:rsidRDefault="005014BB" w:rsidP="0096673D">
      <w:pPr>
        <w:pStyle w:val="-2"/>
      </w:pPr>
      <w:bookmarkStart w:id="170" w:name="_Ref86077119"/>
      <w:r>
        <w:t xml:space="preserve">Рисунок </w:t>
      </w:r>
      <w:fldSimple w:instr=" SEQ Рисунок \* ARABIC ">
        <w:r>
          <w:rPr>
            <w:noProof/>
          </w:rPr>
          <w:t>54</w:t>
        </w:r>
      </w:fldSimple>
      <w:bookmarkEnd w:id="170"/>
      <w:r>
        <w:t>. Выбор действия загрузки информации об отчете по форме</w:t>
      </w:r>
      <w:r>
        <w:br/>
        <w:t>«4-Фонд» на Портале</w:t>
      </w:r>
    </w:p>
    <w:p w:rsidR="005014BB" w:rsidRDefault="005014BB" w:rsidP="00D254FD">
      <w:r w:rsidRPr="001838B4">
        <w:rPr>
          <w:b/>
          <w:color w:val="FF0000"/>
        </w:rPr>
        <w:t>Внимание!</w:t>
      </w:r>
      <w:r>
        <w:t xml:space="preserve"> Строку 03 заполняют плательщики из числа коммерческих организаций, имеющие право на уплату платежей в бюджет государственного внебюджетного фонда социальной защиты населения Республики Беларусь ежеквартально, в отчете за январь – декабрь.</w:t>
      </w:r>
    </w:p>
    <w:p w:rsidR="005014BB" w:rsidRPr="00BA573C" w:rsidRDefault="005014BB" w:rsidP="00C54A73">
      <w:pPr>
        <w:pStyle w:val="4"/>
        <w:numPr>
          <w:ilvl w:val="3"/>
          <w:numId w:val="6"/>
        </w:numPr>
      </w:pPr>
      <w:bookmarkStart w:id="171" w:name="_Ref86059246"/>
      <w:r w:rsidRPr="00BA573C">
        <w:t>Проверка корректности данных заполненной формы отчета «4-Фонд»</w:t>
      </w:r>
      <w:bookmarkEnd w:id="171"/>
      <w:r>
        <w:t xml:space="preserve"> и подпись ЭЦП</w:t>
      </w:r>
    </w:p>
    <w:p w:rsidR="005014BB" w:rsidRDefault="005014BB" w:rsidP="00C54A73">
      <w:r>
        <w:t xml:space="preserve">Перед выполнением процедуры подписания ЭЦП необходимо выполнить проверку корректности отчета по форме «4-Фонд», заполненного на Портале. Для этого необходимо нажать кнопку «Проверка корректности данных» (см. рисунок </w:t>
      </w:r>
      <w:fldSimple w:instr=" REF _Ref86077643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55</w:t>
        </w:r>
      </w:fldSimple>
      <w:r>
        <w:t>).</w:t>
      </w:r>
    </w:p>
    <w:p w:rsidR="005014BB" w:rsidRDefault="005014BB" w:rsidP="00563D72">
      <w:pPr>
        <w:ind w:firstLine="0"/>
        <w:jc w:val="center"/>
      </w:pPr>
      <w:r w:rsidRPr="00403579">
        <w:rPr>
          <w:noProof/>
          <w:lang w:eastAsia="ru-RU"/>
        </w:rPr>
        <w:pict>
          <v:shape id="Рисунок 109" o:spid="_x0000_i1130" type="#_x0000_t75" style="width:459.75pt;height:223.5pt;visibility:visible" o:bordertopcolor="#5b9bd5" o:borderleftcolor="#5b9bd5" o:borderbottomcolor="#5b9bd5" o:borderrightcolor="#5b9bd5">
            <v:imagedata r:id="rId11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96673D" w:rsidRDefault="005014BB" w:rsidP="00563D72">
      <w:pPr>
        <w:pStyle w:val="-2"/>
      </w:pPr>
      <w:bookmarkStart w:id="172" w:name="_Ref86077643"/>
      <w:r>
        <w:t xml:space="preserve">Рисунок </w:t>
      </w:r>
      <w:fldSimple w:instr=" SEQ Рисунок \* ARABIC ">
        <w:r>
          <w:rPr>
            <w:noProof/>
          </w:rPr>
          <w:t>55</w:t>
        </w:r>
      </w:fldSimple>
      <w:bookmarkEnd w:id="172"/>
      <w:r>
        <w:t>. Проверка корректности данных отчета по форме «4-Фонд», заполненного на Портале</w:t>
      </w:r>
    </w:p>
    <w:p w:rsidR="005014BB" w:rsidRDefault="005014BB" w:rsidP="00C54A73">
      <w:r>
        <w:t xml:space="preserve">В случае, если при выполнении контроля были обнаружены ошибки, то для их просмотра необходимо нажать кнопку «Ошибки», после чего отобразится список найденных ошибок (см. рисунок </w:t>
      </w:r>
      <w:fldSimple w:instr=" REF _Ref86077907 \h  \* MERGEFORMAT ">
        <w:r w:rsidRPr="00EA7A8E">
          <w:rPr>
            <w:vanish/>
          </w:rPr>
          <w:t xml:space="preserve">Рисунок </w:t>
        </w:r>
        <w:r>
          <w:rPr>
            <w:noProof/>
          </w:rPr>
          <w:t>56</w:t>
        </w:r>
      </w:fldSimple>
      <w:r>
        <w:t>).</w:t>
      </w:r>
    </w:p>
    <w:p w:rsidR="005014BB" w:rsidRDefault="005014BB" w:rsidP="00563D72">
      <w:pPr>
        <w:ind w:firstLine="0"/>
      </w:pPr>
      <w:r w:rsidRPr="00403579">
        <w:rPr>
          <w:noProof/>
          <w:lang w:eastAsia="ru-RU"/>
        </w:rPr>
        <w:pict>
          <v:shape id="Рисунок 112" o:spid="_x0000_i1131" type="#_x0000_t75" style="width:459.75pt;height:224.25pt;visibility:visible" o:bordertopcolor="#5b9bd5" o:borderleftcolor="#5b9bd5" o:borderbottomcolor="#5b9bd5" o:borderrightcolor="#5b9bd5">
            <v:imagedata r:id="rId11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563D72">
      <w:pPr>
        <w:pStyle w:val="-2"/>
      </w:pPr>
      <w:bookmarkStart w:id="173" w:name="_Ref86077907"/>
      <w:r>
        <w:t xml:space="preserve">Рисунок </w:t>
      </w:r>
      <w:fldSimple w:instr=" SEQ Рисунок \* ARABIC ">
        <w:r>
          <w:rPr>
            <w:noProof/>
          </w:rPr>
          <w:t>56</w:t>
        </w:r>
      </w:fldSimple>
      <w:bookmarkEnd w:id="173"/>
      <w:r>
        <w:t>. Просмотр списка ошибок отчета по форме «4-Фонд»</w:t>
      </w:r>
    </w:p>
    <w:p w:rsidR="005014BB" w:rsidRDefault="005014BB" w:rsidP="00C54A73">
      <w:r>
        <w:t>В случае, если ошибок не обнаружено, то пользователю будет предоставлена возможность подписать и отправить отчет по форме «4-Фонд» на Портал. Механизм подписания документа ЭЦП детально описан</w:t>
      </w:r>
      <w:r>
        <w:br/>
        <w:t xml:space="preserve">в </w:t>
      </w:r>
      <w:r w:rsidRPr="000303C0">
        <w:rPr>
          <w:b/>
        </w:rPr>
        <w:t>раздел</w:t>
      </w:r>
      <w:r>
        <w:rPr>
          <w:b/>
        </w:rPr>
        <w:t xml:space="preserve">е </w:t>
      </w:r>
      <w:r>
        <w:rPr>
          <w:b/>
        </w:rPr>
        <w:fldChar w:fldCharType="begin"/>
      </w:r>
      <w:r>
        <w:rPr>
          <w:b/>
        </w:rPr>
        <w:instrText xml:space="preserve"> REF _Ref86078971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5.4.1</w:t>
      </w:r>
      <w:r>
        <w:rPr>
          <w:b/>
        </w:rPr>
        <w:fldChar w:fldCharType="end"/>
      </w:r>
      <w:r>
        <w:t>.</w:t>
      </w:r>
    </w:p>
    <w:p w:rsidR="005014BB" w:rsidRDefault="005014BB" w:rsidP="00C54A73">
      <w:r w:rsidRPr="00FE5F29">
        <w:rPr>
          <w:b/>
          <w:color w:val="FF0000"/>
        </w:rPr>
        <w:t>Внимание!</w:t>
      </w:r>
      <w:r>
        <w:t xml:space="preserve"> В случае, если документ успешно подписан ЭЦП и подан на Портал, то «черновик» будет полностью удален.</w:t>
      </w:r>
    </w:p>
    <w:p w:rsidR="005014BB" w:rsidRPr="00441856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74" w:name="_Toc152320856"/>
      <w:r w:rsidRPr="00441856">
        <w:rPr>
          <w:lang w:eastAsia="ru-RU"/>
        </w:rPr>
        <w:t>Просмотр документов</w:t>
      </w:r>
      <w:bookmarkEnd w:id="174"/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Пункт главного меню «Просмотр документов» предназначен для работы со списком поданных документов за весь период </w:t>
      </w:r>
      <w:r w:rsidRPr="00092CAB">
        <w:rPr>
          <w:b/>
          <w:lang w:eastAsia="ru-RU"/>
        </w:rPr>
        <w:t>по организации</w:t>
      </w:r>
      <w:r>
        <w:rPr>
          <w:lang w:eastAsia="ru-RU"/>
        </w:rPr>
        <w:t xml:space="preserve"> в рамках УНПФ. Данный пункт меню доступен пользователю в соответствии с назначенными ему правами. Администратором плательщика или другим пользователем с привилегией «Управление пользователями» может быть наложено ограничение по типам просматриваемых документов (подробнее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_Ref2767129 \r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lang w:eastAsia="ru-RU"/>
        </w:rPr>
        <w:t>5.8.2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Рабочая область страницы «Просмотр документов» представлена в виде таблицы со списком документов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_Ref526280237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57</w:t>
      </w:r>
      <w:r>
        <w:rPr>
          <w:lang w:eastAsia="ru-RU"/>
        </w:rPr>
        <w:fldChar w:fldCharType="end"/>
      </w:r>
      <w:r>
        <w:rPr>
          <w:lang w:eastAsia="ru-RU"/>
        </w:rPr>
        <w:t>). По умолчанию в таблице отображаются документы, загруженные на Портал за последний год, на что указывает период в заголовке страницы. Период отображения списка документов можно изменить, но указывать необходимо период продолжительностью не более года.</w:t>
      </w:r>
    </w:p>
    <w:p w:rsidR="005014BB" w:rsidRDefault="005014BB" w:rsidP="009D5BD5">
      <w:pPr>
        <w:keepNext/>
        <w:spacing w:before="240"/>
        <w:ind w:firstLine="0"/>
      </w:pPr>
      <w:r w:rsidRPr="00FF7D32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323" o:spid="_x0000_i1132" type="#_x0000_t75" style="width:465pt;height:253.5pt;visibility:visible">
            <v:imagedata r:id="rId118" o:title=""/>
          </v:shape>
        </w:pict>
      </w:r>
    </w:p>
    <w:p w:rsidR="005014BB" w:rsidRDefault="005014BB" w:rsidP="00966CD7">
      <w:pPr>
        <w:pStyle w:val="-2"/>
        <w:spacing w:after="240"/>
        <w:rPr>
          <w:noProof/>
        </w:rPr>
      </w:pPr>
      <w:bookmarkStart w:id="175" w:name="_Ref526280237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57</w:t>
      </w:r>
      <w:r>
        <w:rPr>
          <w:noProof/>
        </w:rPr>
        <w:fldChar w:fldCharType="end"/>
      </w:r>
      <w:bookmarkEnd w:id="175"/>
      <w:r>
        <w:rPr>
          <w:noProof/>
        </w:rPr>
        <w:t>. Список поданных документов в табличном виде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Информация о поданных документах представлена в таблице в виде следующих полей:</w:t>
      </w:r>
    </w:p>
    <w:p w:rsidR="005014BB" w:rsidRDefault="005014BB" w:rsidP="00FF7D32">
      <w:pPr>
        <w:pStyle w:val="a5"/>
      </w:pPr>
      <w:r w:rsidRPr="00BD34D5">
        <w:rPr>
          <w:i/>
        </w:rPr>
        <w:t>Наименование файла</w:t>
      </w:r>
      <w:r>
        <w:t>;</w:t>
      </w:r>
    </w:p>
    <w:p w:rsidR="005014BB" w:rsidRDefault="005014BB" w:rsidP="00BD34D5">
      <w:pPr>
        <w:pStyle w:val="a5"/>
      </w:pPr>
      <w:r w:rsidRPr="00BD34D5">
        <w:rPr>
          <w:i/>
        </w:rPr>
        <w:t>Тип документа</w:t>
      </w:r>
      <w:r>
        <w:t xml:space="preserve"> – тип, который был автоматически определен на этапе подачи документа на Портал;</w:t>
      </w:r>
    </w:p>
    <w:p w:rsidR="005014BB" w:rsidRDefault="005014BB" w:rsidP="00BD34D5">
      <w:pPr>
        <w:pStyle w:val="a5"/>
      </w:pPr>
      <w:r w:rsidRPr="00BD34D5">
        <w:rPr>
          <w:i/>
        </w:rPr>
        <w:t>Дата загрузки</w:t>
      </w:r>
      <w:r>
        <w:rPr>
          <w:i/>
        </w:rPr>
        <w:t xml:space="preserve"> файла на Портал</w:t>
      </w:r>
      <w:r>
        <w:t xml:space="preserve"> – дата и время, когда документ был загружен на Портал;</w:t>
      </w:r>
    </w:p>
    <w:p w:rsidR="005014BB" w:rsidRDefault="005014BB" w:rsidP="00BD34D5">
      <w:pPr>
        <w:pStyle w:val="a5"/>
      </w:pPr>
      <w:r>
        <w:rPr>
          <w:i/>
        </w:rPr>
        <w:t>Ф.И.О. пользователя, подавшего документ;</w:t>
      </w:r>
    </w:p>
    <w:p w:rsidR="005014BB" w:rsidRDefault="005014BB" w:rsidP="00BD34D5">
      <w:pPr>
        <w:pStyle w:val="a5"/>
      </w:pPr>
      <w:r w:rsidRPr="00BD34D5">
        <w:rPr>
          <w:i/>
        </w:rPr>
        <w:t>Статус обработки</w:t>
      </w:r>
      <w:r>
        <w:rPr>
          <w:i/>
        </w:rPr>
        <w:t xml:space="preserve"> файла</w:t>
      </w:r>
      <w:r>
        <w:t>.</w:t>
      </w:r>
    </w:p>
    <w:p w:rsidR="005014BB" w:rsidRPr="00CC0DC3" w:rsidRDefault="005014BB" w:rsidP="00CC0DC3">
      <w:pPr>
        <w:rPr>
          <w:u w:val="single"/>
          <w:lang w:eastAsia="ru-RU"/>
        </w:rPr>
      </w:pPr>
      <w:r w:rsidRPr="00CC0DC3">
        <w:rPr>
          <w:u w:val="single"/>
          <w:lang w:eastAsia="ru-RU"/>
        </w:rPr>
        <w:t xml:space="preserve">Основные </w:t>
      </w:r>
      <w:r>
        <w:rPr>
          <w:u w:val="single"/>
          <w:lang w:eastAsia="ru-RU"/>
        </w:rPr>
        <w:t>возможности на</w:t>
      </w:r>
      <w:r w:rsidRPr="00CC0DC3">
        <w:rPr>
          <w:u w:val="single"/>
          <w:lang w:eastAsia="ru-RU"/>
        </w:rPr>
        <w:t xml:space="preserve"> </w:t>
      </w:r>
      <w:r>
        <w:rPr>
          <w:u w:val="single"/>
          <w:lang w:eastAsia="ru-RU"/>
        </w:rPr>
        <w:t>странице «Просмотр документов»</w:t>
      </w:r>
      <w:r w:rsidRPr="00CC0DC3">
        <w:rPr>
          <w:u w:val="single"/>
          <w:lang w:eastAsia="ru-RU"/>
        </w:rPr>
        <w:t>:</w:t>
      </w:r>
    </w:p>
    <w:p w:rsidR="005014BB" w:rsidRPr="00670E4B" w:rsidRDefault="005014BB" w:rsidP="00731F40">
      <w:pPr>
        <w:pStyle w:val="14"/>
        <w:numPr>
          <w:ilvl w:val="0"/>
          <w:numId w:val="34"/>
        </w:numPr>
        <w:rPr>
          <w:lang w:eastAsia="ru-RU"/>
        </w:rPr>
      </w:pPr>
      <w:r w:rsidRPr="00670E4B">
        <w:rPr>
          <w:lang w:eastAsia="ru-RU"/>
        </w:rPr>
        <w:t>Поиск документов по параметрам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Пользователю предоставлена возможность сортировать данные таблицы по любому из столбцов в прямом или обратном порядке.</w:t>
      </w:r>
    </w:p>
    <w:p w:rsidR="005014BB" w:rsidRDefault="005014BB" w:rsidP="00FF7D32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фильтровать данные таблицы по любому из столбцов, используя выпадающие списки или задавая параметры для поиска по вхождению. Подробнее о работе с данными, представленными в табличном виде, в </w:t>
      </w:r>
      <w:r w:rsidRPr="00670E4B">
        <w:rPr>
          <w:b/>
          <w:lang w:eastAsia="ru-RU"/>
        </w:rPr>
        <w:t xml:space="preserve">разделе </w:t>
      </w:r>
      <w:fldSimple w:instr=" REF _Ref526284809 \r \h  \* MERGEFORMAT ">
        <w:r>
          <w:rPr>
            <w:b/>
            <w:lang w:eastAsia="ru-RU"/>
          </w:rPr>
          <w:t>4.2</w:t>
        </w:r>
      </w:fldSimple>
      <w:r>
        <w:rPr>
          <w:lang w:eastAsia="ru-RU"/>
        </w:rPr>
        <w:t>.</w:t>
      </w:r>
    </w:p>
    <w:p w:rsidR="005014BB" w:rsidRPr="00670E4B" w:rsidRDefault="005014BB" w:rsidP="00693CDB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Просмотр квитанции или протокола</w:t>
      </w:r>
    </w:p>
    <w:p w:rsidR="005014BB" w:rsidRDefault="005014BB" w:rsidP="00BD34D5">
      <w:r>
        <w:t xml:space="preserve">Для обработанных документов существует возможность просмотреть квитанцию или протокол с результатом обработки. Для просмотра текста квитанции или протокола необходимо в соответствующем поле таблицы </w:t>
      </w:r>
      <w:r w:rsidRPr="00E815BC">
        <w:rPr>
          <w:i/>
        </w:rPr>
        <w:t>навести курсор мыши</w:t>
      </w:r>
      <w:r>
        <w:t xml:space="preserve"> на </w:t>
      </w:r>
      <w:r>
        <w:rPr>
          <w:lang w:eastAsia="ru-RU"/>
        </w:rPr>
        <w:t xml:space="preserve">кнопку </w:t>
      </w:r>
      <w:r w:rsidRPr="00403579">
        <w:rPr>
          <w:noProof/>
          <w:lang w:eastAsia="ru-RU"/>
        </w:rPr>
        <w:pict>
          <v:shape id="Рисунок 110" o:spid="_x0000_i1133" type="#_x0000_t75" style="width:28.5pt;height:25.5pt;visibility:visible">
            <v:imagedata r:id="rId90" o:title=""/>
          </v:shape>
        </w:pict>
      </w:r>
      <w:r>
        <w:rPr>
          <w:lang w:eastAsia="ru-RU"/>
        </w:rPr>
        <w:t xml:space="preserve"> или </w:t>
      </w:r>
      <w:r w:rsidRPr="00403579">
        <w:rPr>
          <w:noProof/>
          <w:lang w:eastAsia="ru-RU"/>
        </w:rPr>
        <w:pict>
          <v:shape id="Рисунок 111" o:spid="_x0000_i1134" type="#_x0000_t75" style="width:28.5pt;height:25.5pt;visibility:visible">
            <v:imagedata r:id="rId91" o:title=""/>
          </v:shape>
        </w:pict>
      </w:r>
      <w:r>
        <w:rPr>
          <w:lang w:eastAsia="ru-RU"/>
        </w:rPr>
        <w:t xml:space="preserve">, или </w:t>
      </w:r>
      <w:r w:rsidRPr="00403579">
        <w:rPr>
          <w:noProof/>
          <w:lang w:eastAsia="ru-RU"/>
        </w:rPr>
        <w:pict>
          <v:shape id="Рисунок 23" o:spid="_x0000_i1135" type="#_x0000_t75" style="width:28.5pt;height:24.75pt;visibility:visible">
            <v:imagedata r:id="rId93" o:title=""/>
          </v:shape>
        </w:pict>
      </w:r>
      <w:r>
        <w:t xml:space="preserve"> и рядом отобразится всплывающее окно с описанием (</w:t>
      </w:r>
      <w:r>
        <w:fldChar w:fldCharType="begin"/>
      </w:r>
      <w:r>
        <w:instrText xml:space="preserve"> REF _Ref526286932 \h </w:instrText>
      </w:r>
      <w:r>
        <w:fldChar w:fldCharType="separate"/>
      </w:r>
      <w:r>
        <w:rPr>
          <w:noProof/>
        </w:rPr>
        <w:t>Рисунок 48</w:t>
      </w:r>
      <w:r>
        <w:fldChar w:fldCharType="end"/>
      </w:r>
      <w:r>
        <w:t>).</w:t>
      </w:r>
    </w:p>
    <w:p w:rsidR="005014BB" w:rsidRDefault="005014BB" w:rsidP="001F6F4F">
      <w:r>
        <w:t xml:space="preserve">Если текст полностью не отображается во всплывающем окне, то пользователю предоставлена возможность просмотреть полное описание ошибок в отдельном окне.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«Просмотреть» (</w:t>
      </w:r>
      <w:r>
        <w:fldChar w:fldCharType="begin"/>
      </w:r>
      <w:r>
        <w:instrText xml:space="preserve"> REF _Ref530502407 \h </w:instrText>
      </w:r>
      <w:r>
        <w:fldChar w:fldCharType="separate"/>
      </w:r>
      <w:r>
        <w:rPr>
          <w:noProof/>
        </w:rPr>
        <w:t>Рисунок 49</w:t>
      </w:r>
      <w:r>
        <w:fldChar w:fldCharType="end"/>
      </w:r>
      <w:r>
        <w:t>).</w:t>
      </w:r>
    </w:p>
    <w:p w:rsidR="005014BB" w:rsidRPr="00670E4B" w:rsidRDefault="005014BB" w:rsidP="00693CDB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Скачивание квитанции или протокола на ПК пользователя</w:t>
      </w:r>
    </w:p>
    <w:p w:rsidR="005014BB" w:rsidRDefault="005014BB" w:rsidP="00BD34D5">
      <w:r>
        <w:t xml:space="preserve">Для обработанных документов существует возможность скачать квитанцию или протокол с сопроводительными документами при их наличии.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«Скачать», после чего браузер либо предложит выбрать директорию для сохранения, либо сохранит файлы в директории указанной в браузере по умолчанию.</w:t>
      </w:r>
    </w:p>
    <w:p w:rsidR="005014BB" w:rsidRPr="00670E4B" w:rsidRDefault="005014BB" w:rsidP="00693CDB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Просмотр документов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просмотреть содержимое документов, принятых Порталом. Для этого необходимо напротив искомого документа нажать кнопку </w:t>
      </w:r>
      <w:r w:rsidRPr="00403579">
        <w:rPr>
          <w:noProof/>
          <w:lang w:eastAsia="ru-RU"/>
        </w:rPr>
        <w:pict>
          <v:shape id="Рисунок 20" o:spid="_x0000_i1136" type="#_x0000_t75" style="width:28.5pt;height:24.75pt;visibility:visible">
            <v:imagedata r:id="rId119" o:title=""/>
          </v:shape>
        </w:pict>
      </w:r>
      <w:r>
        <w:rPr>
          <w:lang w:eastAsia="ru-RU"/>
        </w:rPr>
        <w:t>. На экране отобразится окно с содержимым документа, который был загружен на Портал.</w:t>
      </w:r>
    </w:p>
    <w:p w:rsidR="005014BB" w:rsidRDefault="005014BB" w:rsidP="00232422">
      <w:pPr>
        <w:pStyle w:val="14"/>
        <w:numPr>
          <w:ilvl w:val="0"/>
          <w:numId w:val="12"/>
        </w:numPr>
        <w:rPr>
          <w:lang w:eastAsia="ru-RU"/>
        </w:rPr>
      </w:pPr>
      <w:r>
        <w:rPr>
          <w:lang w:eastAsia="ru-RU"/>
        </w:rPr>
        <w:t>Печать документов по форме 4-Фонд</w:t>
      </w:r>
    </w:p>
    <w:p w:rsidR="005014BB" w:rsidRDefault="005014BB" w:rsidP="00232422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распечатать документ по форме 4-Фонд, принятый Порталом. Для этого необходимо, рядом с наименование документа, нажать кнопку </w:t>
      </w:r>
      <w:r w:rsidRPr="00403579">
        <w:rPr>
          <w:noProof/>
          <w:lang w:eastAsia="ru-RU"/>
        </w:rPr>
        <w:pict>
          <v:shape id="Рисунок 60" o:spid="_x0000_i1137" type="#_x0000_t75" style="width:30pt;height:30pt;visibility:visible">
            <v:imagedata r:id="rId120" o:title=""/>
          </v:shape>
        </w:pict>
      </w:r>
      <w:r>
        <w:rPr>
          <w:lang w:eastAsia="ru-RU"/>
        </w:rPr>
        <w:t xml:space="preserve"> и выбрать Печать, после чего браузер </w:t>
      </w:r>
      <w:r>
        <w:t>либо предложит выбрать директорию для сохранения, либо сохранит файлы в директории, указанной в браузере по умолчанию.</w:t>
      </w:r>
    </w:p>
    <w:p w:rsidR="005014BB" w:rsidRPr="00670E4B" w:rsidRDefault="005014BB" w:rsidP="00091E8A">
      <w:pPr>
        <w:pStyle w:val="14"/>
        <w:numPr>
          <w:ilvl w:val="0"/>
          <w:numId w:val="12"/>
        </w:numPr>
        <w:rPr>
          <w:lang w:eastAsia="ru-RU"/>
        </w:rPr>
      </w:pPr>
      <w:r>
        <w:rPr>
          <w:lang w:eastAsia="ru-RU"/>
        </w:rPr>
        <w:t>Скачивание</w:t>
      </w:r>
      <w:r w:rsidRPr="00670E4B">
        <w:rPr>
          <w:lang w:eastAsia="ru-RU"/>
        </w:rPr>
        <w:t xml:space="preserve"> документов</w:t>
      </w:r>
    </w:p>
    <w:p w:rsidR="005014BB" w:rsidRDefault="005014BB" w:rsidP="00091E8A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скачать документы, принятые Порталом. Для этого необходимо </w:t>
      </w:r>
      <w:r>
        <w:rPr>
          <w:noProof/>
          <w:lang w:eastAsia="ru-RU"/>
        </w:rPr>
        <w:t xml:space="preserve">нажать на наименование файла или  нажать на кнопку </w:t>
      </w:r>
      <w:r w:rsidRPr="00403579">
        <w:rPr>
          <w:noProof/>
          <w:lang w:eastAsia="ru-RU"/>
        </w:rPr>
        <w:pict>
          <v:shape id="Рисунок 331" o:spid="_x0000_i1138" type="#_x0000_t75" style="width:20.25pt;height:19.5pt;visibility:visible">
            <v:imagedata r:id="rId121" o:title=""/>
          </v:shape>
        </w:pict>
      </w:r>
      <w:r>
        <w:rPr>
          <w:noProof/>
          <w:lang w:eastAsia="ru-RU"/>
        </w:rPr>
        <w:t>, рядом с наименованием</w:t>
      </w:r>
      <w:r>
        <w:rPr>
          <w:lang w:eastAsia="ru-RU"/>
        </w:rPr>
        <w:t>. П</w:t>
      </w:r>
      <w:r>
        <w:t>осле чего браузер либо предложит выбрать директорию для сохранения, либо сохранит файлы в директории, указанной в браузере по умолчанию.</w:t>
      </w:r>
    </w:p>
    <w:p w:rsidR="005014BB" w:rsidRPr="00670E4B" w:rsidRDefault="005014BB" w:rsidP="00693CDB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Печать протокола</w:t>
      </w:r>
    </w:p>
    <w:p w:rsidR="005014BB" w:rsidRDefault="005014BB" w:rsidP="00CE005C">
      <w:r>
        <w:t xml:space="preserve">Для обработанных документов существует возможность распечатать протокол.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«Печать», после чего отобразится новое окно браузера с текстом протокола, а также автоматически произойдет вызов функции печати открывшейся страницы. Пользователю необходимо подтвердить печать нажатием соответствующей кнопки.</w:t>
      </w:r>
    </w:p>
    <w:p w:rsidR="005014BB" w:rsidRPr="00670E4B" w:rsidRDefault="005014BB" w:rsidP="00693CDB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Просмотр истории протоколов</w:t>
      </w:r>
    </w:p>
    <w:p w:rsidR="005014BB" w:rsidRDefault="005014BB" w:rsidP="00B57C49">
      <w:r>
        <w:t xml:space="preserve">Для обработанных документов, по которым Порталом было получено несколько результатов обработки из АИС Фонда, нажатием кнопки </w:t>
      </w:r>
      <w:r w:rsidRPr="00403579">
        <w:rPr>
          <w:noProof/>
          <w:lang w:eastAsia="ru-RU"/>
        </w:rPr>
        <w:pict>
          <v:shape id="Рисунок 457" o:spid="_x0000_i1139" type="#_x0000_t75" style="width:28.5pt;height:24pt;visibility:visible">
            <v:imagedata r:id="rId94" o:title=""/>
          </v:shape>
        </w:pict>
      </w:r>
      <w:r>
        <w:t xml:space="preserve">существует возможность просмотреть историю полученных результатов с возможностью сохранения каждого на компьютер пользователя. </w:t>
      </w:r>
      <w:r w:rsidRPr="00A31A51">
        <w:t>При нажатии на данную кнопку отобразится список (история) в порядке убывания всех результатов обработки с указанием даты и времени получения результата Порталом (</w:t>
      </w:r>
      <w:fldSimple w:instr=" REF _Ref41933879 \h  \* MERGEFORMAT ">
        <w:r>
          <w:t>Рисунок 47</w:t>
        </w:r>
      </w:fldSimple>
      <w:r w:rsidRPr="00A31A51">
        <w:t>).</w:t>
      </w:r>
    </w:p>
    <w:p w:rsidR="005014BB" w:rsidRPr="00CF1399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176" w:name="_Toc152320857"/>
      <w:r w:rsidRPr="00CF1399">
        <w:rPr>
          <w:lang w:eastAsia="ru-RU"/>
        </w:rPr>
        <w:t xml:space="preserve">Справочно-информационные </w:t>
      </w:r>
      <w:r>
        <w:rPr>
          <w:lang w:eastAsia="ru-RU"/>
        </w:rPr>
        <w:t>сервисы</w:t>
      </w:r>
      <w:bookmarkEnd w:id="176"/>
    </w:p>
    <w:p w:rsidR="005014BB" w:rsidRDefault="005014BB" w:rsidP="00B111B5">
      <w:pPr>
        <w:rPr>
          <w:lang w:eastAsia="ru-RU"/>
        </w:rPr>
      </w:pPr>
      <w:r w:rsidRPr="006E630B">
        <w:rPr>
          <w:lang w:eastAsia="ru-RU"/>
        </w:rPr>
        <w:t xml:space="preserve">Подсистема </w:t>
      </w:r>
      <w:r>
        <w:rPr>
          <w:lang w:eastAsia="ru-RU"/>
        </w:rPr>
        <w:t>справочно-информационные сервисы</w:t>
      </w:r>
      <w:r w:rsidRPr="006E630B">
        <w:rPr>
          <w:lang w:eastAsia="ru-RU"/>
        </w:rPr>
        <w:t xml:space="preserve"> </w:t>
      </w:r>
      <w:r>
        <w:rPr>
          <w:lang w:eastAsia="ru-RU"/>
        </w:rPr>
        <w:t>п</w:t>
      </w:r>
      <w:r w:rsidRPr="005C57AE">
        <w:rPr>
          <w:lang w:eastAsia="ru-RU"/>
        </w:rPr>
        <w:t xml:space="preserve">редназначена для помощи </w:t>
      </w:r>
      <w:r>
        <w:rPr>
          <w:lang w:eastAsia="ru-RU"/>
        </w:rPr>
        <w:t>плательщикам</w:t>
      </w:r>
      <w:r w:rsidRPr="005C57AE">
        <w:rPr>
          <w:lang w:eastAsia="ru-RU"/>
        </w:rPr>
        <w:t xml:space="preserve"> в вопросах, которые носят информационный характер при подготовке докумен</w:t>
      </w:r>
      <w:r>
        <w:rPr>
          <w:lang w:eastAsia="ru-RU"/>
        </w:rPr>
        <w:t xml:space="preserve">тов персонифицированного учета или документов на профессиональное пенсионное страхование, а также при подготовке документов формы ПУ-3 физическими лицами, </w:t>
      </w:r>
      <w:r w:rsidRPr="002059A9">
        <w:rPr>
          <w:lang w:eastAsia="ru-RU"/>
        </w:rPr>
        <w:t>осуществляющи</w:t>
      </w:r>
      <w:r>
        <w:rPr>
          <w:lang w:eastAsia="ru-RU"/>
        </w:rPr>
        <w:t>ми</w:t>
      </w:r>
      <w:r w:rsidRPr="002059A9">
        <w:rPr>
          <w:lang w:eastAsia="ru-RU"/>
        </w:rPr>
        <w:t xml:space="preserve"> деятельность, не относящуюся к предпринимательской</w:t>
      </w:r>
      <w:r>
        <w:rPr>
          <w:lang w:eastAsia="ru-RU"/>
        </w:rPr>
        <w:t>.</w:t>
      </w:r>
    </w:p>
    <w:p w:rsidR="005014BB" w:rsidRDefault="005014BB" w:rsidP="0051490F">
      <w:pPr>
        <w:rPr>
          <w:lang w:eastAsia="ru-RU"/>
        </w:rPr>
      </w:pPr>
      <w:r w:rsidRPr="006E630B">
        <w:rPr>
          <w:lang w:eastAsia="ru-RU"/>
        </w:rPr>
        <w:t xml:space="preserve">Просмотр </w:t>
      </w:r>
      <w:r>
        <w:rPr>
          <w:lang w:eastAsia="ru-RU"/>
        </w:rPr>
        <w:t xml:space="preserve">списка справочно-информационных сервисов </w:t>
      </w:r>
      <w:r w:rsidRPr="006E630B">
        <w:rPr>
          <w:lang w:eastAsia="ru-RU"/>
        </w:rPr>
        <w:t>осуществляется после выбора в главном меню пункта «</w:t>
      </w:r>
      <w:r>
        <w:rPr>
          <w:lang w:eastAsia="ru-RU"/>
        </w:rPr>
        <w:t>Справочно-информационные сервисы</w:t>
      </w:r>
      <w:r w:rsidRPr="006E630B">
        <w:rPr>
          <w:lang w:eastAsia="ru-RU"/>
        </w:rPr>
        <w:t>»</w:t>
      </w:r>
      <w:r>
        <w:rPr>
          <w:lang w:eastAsia="ru-RU"/>
        </w:rPr>
        <w:t>.</w:t>
      </w:r>
    </w:p>
    <w:p w:rsidR="005014BB" w:rsidRDefault="005014BB" w:rsidP="0051490F">
      <w:pPr>
        <w:rPr>
          <w:lang w:eastAsia="ru-RU"/>
        </w:rPr>
      </w:pPr>
      <w:r>
        <w:rPr>
          <w:lang w:eastAsia="ru-RU"/>
        </w:rPr>
        <w:t xml:space="preserve">Справочно-информационные сервисы (далее – СИС) разделены на функции, представленные в интерфейсе в виде вкладок, по «Персонифицированному учету», «Профессиональному пенсионному страхованию», «Автоматическому формированию индивидуальных сведений по форме ПУ-3». </w:t>
      </w:r>
      <w:r>
        <w:rPr>
          <w:szCs w:val="28"/>
        </w:rPr>
        <w:t>Вкладка «Профессиональное пенсионное страхование» доступна только для плательщиков, относящихся к страхователям. Вкладка «</w:t>
      </w:r>
      <w:r>
        <w:rPr>
          <w:lang w:eastAsia="ru-RU"/>
        </w:rPr>
        <w:t>Автоматическое формирование индивидуальных сведений по форме ПУ-3» доступна для категорий плательщиков, тип которых «Физическое лицо».</w:t>
      </w:r>
    </w:p>
    <w:p w:rsidR="005014BB" w:rsidRPr="00225273" w:rsidRDefault="005014BB" w:rsidP="00D515EB">
      <w:pPr>
        <w:pStyle w:val="Heading3"/>
        <w:numPr>
          <w:ilvl w:val="2"/>
          <w:numId w:val="6"/>
        </w:numPr>
        <w:ind w:left="0"/>
      </w:pPr>
      <w:bookmarkStart w:id="177" w:name="_Toc526339715"/>
      <w:bookmarkStart w:id="178" w:name="_Toc152320858"/>
      <w:r w:rsidRPr="00225273">
        <w:t>СИС → Персонифицированный учет</w:t>
      </w:r>
      <w:bookmarkEnd w:id="177"/>
      <w:bookmarkEnd w:id="178"/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>В системе доступны следующие электронные сервисы по персонифицированному учету:</w:t>
      </w:r>
    </w:p>
    <w:p w:rsidR="005014BB" w:rsidRPr="0065541C" w:rsidRDefault="005014BB" w:rsidP="0014391E">
      <w:pPr>
        <w:pStyle w:val="140"/>
        <w:keepNext/>
        <w:spacing w:before="240"/>
        <w:ind w:firstLine="0"/>
        <w:rPr>
          <w:lang w:val="en-US"/>
        </w:rPr>
      </w:pPr>
      <w:r w:rsidRPr="00A20E29">
        <w:rPr>
          <w:noProof/>
        </w:rPr>
        <w:pict>
          <v:shape id="Рисунок 332" o:spid="_x0000_i1140" type="#_x0000_t75" style="width:458.25pt;height:258.75pt;visibility:visible">
            <v:imagedata r:id="rId122" o:title=""/>
          </v:shape>
        </w:pict>
      </w:r>
    </w:p>
    <w:p w:rsidR="005014BB" w:rsidRDefault="005014BB" w:rsidP="0014391E">
      <w:pPr>
        <w:pStyle w:val="-2"/>
        <w:spacing w:after="240"/>
        <w:rPr>
          <w:noProof/>
        </w:rPr>
      </w:pPr>
      <w:bookmarkStart w:id="179" w:name="_Ref89184044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58</w:t>
      </w:r>
      <w:r>
        <w:rPr>
          <w:noProof/>
        </w:rPr>
        <w:fldChar w:fldCharType="end"/>
      </w:r>
      <w:bookmarkEnd w:id="179"/>
      <w:r>
        <w:rPr>
          <w:noProof/>
        </w:rPr>
        <w:t xml:space="preserve">. </w:t>
      </w:r>
      <w:r w:rsidRPr="005D3984">
        <w:rPr>
          <w:noProof/>
        </w:rPr>
        <w:t>СИС. Персонифицированный учет</w:t>
      </w:r>
    </w:p>
    <w:p w:rsidR="005014BB" w:rsidRPr="00D95A3E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«Подаваемые ДПУ»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предназначен для получения информации </w:t>
      </w:r>
      <w:r>
        <w:rPr>
          <w:sz w:val="28"/>
          <w:szCs w:val="28"/>
        </w:rPr>
        <w:t>п</w:t>
      </w:r>
      <w:r w:rsidRPr="00D95A3E">
        <w:rPr>
          <w:sz w:val="28"/>
          <w:szCs w:val="28"/>
        </w:rPr>
        <w:t>о перечн</w:t>
      </w:r>
      <w:r>
        <w:rPr>
          <w:sz w:val="28"/>
          <w:szCs w:val="28"/>
        </w:rPr>
        <w:t>ю</w:t>
      </w:r>
      <w:r w:rsidRPr="00D95A3E">
        <w:rPr>
          <w:sz w:val="28"/>
          <w:szCs w:val="28"/>
        </w:rPr>
        <w:t xml:space="preserve"> документов персонифицирова</w:t>
      </w:r>
      <w:r>
        <w:rPr>
          <w:sz w:val="28"/>
          <w:szCs w:val="28"/>
        </w:rPr>
        <w:t>нного учета, которые плательщики</w:t>
      </w:r>
      <w:r w:rsidRPr="00D95A3E">
        <w:rPr>
          <w:sz w:val="28"/>
          <w:szCs w:val="28"/>
        </w:rPr>
        <w:t xml:space="preserve"> могут (должны) подавать в соответствии с категорией</w:t>
      </w:r>
      <w:r>
        <w:rPr>
          <w:sz w:val="28"/>
          <w:szCs w:val="28"/>
        </w:rPr>
        <w:t>, которая им</w:t>
      </w:r>
      <w:r w:rsidRPr="00D95A3E">
        <w:rPr>
          <w:sz w:val="28"/>
          <w:szCs w:val="28"/>
        </w:rPr>
        <w:t xml:space="preserve"> присвоена</w:t>
      </w:r>
      <w:r>
        <w:rPr>
          <w:sz w:val="28"/>
          <w:szCs w:val="28"/>
        </w:rPr>
        <w:t xml:space="preserve"> в АСУ ПУ</w:t>
      </w:r>
      <w:r w:rsidRPr="00D95A3E">
        <w:rPr>
          <w:sz w:val="28"/>
          <w:szCs w:val="28"/>
        </w:rPr>
        <w:t>.</w:t>
      </w:r>
    </w:p>
    <w:p w:rsidR="005014BB" w:rsidRPr="00D95A3E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«Список ЗЛ, работающих у плательщика»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</w:t>
      </w:r>
      <w:r>
        <w:rPr>
          <w:sz w:val="28"/>
          <w:szCs w:val="28"/>
        </w:rPr>
        <w:t>предназначен</w:t>
      </w:r>
      <w:r w:rsidRPr="00D95A3E">
        <w:rPr>
          <w:sz w:val="28"/>
          <w:szCs w:val="28"/>
        </w:rPr>
        <w:t xml:space="preserve"> для получения информации о застрахованных лицах, работавших у </w:t>
      </w:r>
      <w:r>
        <w:rPr>
          <w:sz w:val="28"/>
          <w:szCs w:val="28"/>
        </w:rPr>
        <w:t>плательщика</w:t>
      </w:r>
      <w:r w:rsidRPr="00D95A3E">
        <w:rPr>
          <w:sz w:val="28"/>
          <w:szCs w:val="28"/>
        </w:rPr>
        <w:t xml:space="preserve"> по трудовым договорам в </w:t>
      </w:r>
      <w:r>
        <w:rPr>
          <w:sz w:val="28"/>
          <w:szCs w:val="28"/>
        </w:rPr>
        <w:t>заданном</w:t>
      </w:r>
      <w:r w:rsidRPr="00D95A3E">
        <w:rPr>
          <w:sz w:val="28"/>
          <w:szCs w:val="28"/>
        </w:rPr>
        <w:t xml:space="preserve"> периоде</w:t>
      </w:r>
      <w:r>
        <w:rPr>
          <w:sz w:val="28"/>
          <w:szCs w:val="28"/>
        </w:rPr>
        <w:t xml:space="preserve"> (не более года) с указанием даты достижения ими общеустановленного пенсионного возраста</w:t>
      </w:r>
      <w:r w:rsidRPr="00D95A3E">
        <w:rPr>
          <w:sz w:val="28"/>
          <w:szCs w:val="28"/>
        </w:rPr>
        <w:t>.</w:t>
      </w:r>
    </w:p>
    <w:p w:rsidR="005014BB" w:rsidRPr="00D95A3E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«Проверка наличия ИЛС у ЗЛ»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</w:t>
      </w:r>
      <w:r>
        <w:rPr>
          <w:sz w:val="28"/>
          <w:szCs w:val="28"/>
        </w:rPr>
        <w:t>предназначен</w:t>
      </w:r>
      <w:r w:rsidRPr="00D95A3E">
        <w:rPr>
          <w:sz w:val="28"/>
          <w:szCs w:val="28"/>
        </w:rPr>
        <w:t xml:space="preserve"> для получения информации о наличии открытого индивидуального лицевого счета (ИЛС) </w:t>
      </w:r>
      <w:r>
        <w:rPr>
          <w:sz w:val="28"/>
          <w:szCs w:val="28"/>
        </w:rPr>
        <w:t xml:space="preserve">для конкретного </w:t>
      </w:r>
      <w:r w:rsidRPr="00D95A3E">
        <w:rPr>
          <w:sz w:val="28"/>
          <w:szCs w:val="28"/>
        </w:rPr>
        <w:t>физическо</w:t>
      </w:r>
      <w:r>
        <w:rPr>
          <w:sz w:val="28"/>
          <w:szCs w:val="28"/>
        </w:rPr>
        <w:t>го</w:t>
      </w:r>
      <w:r w:rsidRPr="00D95A3E">
        <w:rPr>
          <w:sz w:val="28"/>
          <w:szCs w:val="28"/>
        </w:rPr>
        <w:t xml:space="preserve"> лиц</w:t>
      </w:r>
      <w:r>
        <w:rPr>
          <w:sz w:val="28"/>
          <w:szCs w:val="28"/>
        </w:rPr>
        <w:t>а</w:t>
      </w:r>
      <w:r w:rsidRPr="00D95A3E">
        <w:rPr>
          <w:sz w:val="28"/>
          <w:szCs w:val="28"/>
        </w:rPr>
        <w:t>.</w:t>
      </w:r>
    </w:p>
    <w:p w:rsidR="005014BB" w:rsidRPr="00D95A3E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«Подтверждение уплаты взносов»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предназначен для получения информации о периодах уплаты страховых взносов </w:t>
      </w:r>
      <w:r>
        <w:rPr>
          <w:sz w:val="28"/>
          <w:szCs w:val="28"/>
        </w:rPr>
        <w:t>по застрахованному лицу</w:t>
      </w:r>
      <w:r w:rsidRPr="00D95A3E">
        <w:rPr>
          <w:sz w:val="28"/>
          <w:szCs w:val="28"/>
        </w:rPr>
        <w:t xml:space="preserve"> </w:t>
      </w:r>
      <w:r w:rsidRPr="00F323F4">
        <w:rPr>
          <w:sz w:val="28"/>
          <w:szCs w:val="28"/>
        </w:rPr>
        <w:t>(для определения размера пособия по временной нетрудоспособности или по беременности и родам)</w:t>
      </w:r>
      <w:r w:rsidRPr="00D95A3E">
        <w:rPr>
          <w:sz w:val="28"/>
          <w:szCs w:val="28"/>
        </w:rPr>
        <w:t>.</w:t>
      </w:r>
    </w:p>
    <w:p w:rsidR="005014BB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«ПУ-3 ↔ 4-Фонд ↔ ПЗ»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п</w:t>
      </w:r>
      <w:r>
        <w:rPr>
          <w:sz w:val="28"/>
          <w:szCs w:val="28"/>
        </w:rPr>
        <w:t xml:space="preserve">редназначен для </w:t>
      </w:r>
      <w:r w:rsidRPr="00D95A3E">
        <w:rPr>
          <w:sz w:val="28"/>
          <w:szCs w:val="28"/>
        </w:rPr>
        <w:t>получ</w:t>
      </w:r>
      <w:r>
        <w:rPr>
          <w:sz w:val="28"/>
          <w:szCs w:val="28"/>
        </w:rPr>
        <w:t xml:space="preserve">ения </w:t>
      </w:r>
      <w:r w:rsidRPr="00D95A3E">
        <w:rPr>
          <w:sz w:val="28"/>
          <w:szCs w:val="28"/>
        </w:rPr>
        <w:t>информаци</w:t>
      </w:r>
      <w:r>
        <w:rPr>
          <w:sz w:val="28"/>
          <w:szCs w:val="28"/>
        </w:rPr>
        <w:t>и</w:t>
      </w:r>
      <w:r w:rsidRPr="00D95A3E">
        <w:rPr>
          <w:sz w:val="28"/>
          <w:szCs w:val="28"/>
        </w:rPr>
        <w:t xml:space="preserve"> о данных, представленных в формах ПУ-3 «Индивидуальные сведения»</w:t>
      </w:r>
      <w:r>
        <w:rPr>
          <w:sz w:val="28"/>
          <w:szCs w:val="28"/>
        </w:rPr>
        <w:t>,</w:t>
      </w:r>
      <w:r w:rsidRPr="00D95A3E">
        <w:rPr>
          <w:sz w:val="28"/>
          <w:szCs w:val="28"/>
        </w:rPr>
        <w:t xml:space="preserve"> отчете «4-Фонд» и </w:t>
      </w:r>
      <w:r>
        <w:rPr>
          <w:sz w:val="28"/>
          <w:szCs w:val="28"/>
        </w:rPr>
        <w:t>ПЗ (строк 1 и 11).</w:t>
      </w:r>
    </w:p>
    <w:p w:rsidR="005014BB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bookmarkStart w:id="180" w:name="_Ref82019317"/>
      <w:r w:rsidRPr="0065541C">
        <w:rPr>
          <w:b/>
          <w:sz w:val="28"/>
          <w:szCs w:val="28"/>
        </w:rPr>
        <w:t>«Список ЗЛ плательщика с ошибками в ИЛС»</w:t>
      </w:r>
      <w:r>
        <w:rPr>
          <w:sz w:val="28"/>
          <w:szCs w:val="28"/>
        </w:rPr>
        <w:t xml:space="preserve"> – </w:t>
      </w:r>
      <w:r w:rsidRPr="00DF07FB">
        <w:rPr>
          <w:sz w:val="28"/>
          <w:szCs w:val="28"/>
        </w:rPr>
        <w:t>позволяет запросить и получить информацию о списке застрахованных лиц плательщика, на ИЛС которых имеются ошибки</w:t>
      </w:r>
      <w:r>
        <w:rPr>
          <w:sz w:val="28"/>
          <w:szCs w:val="28"/>
        </w:rPr>
        <w:t>.</w:t>
      </w:r>
      <w:bookmarkEnd w:id="180"/>
    </w:p>
    <w:p w:rsidR="005014BB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«Список ЗЛ, по которым поданы формы ПУ-3 по ГПД»</w:t>
      </w:r>
      <w:r>
        <w:rPr>
          <w:sz w:val="28"/>
          <w:szCs w:val="28"/>
        </w:rPr>
        <w:t xml:space="preserve"> – </w:t>
      </w:r>
      <w:r w:rsidRPr="00DF07FB">
        <w:rPr>
          <w:sz w:val="28"/>
          <w:szCs w:val="28"/>
        </w:rPr>
        <w:t>позволяет запросить и получить информацию о списке застрахованных лиц плательщика, по которым поданы формы ПУ-3 по гра</w:t>
      </w:r>
      <w:r>
        <w:rPr>
          <w:sz w:val="28"/>
          <w:szCs w:val="28"/>
        </w:rPr>
        <w:t>жданско-правовым договорам (ГПД</w:t>
      </w:r>
      <w:r w:rsidRPr="00DF07FB">
        <w:rPr>
          <w:sz w:val="28"/>
          <w:szCs w:val="28"/>
        </w:rPr>
        <w:t>) за указанный год</w:t>
      </w:r>
      <w:r>
        <w:rPr>
          <w:sz w:val="28"/>
          <w:szCs w:val="28"/>
        </w:rPr>
        <w:t>.</w:t>
      </w:r>
    </w:p>
    <w:p w:rsidR="005014BB" w:rsidRDefault="005014BB" w:rsidP="00C55CEA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«Список ЗЛ, по которым представлены формы ПУ-3 (итоговые суммы)»</w:t>
      </w:r>
      <w:r>
        <w:rPr>
          <w:sz w:val="28"/>
          <w:szCs w:val="28"/>
        </w:rPr>
        <w:t xml:space="preserve"> – </w:t>
      </w:r>
      <w:r w:rsidRPr="002D1DAF">
        <w:rPr>
          <w:sz w:val="28"/>
          <w:szCs w:val="28"/>
        </w:rPr>
        <w:t>позволяет запросить и получить по застрахованным лицам плательщика информацию по итоговым суммам, представленным в формах ПУ-3</w:t>
      </w:r>
      <w:r>
        <w:rPr>
          <w:sz w:val="28"/>
          <w:szCs w:val="28"/>
        </w:rPr>
        <w:t>.</w:t>
      </w:r>
    </w:p>
    <w:p w:rsidR="005014BB" w:rsidRPr="00225273" w:rsidRDefault="005014BB" w:rsidP="00822819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225273">
        <w:rPr>
          <w:b/>
          <w:sz w:val="28"/>
          <w:szCs w:val="28"/>
        </w:rPr>
        <w:t>«Просмотр актуальной информации из ИЛС ЗЛ по</w:t>
      </w:r>
      <w:r w:rsidRPr="00225273">
        <w:rPr>
          <w:b/>
          <w:sz w:val="28"/>
          <w:szCs w:val="28"/>
        </w:rPr>
        <w:br/>
        <w:t>форме ПУ-3»</w:t>
      </w:r>
      <w:r w:rsidRPr="00225273">
        <w:rPr>
          <w:sz w:val="28"/>
          <w:szCs w:val="28"/>
        </w:rPr>
        <w:t xml:space="preserve"> – позволяет плательщику запросить и получить по застрахованному лицу в рамках этого плательщика за указанный год актуальную информацию, находящуюся на ИЛС на дату запроса, в части сведений о сумме выплат (дохода), учитываемых при назначении пенсии, и страховых взносах.</w:t>
      </w:r>
    </w:p>
    <w:p w:rsidR="005014BB" w:rsidRDefault="005014BB" w:rsidP="009316D4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«Выгрузка сведений, представленных по формам ПУ-2 за указанный год, для корректного заполнения соответствующих форм ПУ-3»</w:t>
      </w:r>
      <w:r>
        <w:rPr>
          <w:sz w:val="28"/>
          <w:szCs w:val="28"/>
        </w:rPr>
        <w:t xml:space="preserve"> – </w:t>
      </w:r>
      <w:r w:rsidRPr="009316D4">
        <w:rPr>
          <w:sz w:val="28"/>
          <w:szCs w:val="28"/>
        </w:rPr>
        <w:t>позволяет запросить и получить информацию, структурированную в виде файла, по застрахованным лицам, по которым были представлены сведения по форме ПУ-2 за запрашиваемый год и которые являлись работающими у плательщика в запрашиваемом году. Полученный файл можно загрузить в ПО «Ввод ДПУ» и осуществлять контроль после заполнения информации по ЗЛ в форме ПУ-3 за соответствующий отчетный период на соответствие данным, представленным по форме ПУ-2</w:t>
      </w:r>
      <w:r>
        <w:rPr>
          <w:sz w:val="28"/>
          <w:szCs w:val="28"/>
        </w:rPr>
        <w:t>.</w:t>
      </w:r>
    </w:p>
    <w:p w:rsidR="005014BB" w:rsidRDefault="005014BB" w:rsidP="009316D4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</w:t>
      </w:r>
      <w:hyperlink r:id="rId123" w:anchor="/sif/13" w:history="1">
        <w:r w:rsidRPr="0065541C">
          <w:rPr>
            <w:b/>
            <w:sz w:val="28"/>
            <w:szCs w:val="28"/>
          </w:rPr>
          <w:t>Список ЗЛ, по которым представлены актуальные формы ПУ-3 с неуплатой и(или) неполной уплатой страховых взносов, начиная с 2013 г.</w:t>
        </w:r>
      </w:hyperlink>
      <w:r w:rsidRPr="0065541C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– </w:t>
      </w:r>
      <w:r w:rsidRPr="001012DB">
        <w:rPr>
          <w:sz w:val="28"/>
          <w:szCs w:val="28"/>
        </w:rPr>
        <w:t>позволяет плательщику запросить и получить информацию по застрахованным лицам, у которых на ИЛС на дату запроса в соответствии с представленными актуальными формами ПУ-3 находятся сведения с неуплатой и(или) неполной уплатой страховых взносов, начиная с 2013 года.</w:t>
      </w:r>
    </w:p>
    <w:p w:rsidR="005014BB" w:rsidRDefault="005014BB" w:rsidP="005D3984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225273">
        <w:rPr>
          <w:b/>
          <w:sz w:val="28"/>
          <w:szCs w:val="28"/>
        </w:rPr>
        <w:t>«Просмотр актуальной информации из ИЛС ЗЛ по</w:t>
      </w:r>
      <w:r w:rsidRPr="00225273">
        <w:rPr>
          <w:b/>
          <w:sz w:val="28"/>
          <w:szCs w:val="28"/>
        </w:rPr>
        <w:br/>
        <w:t>форме ПУ-2»</w:t>
      </w:r>
      <w:r w:rsidRPr="00225273">
        <w:rPr>
          <w:sz w:val="28"/>
          <w:szCs w:val="28"/>
        </w:rPr>
        <w:t xml:space="preserve"> – позволяет плательщику запросить и получить по застрахованному лицу в рамках этого плательщика всю актуальную информацию, находящуюся на ИЛС на дату запроса, в части сведений о приеме на работу и увольнении с работы (раздел 1 формы ПУ-2), о периодах работы по профессии рабочего (должности служащего) (подразделы 2.1., 2.2. формы ПУ-2), а также сведений по подразделу 2.3 формы ПУ-2.</w:t>
      </w:r>
    </w:p>
    <w:p w:rsidR="005014BB" w:rsidRPr="00CD5A10" w:rsidRDefault="005014BB" w:rsidP="00CD5A10">
      <w:pPr>
        <w:pStyle w:val="ListParagraph"/>
        <w:numPr>
          <w:ilvl w:val="0"/>
          <w:numId w:val="32"/>
        </w:numPr>
        <w:rPr>
          <w:b/>
          <w:bCs/>
          <w:sz w:val="28"/>
          <w:szCs w:val="28"/>
        </w:rPr>
      </w:pPr>
      <w:r w:rsidRPr="00385206">
        <w:rPr>
          <w:b/>
          <w:bCs/>
          <w:sz w:val="28"/>
          <w:szCs w:val="28"/>
        </w:rPr>
        <w:t>«Список ЗЛ, по которым отсутствует дата увольнения»</w:t>
      </w:r>
      <w:r>
        <w:rPr>
          <w:b/>
          <w:bCs/>
          <w:sz w:val="28"/>
          <w:szCs w:val="28"/>
        </w:rPr>
        <w:t xml:space="preserve"> </w:t>
      </w:r>
      <w:r w:rsidRPr="00047DA0">
        <w:rPr>
          <w:sz w:val="28"/>
          <w:szCs w:val="28"/>
        </w:rPr>
        <w:t>–</w:t>
      </w:r>
      <w:r w:rsidRPr="00385206">
        <w:rPr>
          <w:sz w:val="28"/>
          <w:szCs w:val="28"/>
        </w:rPr>
        <w:t>позволяет плательщику запросить и получить список ЗЛ, по которым имеются открытые периоды работы по разделу 1 и (или) по подразделу 2.2 с отображением периодов по форме ПУ-2, по которым отсутствует дата увольнения</w:t>
      </w:r>
      <w:r>
        <w:rPr>
          <w:sz w:val="32"/>
          <w:szCs w:val="32"/>
        </w:rPr>
        <w:t>.</w:t>
      </w:r>
    </w:p>
    <w:p w:rsidR="005014BB" w:rsidRDefault="005014BB" w:rsidP="00D515EB">
      <w:pPr>
        <w:pStyle w:val="4"/>
        <w:numPr>
          <w:ilvl w:val="3"/>
          <w:numId w:val="6"/>
        </w:numPr>
      </w:pPr>
      <w:bookmarkStart w:id="181" w:name="_Toc526339716"/>
      <w:r>
        <w:t>Сервис «Подаваемые ДПУ»</w:t>
      </w:r>
      <w:bookmarkEnd w:id="181"/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>Для запуска функции «Подаваемые ДПУ» необходимо на странице со списком сервисов персонифицированного учета нажать на ее наименование функцию «Подаваемые ДПУ».</w:t>
      </w:r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>В результате система отобразит список ДПУ, который плательщик должен подавать, в соответствии с его категорией, а также принадлежности к страхователям. Если плательщик является страхователем, то одним из документов для подачи в Фонд является ПУ-6 – Индивидуальные сведения на профессиональное пенсионное страхование.</w:t>
      </w:r>
    </w:p>
    <w:p w:rsidR="005014BB" w:rsidRDefault="005014BB" w:rsidP="00693CDB">
      <w:pPr>
        <w:pStyle w:val="14"/>
        <w:numPr>
          <w:ilvl w:val="0"/>
          <w:numId w:val="0"/>
        </w:numPr>
      </w:pPr>
      <w:r w:rsidRPr="006A7F31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504" o:spid="_x0000_i1141" type="#_x0000_t75" style="width:459pt;height:146.25pt;visibility:visible" o:bordertopcolor="#bfbfbf" o:borderleftcolor="#bfbfbf" o:borderbottomcolor="#bfbfbf" o:borderrightcolor="#bfbfbf">
            <v:imagedata r:id="rId12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14391E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59</w:t>
      </w:r>
      <w:r>
        <w:rPr>
          <w:noProof/>
        </w:rPr>
        <w:fldChar w:fldCharType="end"/>
      </w:r>
      <w:r>
        <w:rPr>
          <w:noProof/>
        </w:rPr>
        <w:t>. СИС. Персонифицированный учет. Подаваемые ДПУ</w:t>
      </w:r>
    </w:p>
    <w:p w:rsidR="005014BB" w:rsidRDefault="005014BB" w:rsidP="00D515EB">
      <w:pPr>
        <w:pStyle w:val="4"/>
        <w:numPr>
          <w:ilvl w:val="3"/>
          <w:numId w:val="6"/>
        </w:numPr>
      </w:pPr>
      <w:bookmarkStart w:id="182" w:name="_Toc526339718"/>
      <w:r>
        <w:t>Сервис «</w:t>
      </w:r>
      <w:r w:rsidRPr="00D95A3E">
        <w:t xml:space="preserve">Список </w:t>
      </w:r>
      <w:r>
        <w:t>ЗЛ, работающих у плательщика»</w:t>
      </w:r>
      <w:bookmarkEnd w:id="182"/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>Для запуска функции «</w:t>
      </w:r>
      <w:r w:rsidRPr="0051490F">
        <w:rPr>
          <w:lang w:eastAsia="ru-RU"/>
        </w:rPr>
        <w:t xml:space="preserve">Список </w:t>
      </w:r>
      <w:r>
        <w:rPr>
          <w:lang w:eastAsia="ru-RU"/>
        </w:rPr>
        <w:t>ЗЛ, работающих у плательщика» необходимо на странице со списком сервисов персонифицированного учета нажать на ее наименование, в открывшемся окне задать период времени (Период «С» … «По»), за который необходимо получить информацию и нажать кнопку «Получить».</w:t>
      </w:r>
    </w:p>
    <w:p w:rsidR="005014BB" w:rsidRDefault="005014BB" w:rsidP="0014391E">
      <w:pPr>
        <w:keepNext/>
        <w:spacing w:before="240"/>
        <w:ind w:firstLine="0"/>
      </w:pPr>
      <w:r w:rsidRPr="006A7F31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505" o:spid="_x0000_i1142" type="#_x0000_t75" style="width:458.25pt;height:84pt;visibility:visible" o:bordertopcolor="#bfbfbf" o:borderleftcolor="#bfbfbf" o:borderbottomcolor="#bfbfbf" o:borderrightcolor="#bfbfbf">
            <v:imagedata r:id="rId12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0A757C" w:rsidRDefault="005014BB" w:rsidP="000A757C">
      <w:pPr>
        <w:pStyle w:val="-2"/>
        <w:spacing w:after="240"/>
        <w:rPr>
          <w:noProof/>
        </w:rPr>
      </w:pPr>
      <w:r w:rsidRPr="000A757C">
        <w:rPr>
          <w:noProof/>
        </w:rPr>
        <w:t xml:space="preserve">Рисунок </w:t>
      </w:r>
      <w:r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Pr="000A757C">
        <w:rPr>
          <w:noProof/>
        </w:rPr>
        <w:fldChar w:fldCharType="separate"/>
      </w:r>
      <w:r>
        <w:rPr>
          <w:noProof/>
        </w:rPr>
        <w:t>60</w:t>
      </w:r>
      <w:r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>
        <w:rPr>
          <w:noProof/>
        </w:rPr>
        <w:t>СИС</w:t>
      </w:r>
      <w:r w:rsidRPr="000A757C">
        <w:rPr>
          <w:noProof/>
        </w:rPr>
        <w:t xml:space="preserve">. Персонифицированный учет. Список </w:t>
      </w:r>
      <w:r>
        <w:rPr>
          <w:noProof/>
        </w:rPr>
        <w:t>ЗЛ, работающих у плательщика</w:t>
      </w:r>
      <w:r w:rsidRPr="000A757C">
        <w:rPr>
          <w:noProof/>
        </w:rPr>
        <w:t>. Параметры запроса</w:t>
      </w:r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 xml:space="preserve">В результате система отобразит список </w:t>
      </w:r>
      <w:r w:rsidRPr="0051490F">
        <w:rPr>
          <w:lang w:eastAsia="ru-RU"/>
        </w:rPr>
        <w:t xml:space="preserve">застрахованных лиц плательщика, работавших у него по трудовым договорам в указанном периоде с информацией о дате </w:t>
      </w:r>
      <w:r>
        <w:rPr>
          <w:lang w:eastAsia="ru-RU"/>
        </w:rPr>
        <w:t xml:space="preserve">достижения пенсионного возраста. </w:t>
      </w:r>
    </w:p>
    <w:p w:rsidR="005014BB" w:rsidRDefault="005014BB" w:rsidP="00693CDB">
      <w:pPr>
        <w:pStyle w:val="14"/>
        <w:numPr>
          <w:ilvl w:val="0"/>
          <w:numId w:val="0"/>
        </w:numPr>
      </w:pPr>
      <w:r w:rsidRPr="00403579">
        <w:rPr>
          <w:noProof/>
          <w:lang w:eastAsia="ru-RU"/>
        </w:rPr>
        <w:pict>
          <v:shape id="Рисунок 45" o:spid="_x0000_i1143" type="#_x0000_t75" style="width:462.75pt;height:264.75pt;visibility:visible" o:bordertopcolor="#bfbfbf" o:borderleftcolor="#bfbfbf" o:borderbottomcolor="#bfbfbf" o:borderrightcolor="#bfbfbf">
            <v:imagedata r:id="rId12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0A757C">
      <w:pPr>
        <w:pStyle w:val="-2"/>
        <w:spacing w:after="240"/>
        <w:rPr>
          <w:noProof/>
        </w:rPr>
      </w:pPr>
      <w:r w:rsidRPr="000A757C">
        <w:rPr>
          <w:noProof/>
        </w:rPr>
        <w:t xml:space="preserve">Рисунок </w:t>
      </w:r>
      <w:r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Pr="000A757C">
        <w:rPr>
          <w:noProof/>
        </w:rPr>
        <w:fldChar w:fldCharType="separate"/>
      </w:r>
      <w:r>
        <w:rPr>
          <w:noProof/>
        </w:rPr>
        <w:t>61</w:t>
      </w:r>
      <w:r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>
        <w:rPr>
          <w:noProof/>
        </w:rPr>
        <w:t>СИС</w:t>
      </w:r>
      <w:r w:rsidRPr="000A757C">
        <w:rPr>
          <w:noProof/>
        </w:rPr>
        <w:t xml:space="preserve">. Персонифицированный учет. Список </w:t>
      </w:r>
      <w:r>
        <w:rPr>
          <w:noProof/>
        </w:rPr>
        <w:t>ЗЛ, работающих у плательщика</w:t>
      </w:r>
      <w:r w:rsidRPr="000A757C">
        <w:rPr>
          <w:noProof/>
        </w:rPr>
        <w:t>. Результат</w:t>
      </w:r>
    </w:p>
    <w:p w:rsidR="005014BB" w:rsidRDefault="005014BB" w:rsidP="00D732FC">
      <w:pPr>
        <w:rPr>
          <w:lang w:eastAsia="ru-RU"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:rsidR="005014BB" w:rsidRDefault="005014BB" w:rsidP="00D515EB">
      <w:pPr>
        <w:pStyle w:val="4"/>
        <w:numPr>
          <w:ilvl w:val="3"/>
          <w:numId w:val="6"/>
        </w:numPr>
      </w:pPr>
      <w:bookmarkStart w:id="183" w:name="_Toc526339719"/>
      <w:r>
        <w:t xml:space="preserve">Сервис «Проверка наличия </w:t>
      </w:r>
      <w:r w:rsidRPr="00D95A3E">
        <w:t>ИЛС</w:t>
      </w:r>
      <w:r>
        <w:t xml:space="preserve"> у </w:t>
      </w:r>
      <w:r w:rsidRPr="00D95A3E">
        <w:t>ЗЛ</w:t>
      </w:r>
      <w:r>
        <w:t>»</w:t>
      </w:r>
      <w:bookmarkEnd w:id="183"/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 xml:space="preserve">Для запуска функции «Проверка наличия ИЛС у </w:t>
      </w:r>
      <w:r w:rsidRPr="0051490F">
        <w:rPr>
          <w:lang w:eastAsia="ru-RU"/>
        </w:rPr>
        <w:t>ЗЛ</w:t>
      </w:r>
      <w:r>
        <w:rPr>
          <w:lang w:eastAsia="ru-RU"/>
        </w:rPr>
        <w:t>» необходимо</w:t>
      </w:r>
      <w:r w:rsidRPr="00307CEF">
        <w:rPr>
          <w:lang w:eastAsia="ru-RU"/>
        </w:rPr>
        <w:t xml:space="preserve"> </w:t>
      </w:r>
      <w:r>
        <w:rPr>
          <w:lang w:eastAsia="ru-RU"/>
        </w:rPr>
        <w:t>на странице со списком сервисов персонифицированного учета нажать на ее наименование и в открывшемся окне задать следующие параметры запроса:</w:t>
      </w:r>
    </w:p>
    <w:p w:rsidR="005014BB" w:rsidRDefault="005014BB" w:rsidP="00B111B5">
      <w:r>
        <w:rPr>
          <w:b/>
        </w:rPr>
        <w:t>В</w:t>
      </w:r>
      <w:r w:rsidRPr="0023406B">
        <w:rPr>
          <w:b/>
        </w:rPr>
        <w:t>ариант 1</w:t>
      </w:r>
      <w:r>
        <w:t xml:space="preserve">. Если необходимо найти информацию по ЗЛ и документ, удостоверяющий его личность имеет идентификационный номер (по умолчанию переключатель включен </w:t>
      </w:r>
      <w:r w:rsidRPr="00403579">
        <w:rPr>
          <w:noProof/>
          <w:lang w:eastAsia="ru-RU"/>
        </w:rPr>
        <w:pict>
          <v:shape id="Рисунок 35" o:spid="_x0000_i1144" type="#_x0000_t75" style="width:222.75pt;height:48pt;visibility:visible" o:bordertopcolor="#bfbfbf" o:borderleftcolor="#bfbfbf" o:borderbottomcolor="#bfbfbf" o:borderrightcolor="#bfbfbf">
            <v:imagedata r:id="rId12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>), то необходимо заполнить следующие обязательные поля (помечены «звездочкой»):</w:t>
      </w:r>
    </w:p>
    <w:p w:rsidR="005014BB" w:rsidRPr="0023406B" w:rsidRDefault="005014BB" w:rsidP="000A757C">
      <w:pPr>
        <w:pStyle w:val="a5"/>
      </w:pPr>
      <w:r w:rsidRPr="0023406B">
        <w:t>Фамилия;</w:t>
      </w:r>
    </w:p>
    <w:p w:rsidR="005014BB" w:rsidRPr="0023406B" w:rsidRDefault="005014BB" w:rsidP="000A757C">
      <w:pPr>
        <w:pStyle w:val="a5"/>
      </w:pPr>
      <w:r w:rsidRPr="0023406B">
        <w:t>Имя;</w:t>
      </w:r>
    </w:p>
    <w:p w:rsidR="005014BB" w:rsidRPr="0023406B" w:rsidRDefault="005014BB" w:rsidP="000A757C">
      <w:pPr>
        <w:pStyle w:val="a5"/>
      </w:pPr>
      <w:r w:rsidRPr="0023406B">
        <w:t>Отчество (при наличии)</w:t>
      </w:r>
      <w:r>
        <w:t>;</w:t>
      </w:r>
    </w:p>
    <w:p w:rsidR="005014BB" w:rsidRDefault="005014BB" w:rsidP="000A757C">
      <w:pPr>
        <w:pStyle w:val="a5"/>
      </w:pPr>
      <w:r>
        <w:t>Идентификационный но</w:t>
      </w:r>
      <w:r w:rsidRPr="0023406B">
        <w:t>ме</w:t>
      </w:r>
      <w:r>
        <w:t>р</w:t>
      </w:r>
      <w:r w:rsidRPr="0023406B">
        <w:t xml:space="preserve"> документа, удостоверяющего личность.</w:t>
      </w:r>
    </w:p>
    <w:p w:rsidR="005014BB" w:rsidRDefault="005014BB" w:rsidP="000A757C">
      <w:pPr>
        <w:pStyle w:val="ListParagraph"/>
        <w:keepNext/>
        <w:numPr>
          <w:ilvl w:val="0"/>
          <w:numId w:val="0"/>
        </w:numPr>
        <w:spacing w:before="240"/>
      </w:pPr>
      <w:r w:rsidRPr="00403579">
        <w:rPr>
          <w:noProof/>
          <w:lang w:eastAsia="ru-RU"/>
        </w:rPr>
        <w:pict>
          <v:shape id="Рисунок 51" o:spid="_x0000_i1145" type="#_x0000_t75" style="width:462pt;height:273.75pt;visibility:visible" o:bordertopcolor="#bfbfbf" o:borderleftcolor="#bfbfbf" o:borderbottomcolor="#bfbfbf" o:borderrightcolor="#bfbfbf">
            <v:imagedata r:id="rId12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0A757C" w:rsidRDefault="005014BB" w:rsidP="000A757C">
      <w:pPr>
        <w:pStyle w:val="-2"/>
        <w:spacing w:after="240"/>
        <w:rPr>
          <w:noProof/>
        </w:rPr>
      </w:pPr>
      <w:r w:rsidRPr="000A757C">
        <w:rPr>
          <w:noProof/>
        </w:rPr>
        <w:t xml:space="preserve">Рисунок </w:t>
      </w:r>
      <w:r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Pr="000A757C">
        <w:rPr>
          <w:noProof/>
        </w:rPr>
        <w:fldChar w:fldCharType="separate"/>
      </w:r>
      <w:r>
        <w:rPr>
          <w:noProof/>
        </w:rPr>
        <w:t>62</w:t>
      </w:r>
      <w:r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>
        <w:rPr>
          <w:noProof/>
        </w:rPr>
        <w:t>СИС</w:t>
      </w:r>
      <w:r w:rsidRPr="000A757C">
        <w:rPr>
          <w:noProof/>
        </w:rPr>
        <w:t xml:space="preserve">. Персонифицированный учет. </w:t>
      </w:r>
      <w:r>
        <w:rPr>
          <w:noProof/>
        </w:rPr>
        <w:t xml:space="preserve">Проверка наличия </w:t>
      </w:r>
      <w:r w:rsidRPr="000A757C">
        <w:rPr>
          <w:noProof/>
        </w:rPr>
        <w:t>ИЛС</w:t>
      </w:r>
      <w:r>
        <w:rPr>
          <w:noProof/>
        </w:rPr>
        <w:t xml:space="preserve"> у</w:t>
      </w:r>
      <w:r w:rsidRPr="000A757C">
        <w:rPr>
          <w:noProof/>
        </w:rPr>
        <w:t xml:space="preserve"> ЗЛ. Параметры запроса. Вариант 1</w:t>
      </w:r>
    </w:p>
    <w:p w:rsidR="005014BB" w:rsidRDefault="005014BB" w:rsidP="00B111B5">
      <w:r w:rsidRPr="0023406B">
        <w:rPr>
          <w:b/>
          <w:szCs w:val="28"/>
        </w:rPr>
        <w:t>Вариант 2</w:t>
      </w:r>
      <w:r>
        <w:rPr>
          <w:szCs w:val="28"/>
        </w:rPr>
        <w:t xml:space="preserve">: </w:t>
      </w:r>
      <w:r>
        <w:t xml:space="preserve">Если необходимо найти информацию по ЗЛ и документ, удостоверяющий его личность не имеет идентификационный номер (необходимо выключить переключатель </w:t>
      </w:r>
      <w:r w:rsidRPr="00403579">
        <w:rPr>
          <w:noProof/>
          <w:lang w:eastAsia="ru-RU"/>
        </w:rPr>
        <w:pict>
          <v:shape id="Рисунок 57" o:spid="_x0000_i1146" type="#_x0000_t75" style="width:211.5pt;height:45pt;visibility:visible" o:bordertopcolor="#bfbfbf" o:borderleftcolor="#bfbfbf" o:borderbottomcolor="#bfbfbf" o:borderrightcolor="#bfbfbf">
            <v:imagedata r:id="rId12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>) и заполнить обязательные поля:</w:t>
      </w:r>
    </w:p>
    <w:p w:rsidR="005014BB" w:rsidRPr="0023406B" w:rsidRDefault="005014BB" w:rsidP="000A757C">
      <w:pPr>
        <w:pStyle w:val="a5"/>
      </w:pPr>
      <w:r w:rsidRPr="0023406B">
        <w:t>Фамилия;</w:t>
      </w:r>
    </w:p>
    <w:p w:rsidR="005014BB" w:rsidRPr="0023406B" w:rsidRDefault="005014BB" w:rsidP="000A757C">
      <w:pPr>
        <w:pStyle w:val="a5"/>
      </w:pPr>
      <w:r w:rsidRPr="0023406B">
        <w:t>Имя;</w:t>
      </w:r>
    </w:p>
    <w:p w:rsidR="005014BB" w:rsidRDefault="005014BB" w:rsidP="000A757C">
      <w:pPr>
        <w:pStyle w:val="a5"/>
      </w:pPr>
      <w:r w:rsidRPr="0023406B">
        <w:t>Отчество (при наличии)</w:t>
      </w:r>
      <w:r>
        <w:t>;</w:t>
      </w:r>
    </w:p>
    <w:p w:rsidR="005014BB" w:rsidRDefault="005014BB" w:rsidP="000A757C">
      <w:pPr>
        <w:pStyle w:val="a5"/>
      </w:pPr>
      <w:r w:rsidRPr="004D670E">
        <w:t>Сери</w:t>
      </w:r>
      <w:r>
        <w:t>я</w:t>
      </w:r>
      <w:r w:rsidRPr="004D670E">
        <w:t xml:space="preserve"> и номер документа, удостоверяющего личность (без пробелов и с использованием латинских букв, если таковые имеются в серии и номере документа)</w:t>
      </w:r>
      <w:r>
        <w:t>;</w:t>
      </w:r>
    </w:p>
    <w:p w:rsidR="005014BB" w:rsidRDefault="005014BB" w:rsidP="000A757C">
      <w:pPr>
        <w:pStyle w:val="a5"/>
      </w:pPr>
      <w:r w:rsidRPr="004D670E">
        <w:t>Дата рождения.</w:t>
      </w:r>
    </w:p>
    <w:p w:rsidR="005014BB" w:rsidRDefault="005014BB" w:rsidP="000A757C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58" o:spid="_x0000_i1147" type="#_x0000_t75" style="width:462.75pt;height:319.5pt;visibility:visible" o:bordertopcolor="#bfbfbf" o:borderleftcolor="#bfbfbf" o:borderbottomcolor="#bfbfbf" o:borderrightcolor="#bfbfbf">
            <v:imagedata r:id="rId13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0A757C" w:rsidRDefault="005014BB" w:rsidP="000A757C">
      <w:pPr>
        <w:pStyle w:val="-2"/>
        <w:spacing w:after="240"/>
        <w:rPr>
          <w:noProof/>
        </w:rPr>
      </w:pPr>
      <w:r w:rsidRPr="000A757C">
        <w:rPr>
          <w:noProof/>
        </w:rPr>
        <w:t xml:space="preserve">Рисунок </w:t>
      </w:r>
      <w:r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Pr="000A757C">
        <w:rPr>
          <w:noProof/>
        </w:rPr>
        <w:fldChar w:fldCharType="separate"/>
      </w:r>
      <w:r>
        <w:rPr>
          <w:noProof/>
        </w:rPr>
        <w:t>63</w:t>
      </w:r>
      <w:r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>
        <w:rPr>
          <w:noProof/>
        </w:rPr>
        <w:t>СИС</w:t>
      </w:r>
      <w:r w:rsidRPr="000A757C">
        <w:rPr>
          <w:noProof/>
        </w:rPr>
        <w:t xml:space="preserve">. Персонифицированный учет. </w:t>
      </w:r>
      <w:r>
        <w:rPr>
          <w:noProof/>
        </w:rPr>
        <w:t xml:space="preserve">Проверка наличия </w:t>
      </w:r>
      <w:r w:rsidRPr="000A757C">
        <w:rPr>
          <w:noProof/>
        </w:rPr>
        <w:t>ИЛС</w:t>
      </w:r>
      <w:r>
        <w:rPr>
          <w:noProof/>
        </w:rPr>
        <w:t xml:space="preserve"> у</w:t>
      </w:r>
      <w:r w:rsidRPr="000A757C">
        <w:rPr>
          <w:noProof/>
        </w:rPr>
        <w:t xml:space="preserve"> ЗЛ. Параметры запроса. Вариант 2</w:t>
      </w:r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 xml:space="preserve">В результате система отобразит информацию </w:t>
      </w:r>
      <w:r w:rsidRPr="0051490F">
        <w:rPr>
          <w:lang w:eastAsia="ru-RU"/>
        </w:rPr>
        <w:t>о наличии индивидуального лицевого счета (ИЛС), если таковой открыт, по заданному физическому лицу</w:t>
      </w:r>
      <w:r>
        <w:rPr>
          <w:lang w:eastAsia="ru-RU"/>
        </w:rPr>
        <w:t>.</w:t>
      </w:r>
    </w:p>
    <w:p w:rsidR="005014BB" w:rsidRDefault="005014BB" w:rsidP="00693CDB">
      <w:pPr>
        <w:pStyle w:val="14"/>
        <w:numPr>
          <w:ilvl w:val="0"/>
          <w:numId w:val="0"/>
        </w:numPr>
      </w:pPr>
      <w:r w:rsidRPr="00403579">
        <w:rPr>
          <w:noProof/>
          <w:lang w:eastAsia="ru-RU"/>
        </w:rPr>
        <w:pict>
          <v:shape id="Рисунок 47" o:spid="_x0000_i1148" type="#_x0000_t75" style="width:464.25pt;height:83.25pt;visibility:visible" o:bordertopcolor="#bfbfbf" o:borderleftcolor="#bfbfbf" o:borderbottomcolor="#bfbfbf" o:borderrightcolor="#bfbfbf">
            <v:imagedata r:id="rId13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0A757C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64</w:t>
      </w:r>
      <w:r>
        <w:rPr>
          <w:noProof/>
        </w:rPr>
        <w:fldChar w:fldCharType="end"/>
      </w:r>
      <w:r>
        <w:rPr>
          <w:noProof/>
        </w:rPr>
        <w:t xml:space="preserve">. СИС. Персонифицированный учет. Проверка наличия </w:t>
      </w:r>
      <w:r w:rsidRPr="000A757C">
        <w:rPr>
          <w:noProof/>
        </w:rPr>
        <w:t>ИЛС</w:t>
      </w:r>
      <w:r>
        <w:rPr>
          <w:noProof/>
        </w:rPr>
        <w:t xml:space="preserve"> у</w:t>
      </w:r>
      <w:r w:rsidRPr="000A757C">
        <w:rPr>
          <w:noProof/>
        </w:rPr>
        <w:t xml:space="preserve"> ЗЛ</w:t>
      </w:r>
      <w:r>
        <w:rPr>
          <w:noProof/>
        </w:rPr>
        <w:t>. Результат</w:t>
      </w:r>
    </w:p>
    <w:p w:rsidR="005014BB" w:rsidRDefault="005014BB" w:rsidP="00D515EB">
      <w:pPr>
        <w:pStyle w:val="4"/>
        <w:numPr>
          <w:ilvl w:val="3"/>
          <w:numId w:val="6"/>
        </w:numPr>
      </w:pPr>
      <w:bookmarkStart w:id="184" w:name="_Toc526339720"/>
      <w:r>
        <w:t>Сервис «</w:t>
      </w:r>
      <w:r w:rsidRPr="00D95A3E">
        <w:t>Подтверждение уплаты взносов</w:t>
      </w:r>
      <w:r>
        <w:t>»</w:t>
      </w:r>
      <w:bookmarkEnd w:id="184"/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>Для запуска функции «Подтверждение уплаты взносов» необходимо ее нажать на ее наименование и в открывшемся окне заполнить обязательные поля: Фамилия, Имя, Отчество (при наличии), Страховой номер ИЛС, а затем нажать кнопку «Получить».</w:t>
      </w:r>
    </w:p>
    <w:p w:rsidR="005014BB" w:rsidRDefault="005014BB" w:rsidP="0065541C">
      <w:pPr>
        <w:keepNext/>
        <w:spacing w:before="240"/>
        <w:ind w:firstLine="0"/>
        <w:jc w:val="center"/>
      </w:pPr>
      <w:r w:rsidRPr="00403579">
        <w:rPr>
          <w:noProof/>
          <w:lang w:eastAsia="ru-RU"/>
        </w:rPr>
        <w:pict>
          <v:shape id="Рисунок 468" o:spid="_x0000_i1149" type="#_x0000_t75" style="width:351pt;height:306.75pt;visibility:visible" o:bordertopcolor="#bfbfbf" o:borderleftcolor="#bfbfbf" o:borderbottomcolor="#bfbfbf" o:borderrightcolor="#bfbfbf">
            <v:imagedata r:id="rId13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D95A3E" w:rsidRDefault="005014BB" w:rsidP="000A757C">
      <w:pPr>
        <w:pStyle w:val="-2"/>
        <w:spacing w:after="240"/>
        <w:rPr>
          <w:noProof/>
        </w:rPr>
      </w:pPr>
      <w:r w:rsidRPr="003538F1">
        <w:rPr>
          <w:noProof/>
        </w:rPr>
        <w:t xml:space="preserve">Рисунок </w:t>
      </w:r>
      <w:r w:rsidRPr="003538F1">
        <w:rPr>
          <w:noProof/>
        </w:rPr>
        <w:fldChar w:fldCharType="begin"/>
      </w:r>
      <w:r w:rsidRPr="003538F1">
        <w:rPr>
          <w:noProof/>
        </w:rPr>
        <w:instrText xml:space="preserve"> SEQ Рисунок \* ARABIC </w:instrText>
      </w:r>
      <w:r w:rsidRPr="003538F1">
        <w:rPr>
          <w:noProof/>
        </w:rPr>
        <w:fldChar w:fldCharType="separate"/>
      </w:r>
      <w:r>
        <w:rPr>
          <w:noProof/>
        </w:rPr>
        <w:t>65</w:t>
      </w:r>
      <w:r w:rsidRPr="003538F1">
        <w:rPr>
          <w:noProof/>
        </w:rPr>
        <w:fldChar w:fldCharType="end"/>
      </w:r>
      <w:r w:rsidRPr="003538F1">
        <w:rPr>
          <w:noProof/>
        </w:rPr>
        <w:t>. СИС. Персонифицированный учет. Подтверждение уплаты взносов.</w:t>
      </w:r>
    </w:p>
    <w:p w:rsidR="005014BB" w:rsidRDefault="005014BB" w:rsidP="000A757C">
      <w:r>
        <w:t>В результате система отобразит информацию о периодах уплаты страховых взносов в Фонд по заданному застрахованному лицу.</w:t>
      </w:r>
    </w:p>
    <w:p w:rsidR="005014BB" w:rsidRPr="00D95A3E" w:rsidRDefault="005014BB" w:rsidP="00710430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:rsidR="005014BB" w:rsidRDefault="005014BB" w:rsidP="00D515EB">
      <w:pPr>
        <w:pStyle w:val="4"/>
        <w:numPr>
          <w:ilvl w:val="3"/>
          <w:numId w:val="6"/>
        </w:numPr>
      </w:pPr>
      <w:bookmarkStart w:id="185" w:name="_Toc526339721"/>
      <w:r>
        <w:t>Сервис «ПУ-3 ↔</w:t>
      </w:r>
      <w:r w:rsidRPr="0087468F">
        <w:t xml:space="preserve"> </w:t>
      </w:r>
      <w:r>
        <w:t>4-Фонд ↔ ПЗ»</w:t>
      </w:r>
      <w:bookmarkEnd w:id="185"/>
    </w:p>
    <w:p w:rsidR="005014BB" w:rsidRDefault="005014BB" w:rsidP="00B111B5">
      <w:r>
        <w:t>Для запуска функции «</w:t>
      </w:r>
      <w:r>
        <w:rPr>
          <w:szCs w:val="28"/>
        </w:rPr>
        <w:t>ПУ-3 ↔</w:t>
      </w:r>
      <w:r w:rsidRPr="0087468F">
        <w:rPr>
          <w:szCs w:val="28"/>
        </w:rPr>
        <w:t xml:space="preserve"> </w:t>
      </w:r>
      <w:r>
        <w:rPr>
          <w:szCs w:val="28"/>
        </w:rPr>
        <w:t>4-Фонд</w:t>
      </w:r>
      <w:r w:rsidRPr="0087468F">
        <w:rPr>
          <w:szCs w:val="28"/>
        </w:rPr>
        <w:t xml:space="preserve"> </w:t>
      </w:r>
      <w:r>
        <w:rPr>
          <w:szCs w:val="28"/>
        </w:rPr>
        <w:t>↔ ПЗ</w:t>
      </w:r>
      <w:r>
        <w:t xml:space="preserve">» необходимо ее </w:t>
      </w:r>
      <w:r>
        <w:rPr>
          <w:lang w:eastAsia="ru-RU"/>
        </w:rPr>
        <w:t>нажать на ее наименование</w:t>
      </w:r>
      <w:r>
        <w:t xml:space="preserve"> и в открывшемся окне задать «Год», за который необходимо получить информацию, а затем и нажать кнопку «Получить».</w:t>
      </w:r>
    </w:p>
    <w:p w:rsidR="005014BB" w:rsidRDefault="005014BB" w:rsidP="00146202">
      <w:pPr>
        <w:pStyle w:val="ListParagraph"/>
        <w:keepNext/>
        <w:numPr>
          <w:ilvl w:val="0"/>
          <w:numId w:val="0"/>
        </w:numPr>
        <w:spacing w:before="240"/>
      </w:pPr>
      <w:r w:rsidRPr="00403579">
        <w:rPr>
          <w:noProof/>
          <w:lang w:eastAsia="ru-RU"/>
        </w:rPr>
        <w:pict>
          <v:shape id="Рисунок 506" o:spid="_x0000_i1150" type="#_x0000_t75" style="width:459pt;height:84.75pt;visibility:visible" o:bordertopcolor="#bfbfbf" o:borderleftcolor="#bfbfbf" o:borderbottomcolor="#bfbfbf" o:borderrightcolor="#bfbfbf">
            <v:imagedata r:id="rId13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66</w:t>
      </w:r>
      <w:r>
        <w:rPr>
          <w:noProof/>
        </w:rPr>
        <w:fldChar w:fldCharType="end"/>
      </w:r>
      <w:r>
        <w:rPr>
          <w:noProof/>
        </w:rPr>
        <w:t xml:space="preserve">. СИС. Персонифицированный учет. ПУ-3 </w:t>
      </w:r>
      <w:r w:rsidRPr="00146202">
        <w:t>↔</w:t>
      </w:r>
      <w:r w:rsidRPr="0087468F">
        <w:rPr>
          <w:noProof/>
        </w:rPr>
        <w:t xml:space="preserve"> </w:t>
      </w:r>
      <w:r>
        <w:rPr>
          <w:noProof/>
        </w:rPr>
        <w:t>4-Фонд</w:t>
      </w:r>
      <w:r w:rsidRPr="0087468F">
        <w:rPr>
          <w:noProof/>
        </w:rPr>
        <w:t xml:space="preserve"> </w:t>
      </w:r>
      <w:r>
        <w:t>↔</w:t>
      </w:r>
      <w:r>
        <w:rPr>
          <w:noProof/>
        </w:rPr>
        <w:t xml:space="preserve"> ПЗ. Параметры запроса</w:t>
      </w:r>
    </w:p>
    <w:p w:rsidR="005014BB" w:rsidRPr="0051490F" w:rsidRDefault="005014BB" w:rsidP="0051490F">
      <w:pPr>
        <w:rPr>
          <w:lang w:eastAsia="ru-RU"/>
        </w:rPr>
      </w:pPr>
      <w:r>
        <w:rPr>
          <w:lang w:eastAsia="ru-RU"/>
        </w:rPr>
        <w:t>Во вкладке «Результат» с</w:t>
      </w:r>
      <w:r w:rsidRPr="0051490F">
        <w:rPr>
          <w:lang w:eastAsia="ru-RU"/>
        </w:rPr>
        <w:t>истема в табличном виде отобразит информацию о соответствии данных, представленных в формах ПУ-3 «Индивидуальные сведения»</w:t>
      </w:r>
      <w:r>
        <w:rPr>
          <w:lang w:eastAsia="ru-RU"/>
        </w:rPr>
        <w:t>,</w:t>
      </w:r>
      <w:r w:rsidRPr="0051490F">
        <w:rPr>
          <w:lang w:eastAsia="ru-RU"/>
        </w:rPr>
        <w:t xml:space="preserve"> данным, указанных в отчете «4-Фонд»</w:t>
      </w:r>
      <w:r>
        <w:rPr>
          <w:lang w:eastAsia="ru-RU"/>
        </w:rPr>
        <w:t>,</w:t>
      </w:r>
      <w:r w:rsidRPr="0051490F">
        <w:rPr>
          <w:lang w:eastAsia="ru-RU"/>
        </w:rPr>
        <w:t xml:space="preserve"> и данны</w:t>
      </w:r>
      <w:r>
        <w:rPr>
          <w:lang w:eastAsia="ru-RU"/>
        </w:rPr>
        <w:t>м</w:t>
      </w:r>
      <w:r w:rsidRPr="0051490F">
        <w:rPr>
          <w:lang w:eastAsia="ru-RU"/>
        </w:rPr>
        <w:t xml:space="preserve"> строк</w:t>
      </w:r>
      <w:r>
        <w:rPr>
          <w:lang w:eastAsia="ru-RU"/>
        </w:rPr>
        <w:t>и</w:t>
      </w:r>
      <w:r w:rsidRPr="0051490F">
        <w:rPr>
          <w:lang w:eastAsia="ru-RU"/>
        </w:rPr>
        <w:t xml:space="preserve"> 1, 11 пояснительной записки (далее – ПЗ) к пачкам формы ПУ-3</w:t>
      </w:r>
      <w:r>
        <w:t>, а также расхождения между ними.</w:t>
      </w:r>
    </w:p>
    <w:p w:rsidR="005014BB" w:rsidRDefault="005014BB" w:rsidP="00146202">
      <w:pPr>
        <w:pStyle w:val="-2"/>
        <w:keepNext/>
        <w:spacing w:before="240"/>
      </w:pPr>
      <w:r w:rsidRPr="00403579">
        <w:rPr>
          <w:noProof/>
          <w:lang w:eastAsia="ru-RU"/>
        </w:rPr>
        <w:pict>
          <v:shape id="Рисунок 335" o:spid="_x0000_i1151" type="#_x0000_t75" style="width:462.75pt;height:95.25pt;visibility:visible">
            <v:imagedata r:id="rId134" o:title=""/>
          </v:shape>
        </w:pict>
      </w:r>
    </w:p>
    <w:p w:rsidR="005014BB" w:rsidRDefault="005014BB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67</w:t>
      </w:r>
      <w:r>
        <w:rPr>
          <w:noProof/>
        </w:rPr>
        <w:fldChar w:fldCharType="end"/>
      </w:r>
      <w:r>
        <w:rPr>
          <w:noProof/>
        </w:rPr>
        <w:t>. СИС</w:t>
      </w:r>
      <w:r w:rsidRPr="00146202">
        <w:rPr>
          <w:noProof/>
        </w:rPr>
        <w:t xml:space="preserve">. Персонифицированный учет. ПУ-3 </w:t>
      </w:r>
      <w:r>
        <w:t>↔</w:t>
      </w:r>
      <w:r>
        <w:rPr>
          <w:noProof/>
        </w:rPr>
        <w:t xml:space="preserve"> 4-Фонд </w:t>
      </w:r>
      <w:r>
        <w:t>↔</w:t>
      </w:r>
      <w:r w:rsidRPr="00146202">
        <w:rPr>
          <w:noProof/>
        </w:rPr>
        <w:t xml:space="preserve"> ПЗ. Результат</w:t>
      </w:r>
    </w:p>
    <w:p w:rsidR="005014BB" w:rsidRDefault="005014BB" w:rsidP="00CD5A10">
      <w:r>
        <w:t>Во вкладке «ПЗ» система отобразит для просмотра актуальную пояснительную записку к форме ПУ-3, представленную плательщиком, за запрашиваемый год. При отсутствии информации по пояснительной записке, система сообщит что данные отсутствуют.</w:t>
      </w:r>
    </w:p>
    <w:p w:rsidR="005014BB" w:rsidRDefault="005014BB" w:rsidP="00CD5A10">
      <w:pPr>
        <w:ind w:firstLine="0"/>
        <w:rPr>
          <w:noProof/>
        </w:rPr>
      </w:pPr>
      <w:r w:rsidRPr="00403579">
        <w:rPr>
          <w:noProof/>
          <w:lang w:eastAsia="ru-RU"/>
        </w:rPr>
        <w:pict>
          <v:shape id="Рисунок 336" o:spid="_x0000_i1152" type="#_x0000_t75" style="width:462.75pt;height:309.75pt;visibility:visible">
            <v:imagedata r:id="rId135" o:title=""/>
          </v:shape>
        </w:pict>
      </w:r>
    </w:p>
    <w:p w:rsidR="005014BB" w:rsidRDefault="005014BB" w:rsidP="00CD5A10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68</w:t>
        </w:r>
      </w:fldSimple>
      <w:r>
        <w:t xml:space="preserve">. </w:t>
      </w:r>
      <w:r w:rsidRPr="00B40C12">
        <w:t xml:space="preserve">Персонифицированный учет. ПУ-3 </w:t>
      </w:r>
      <w:r>
        <w:t>↔</w:t>
      </w:r>
      <w:r w:rsidRPr="00B40C12">
        <w:t xml:space="preserve"> 4-Фонд </w:t>
      </w:r>
      <w:r>
        <w:t>↔</w:t>
      </w:r>
      <w:r w:rsidRPr="00B40C12">
        <w:t xml:space="preserve"> ПЗ. </w:t>
      </w:r>
      <w:r>
        <w:t>ПЗ</w:t>
      </w:r>
    </w:p>
    <w:p w:rsidR="005014BB" w:rsidRDefault="005014BB" w:rsidP="00632647">
      <w:pPr>
        <w:pStyle w:val="4"/>
        <w:numPr>
          <w:ilvl w:val="3"/>
          <w:numId w:val="6"/>
        </w:numPr>
      </w:pPr>
      <w:bookmarkStart w:id="186" w:name="_Ref82019382"/>
      <w:r>
        <w:t>Сервис «</w:t>
      </w:r>
      <w:r w:rsidRPr="00DF07FB">
        <w:t>Список ЗЛ плательщика с ошибками в ИЛС</w:t>
      </w:r>
      <w:r>
        <w:t>»</w:t>
      </w:r>
      <w:bookmarkEnd w:id="186"/>
    </w:p>
    <w:p w:rsidR="005014BB" w:rsidRDefault="005014BB" w:rsidP="00632647">
      <w:pPr>
        <w:rPr>
          <w:lang w:eastAsia="ru-RU"/>
        </w:rPr>
      </w:pPr>
      <w:r>
        <w:t>Для запуска функции «</w:t>
      </w:r>
      <w:r w:rsidRPr="00DF07FB">
        <w:t>Список ЗЛ плательщика с ошибками в ИЛС</w:t>
      </w:r>
      <w:r>
        <w:t xml:space="preserve">» </w:t>
      </w:r>
      <w:r>
        <w:rPr>
          <w:lang w:eastAsia="ru-RU"/>
        </w:rPr>
        <w:t>необходимо на странице со списком сервисов персонифицированного учета нажать на ее наименование.</w:t>
      </w:r>
    </w:p>
    <w:p w:rsidR="005014BB" w:rsidRDefault="005014BB" w:rsidP="00632647">
      <w:pPr>
        <w:rPr>
          <w:lang w:eastAsia="ru-RU"/>
        </w:rPr>
      </w:pPr>
      <w:r>
        <w:rPr>
          <w:lang w:eastAsia="ru-RU"/>
        </w:rPr>
        <w:t>В результате система отобразит список плательщиков или отобразит сообщение, что ошибки отсутствуют.</w:t>
      </w:r>
    </w:p>
    <w:p w:rsidR="005014BB" w:rsidRDefault="005014BB" w:rsidP="00632647">
      <w:pPr>
        <w:keepNext/>
        <w:ind w:firstLine="0"/>
      </w:pPr>
      <w:r w:rsidRPr="00403579">
        <w:rPr>
          <w:noProof/>
          <w:lang w:eastAsia="ru-RU"/>
        </w:rPr>
        <w:pict>
          <v:shape id="Рисунок 93" o:spid="_x0000_i1153" type="#_x0000_t75" style="width:462pt;height:184.5pt;visibility:visible" o:bordertopcolor="#bfbfbf" o:borderleftcolor="#bfbfbf" o:borderbottomcolor="#bfbfbf" o:borderrightcolor="#bfbfbf">
            <v:imagedata r:id="rId13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32647">
      <w:pPr>
        <w:pStyle w:val="-2"/>
        <w:spacing w:after="240"/>
        <w:rPr>
          <w:noProof/>
        </w:rPr>
      </w:pPr>
      <w:r w:rsidRPr="00632647">
        <w:rPr>
          <w:noProof/>
        </w:rPr>
        <w:t xml:space="preserve">Рисунок </w:t>
      </w:r>
      <w:r w:rsidRPr="00632647">
        <w:rPr>
          <w:noProof/>
        </w:rPr>
        <w:fldChar w:fldCharType="begin"/>
      </w:r>
      <w:r w:rsidRPr="00632647">
        <w:rPr>
          <w:noProof/>
        </w:rPr>
        <w:instrText xml:space="preserve"> SEQ Рисунок \* ARABIC </w:instrText>
      </w:r>
      <w:r w:rsidRPr="00632647">
        <w:rPr>
          <w:noProof/>
        </w:rPr>
        <w:fldChar w:fldCharType="separate"/>
      </w:r>
      <w:r>
        <w:rPr>
          <w:noProof/>
        </w:rPr>
        <w:t>69</w:t>
      </w:r>
      <w:r w:rsidRPr="00632647">
        <w:rPr>
          <w:noProof/>
        </w:rPr>
        <w:fldChar w:fldCharType="end"/>
      </w:r>
      <w:r w:rsidRPr="00632647">
        <w:rPr>
          <w:noProof/>
        </w:rPr>
        <w:t>. СИС. Список ЗЛ плательщика с ошибками в ИЛС. Результат</w:t>
      </w:r>
    </w:p>
    <w:p w:rsidR="005014BB" w:rsidRPr="00D95A3E" w:rsidRDefault="005014BB" w:rsidP="002207F5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:rsidR="005014BB" w:rsidRDefault="005014BB" w:rsidP="00632647">
      <w:pPr>
        <w:pStyle w:val="4"/>
        <w:numPr>
          <w:ilvl w:val="3"/>
          <w:numId w:val="6"/>
        </w:numPr>
      </w:pPr>
      <w:r>
        <w:t>Сервис «</w:t>
      </w:r>
      <w:r w:rsidRPr="00C61AD2">
        <w:t>Список ЗЛ, по которым поданы формы ПУ-3 по ГПД</w:t>
      </w:r>
      <w:r>
        <w:t>»</w:t>
      </w:r>
    </w:p>
    <w:p w:rsidR="005014BB" w:rsidRDefault="005014BB" w:rsidP="00632647">
      <w:pPr>
        <w:rPr>
          <w:lang w:eastAsia="ru-RU"/>
        </w:rPr>
      </w:pPr>
      <w:r>
        <w:t>Для запуска функции «</w:t>
      </w:r>
      <w:r w:rsidRPr="00C61AD2">
        <w:t>Список ЗЛ, по которым поданы формы ПУ-3 по ГПД</w:t>
      </w:r>
      <w:r>
        <w:t xml:space="preserve">» необходимо </w:t>
      </w:r>
      <w:r>
        <w:rPr>
          <w:lang w:eastAsia="ru-RU"/>
        </w:rPr>
        <w:t>нажать на ее наименование</w:t>
      </w:r>
      <w:r>
        <w:t>, в открывшемся окне задать «Год», за который необходимо получить информацию и нажать кнопку «Получить».</w:t>
      </w:r>
    </w:p>
    <w:p w:rsidR="005014BB" w:rsidRDefault="005014BB" w:rsidP="00632647">
      <w:r w:rsidRPr="005267EF">
        <w:t>В результате система отобразит в табличном виде список лиц, по которым были поданы формы ПУ-3 по гражданско-правовым договорам (ГПД) за указанный год.</w:t>
      </w:r>
    </w:p>
    <w:p w:rsidR="005014BB" w:rsidRDefault="005014BB" w:rsidP="00632647">
      <w:pPr>
        <w:keepNext/>
        <w:ind w:firstLine="0"/>
      </w:pPr>
      <w:r w:rsidRPr="00403579">
        <w:rPr>
          <w:noProof/>
          <w:lang w:eastAsia="ru-RU"/>
        </w:rPr>
        <w:pict>
          <v:shape id="Рисунок 456" o:spid="_x0000_i1154" type="#_x0000_t75" style="width:466.5pt;height:302.25pt;visibility:visible" o:bordertopcolor="#bfbfbf" o:borderleftcolor="#bfbfbf" o:borderbottomcolor="#bfbfbf" o:borderrightcolor="#bfbfbf">
            <v:imagedata r:id="rId13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32647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70</w:t>
      </w:r>
      <w:r>
        <w:rPr>
          <w:noProof/>
        </w:rPr>
        <w:fldChar w:fldCharType="end"/>
      </w:r>
      <w:r>
        <w:rPr>
          <w:noProof/>
        </w:rPr>
        <w:t>. СИС. Список ЗЛ, по которым поданы формы ПУ-3 по ГПД</w:t>
      </w:r>
    </w:p>
    <w:p w:rsidR="005014BB" w:rsidRPr="00D95A3E" w:rsidRDefault="005014BB" w:rsidP="002207F5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:rsidR="005014BB" w:rsidRDefault="005014BB" w:rsidP="005267EF">
      <w:pPr>
        <w:pStyle w:val="4"/>
        <w:numPr>
          <w:ilvl w:val="3"/>
          <w:numId w:val="6"/>
        </w:numPr>
      </w:pPr>
      <w:r w:rsidRPr="00E8240F">
        <w:t>Сервис «Список ЗЛ, по которым представлены формы ПУ-3 (итоговые суммы)»</w:t>
      </w:r>
    </w:p>
    <w:p w:rsidR="005014BB" w:rsidRDefault="005014BB" w:rsidP="005267EF">
      <w:r>
        <w:t>Для запуска функции «</w:t>
      </w:r>
      <w:r w:rsidRPr="00C61AD2">
        <w:t xml:space="preserve">Список ЗЛ, по которым </w:t>
      </w:r>
      <w:r>
        <w:t>представлены</w:t>
      </w:r>
      <w:r w:rsidRPr="00C61AD2">
        <w:t xml:space="preserve"> формы ПУ-3 </w:t>
      </w:r>
      <w:r>
        <w:t xml:space="preserve">(итоговые суммы)» необходимо нажать на ее наименование, </w:t>
      </w:r>
      <w:r w:rsidRPr="00DF07FB">
        <w:t xml:space="preserve">в открывшемся окне задать параметры </w:t>
      </w:r>
      <w:r w:rsidRPr="0065107A">
        <w:t xml:space="preserve">запроса – </w:t>
      </w:r>
      <w:r>
        <w:t>«</w:t>
      </w:r>
      <w:r w:rsidRPr="0065107A">
        <w:t>УНПФ</w:t>
      </w:r>
      <w:r>
        <w:t>» (заполняется автоматически из личной карточки пользователя)</w:t>
      </w:r>
      <w:r w:rsidRPr="0065107A">
        <w:t>,</w:t>
      </w:r>
      <w:r>
        <w:t xml:space="preserve"> «Год»,</w:t>
      </w:r>
      <w:r w:rsidRPr="0065107A">
        <w:t xml:space="preserve"> далее</w:t>
      </w:r>
      <w:r>
        <w:t xml:space="preserve"> нажать кнопку «Получить».</w:t>
      </w:r>
    </w:p>
    <w:p w:rsidR="005014BB" w:rsidRDefault="005014BB" w:rsidP="005267EF">
      <w:pPr>
        <w:rPr>
          <w:lang w:eastAsia="ru-RU"/>
        </w:rPr>
      </w:pPr>
      <w:r>
        <w:t>В результате система отобразит в табличном виде список застрахованных лиц и итоговые суммы, представленные в формах ПУ-3.</w:t>
      </w:r>
    </w:p>
    <w:p w:rsidR="005014BB" w:rsidRDefault="005014BB" w:rsidP="005267EF">
      <w:pPr>
        <w:keepNext/>
        <w:ind w:firstLine="0"/>
      </w:pPr>
      <w:r w:rsidRPr="00403579">
        <w:rPr>
          <w:noProof/>
          <w:lang w:eastAsia="ru-RU"/>
        </w:rPr>
        <w:pict>
          <v:shape id="Рисунок 449" o:spid="_x0000_i1155" type="#_x0000_t75" style="width:462.75pt;height:338.25pt;visibility:visible" o:bordertopcolor="#bfbfbf" o:borderleftcolor="#bfbfbf" o:borderbottomcolor="#bfbfbf" o:borderrightcolor="#bfbfbf">
            <v:imagedata r:id="rId13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5267EF">
      <w:pPr>
        <w:pStyle w:val="-2"/>
        <w:spacing w:after="240"/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71</w:t>
      </w:r>
      <w:r>
        <w:rPr>
          <w:noProof/>
        </w:rPr>
        <w:fldChar w:fldCharType="end"/>
      </w:r>
      <w:r>
        <w:rPr>
          <w:noProof/>
        </w:rPr>
        <w:t xml:space="preserve">. СИС. </w:t>
      </w:r>
      <w:r>
        <w:t>Список ЗЛ, по которым представлены формы ПУ-3 (итоговые суммы)</w:t>
      </w:r>
    </w:p>
    <w:p w:rsidR="005014BB" w:rsidRPr="00D95A3E" w:rsidRDefault="005014BB" w:rsidP="002207F5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:rsidR="005014BB" w:rsidRPr="00CF0A65" w:rsidRDefault="005014BB" w:rsidP="00822819">
      <w:pPr>
        <w:pStyle w:val="4"/>
        <w:numPr>
          <w:ilvl w:val="3"/>
          <w:numId w:val="6"/>
        </w:numPr>
      </w:pPr>
      <w:r w:rsidRPr="00CF0A65">
        <w:t>Сервис «Просмотр актуальной информации из ИЛС ЗЛ по форме ПУ-3»</w:t>
      </w:r>
    </w:p>
    <w:p w:rsidR="005014BB" w:rsidRDefault="005014BB" w:rsidP="009315EB">
      <w:r>
        <w:t>Для запуска функции «</w:t>
      </w:r>
      <w:r w:rsidRPr="00822819">
        <w:t>Просмотр актуальной информации из ИЛС ЗЛ по форме ПУ-3</w:t>
      </w:r>
      <w:r>
        <w:t xml:space="preserve">» необходимо нажать на ее наименование, </w:t>
      </w:r>
      <w:r w:rsidRPr="00DF07FB">
        <w:t xml:space="preserve">в открывшемся окне задать параметры </w:t>
      </w:r>
      <w:r w:rsidRPr="0065107A">
        <w:t xml:space="preserve">запроса – </w:t>
      </w:r>
      <w:r>
        <w:t>«</w:t>
      </w:r>
      <w:r w:rsidRPr="0065107A">
        <w:t>УНПФ</w:t>
      </w:r>
      <w:r>
        <w:t>» (заполняется автоматически из личной карточки пользователя)</w:t>
      </w:r>
      <w:r w:rsidRPr="0065107A">
        <w:t>,</w:t>
      </w:r>
      <w:r>
        <w:t xml:space="preserve"> «Страховой номер ИЛС», «Год»,</w:t>
      </w:r>
      <w:r w:rsidRPr="0065107A">
        <w:t xml:space="preserve"> далее</w:t>
      </w:r>
      <w:r>
        <w:t xml:space="preserve"> нажать кнопку «Получить».</w:t>
      </w:r>
    </w:p>
    <w:p w:rsidR="005014BB" w:rsidRDefault="005014BB" w:rsidP="0065541C">
      <w:r>
        <w:t>В результате система отобразит в табличном виде информацию из индивидуального лицевого счета за указанный год.</w:t>
      </w:r>
    </w:p>
    <w:p w:rsidR="005014BB" w:rsidRDefault="005014BB" w:rsidP="0065541C">
      <w:pPr>
        <w:keepNext/>
        <w:ind w:firstLine="0"/>
      </w:pPr>
      <w:r w:rsidRPr="00403579">
        <w:rPr>
          <w:noProof/>
          <w:lang w:eastAsia="ru-RU"/>
        </w:rPr>
        <w:pict>
          <v:shape id="Рисунок 27" o:spid="_x0000_i1156" type="#_x0000_t75" style="width:463.5pt;height:270pt;visibility:visible" o:bordertopcolor="#5b9bd5" o:borderleftcolor="#5b9bd5" o:borderbottomcolor="#5b9bd5" o:borderrightcolor="#5b9bd5">
            <v:imagedata r:id="rId13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72</w:t>
        </w:r>
      </w:fldSimple>
      <w:r w:rsidRPr="0065541C">
        <w:t>. СИС</w:t>
      </w:r>
      <w:r>
        <w:t>. Просмотр актуальной информации из ИЛС ЗЛ</w:t>
      </w:r>
      <w:r>
        <w:br/>
      </w:r>
      <w:r w:rsidRPr="0034617A">
        <w:t>по форме ПУ-3</w:t>
      </w:r>
    </w:p>
    <w:p w:rsidR="005014BB" w:rsidRPr="00D95A3E" w:rsidRDefault="005014BB" w:rsidP="002207F5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:rsidR="005014BB" w:rsidRDefault="005014BB" w:rsidP="0065541C">
      <w:pPr>
        <w:pStyle w:val="4"/>
        <w:numPr>
          <w:ilvl w:val="3"/>
          <w:numId w:val="6"/>
        </w:numPr>
      </w:pPr>
      <w:r>
        <w:t>Сервис «</w:t>
      </w:r>
      <w:r w:rsidRPr="009316D4">
        <w:t>Выгрузка све</w:t>
      </w:r>
      <w:r>
        <w:t>дений, представленных по</w:t>
      </w:r>
      <w:r>
        <w:br/>
      </w:r>
      <w:r w:rsidRPr="009316D4">
        <w:t>формам ПУ-2 за указанный год, для корректного заполнения соответствующих форм ПУ-3</w:t>
      </w:r>
      <w:r>
        <w:t>»</w:t>
      </w:r>
    </w:p>
    <w:p w:rsidR="005014BB" w:rsidRDefault="005014BB" w:rsidP="0065541C">
      <w:r>
        <w:t>Для запуска функции «</w:t>
      </w:r>
      <w:r w:rsidRPr="00006830">
        <w:t>Выгрузка сведений, представленных по формам ПУ-2 за указанный год, для корректного заполнения соответствующих форм ПУ-3</w:t>
      </w:r>
      <w:r>
        <w:t>» необходимо нажать на ее наименование в списке сервисов, далее на открывшейся странице нажать на кнопку «Сформировать запрос». Во всплывающем окне необходимо задать параметры запроса – «Год»,</w:t>
      </w:r>
      <w:r w:rsidRPr="0065541C">
        <w:t xml:space="preserve"> </w:t>
      </w:r>
      <w:r>
        <w:t>«УНПФ» (заполняется автоматически из личной карточки пользователя). Для подтверждения отправки запроса необходимо нажать кнопку «Отправить». Запись о сформированном запросе отобразится на странице сервиса, которая представлена в виде таблицы со списком загруженных запросов.</w:t>
      </w:r>
    </w:p>
    <w:p w:rsidR="005014BB" w:rsidRPr="00BB30D3" w:rsidRDefault="005014BB" w:rsidP="0065541C">
      <w:r w:rsidRPr="0065541C">
        <w:t>Если запрос с аналогичными параметрами</w:t>
      </w:r>
      <w:r>
        <w:t xml:space="preserve"> уже</w:t>
      </w:r>
      <w:r w:rsidRPr="0065541C">
        <w:t xml:space="preserve"> находится в обработке, т.е. ответ от АИС Фонда не получен, то пользователю отобразится </w:t>
      </w:r>
      <w:r>
        <w:t>предупреждающее</w:t>
      </w:r>
      <w:r w:rsidRPr="0065541C">
        <w:t xml:space="preserve"> сообщение</w:t>
      </w:r>
      <w:r>
        <w:t xml:space="preserve"> и новый запрос не сформируется</w:t>
      </w:r>
      <w:r w:rsidRPr="0065541C">
        <w:t>.</w:t>
      </w:r>
    </w:p>
    <w:p w:rsidR="005014BB" w:rsidRDefault="005014BB" w:rsidP="0065541C">
      <w:r>
        <w:t>Получение файла-ответа на запрос происходит в отложенном режиме.</w:t>
      </w:r>
    </w:p>
    <w:p w:rsidR="005014BB" w:rsidRDefault="005014BB" w:rsidP="0065541C">
      <w:pPr>
        <w:keepNext/>
        <w:ind w:firstLine="0"/>
      </w:pPr>
      <w:r w:rsidRPr="00403579">
        <w:rPr>
          <w:noProof/>
          <w:lang w:eastAsia="ru-RU"/>
        </w:rPr>
        <w:pict>
          <v:shape id="Рисунок 118" o:spid="_x0000_i1157" type="#_x0000_t75" style="width:468pt;height:241.5pt;visibility:visible" o:bordertopcolor="#bfbfbf" o:borderleftcolor="#bfbfbf" o:borderbottomcolor="#bfbfbf" o:borderrightcolor="#bfbfbf">
            <v:imagedata r:id="rId14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73</w:t>
        </w:r>
      </w:fldSimple>
      <w:r>
        <w:t xml:space="preserve">. СИС. </w:t>
      </w:r>
      <w:r w:rsidRPr="009316D4">
        <w:t>Выгрузка сведений, представленных по формам ПУ-2 за указанный год, для корректного заполнения соответствующих форм ПУ-3</w:t>
      </w:r>
    </w:p>
    <w:p w:rsidR="005014BB" w:rsidRDefault="005014BB" w:rsidP="00BB30D3">
      <w:pPr>
        <w:rPr>
          <w:shd w:val="clear" w:color="auto" w:fill="FFFFFF"/>
        </w:rPr>
      </w:pPr>
      <w:r>
        <w:rPr>
          <w:shd w:val="clear" w:color="auto" w:fill="FFFFFF"/>
        </w:rPr>
        <w:t>Для каждого запроса отображается цветная пиктограмма, отображающая стадию обработки запроса:</w:t>
      </w:r>
    </w:p>
    <w:p w:rsidR="005014BB" w:rsidRDefault="005014BB" w:rsidP="00BB30D3">
      <w:r w:rsidRPr="00403579">
        <w:rPr>
          <w:noProof/>
          <w:lang w:eastAsia="ru-RU"/>
        </w:rPr>
        <w:pict>
          <v:shape id="Рисунок 477" o:spid="_x0000_i1158" type="#_x0000_t75" style="width:14.25pt;height:14.25pt;visibility:visible">
            <v:imagedata r:id="rId98" o:title=""/>
          </v:shape>
        </w:pict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</w:t>
      </w:r>
      <w:r>
        <w:t>запрос находится в процессе обработки;</w:t>
      </w:r>
    </w:p>
    <w:p w:rsidR="005014BB" w:rsidRDefault="005014BB" w:rsidP="00BB30D3">
      <w:pPr>
        <w:rPr>
          <w:shd w:val="clear" w:color="auto" w:fill="FFFFFF"/>
        </w:rPr>
      </w:pPr>
      <w:r>
        <w:pict>
          <v:shape id="_x0000_i1159" type="#_x0000_t75" style="width:14.25pt;height:14.25pt;visibility:visible">
            <v:imagedata r:id="rId99" o:title=""/>
          </v:shape>
        </w:pict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запрос</w:t>
      </w:r>
      <w:r>
        <w:t xml:space="preserve"> прошел все этапы обработки и принят АИС Фонда без ошибок. Сформирован результат запроса</w:t>
      </w:r>
      <w:r>
        <w:rPr>
          <w:shd w:val="clear" w:color="auto" w:fill="FFFFFF"/>
        </w:rPr>
        <w:t>.</w:t>
      </w:r>
    </w:p>
    <w:p w:rsidR="005014BB" w:rsidRDefault="005014BB" w:rsidP="00D616EC">
      <w:r>
        <w:t>Для подаваемых на Портал документов существует набор статусов, порядок присвоения которых строго задан в системе. Пользователь может определить по статусу, на каком этапе обработки находится документ:</w:t>
      </w:r>
    </w:p>
    <w:p w:rsidR="005014BB" w:rsidRPr="00471BC6" w:rsidRDefault="005014BB" w:rsidP="00D616EC">
      <w:pPr>
        <w:pStyle w:val="a5"/>
      </w:pPr>
      <w:r w:rsidRPr="00471BC6">
        <w:rPr>
          <w:i/>
        </w:rPr>
        <w:t>Принят Порталом/Ожидает передачи</w:t>
      </w:r>
      <w:r w:rsidRPr="00471BC6">
        <w:t xml:space="preserve"> – </w:t>
      </w:r>
      <w:r>
        <w:t>запрос сохранен в базу данных Портала и ожидает</w:t>
      </w:r>
      <w:r w:rsidRPr="00471BC6">
        <w:t xml:space="preserve"> передачи в систему назначения (АИС Фонда);</w:t>
      </w:r>
    </w:p>
    <w:p w:rsidR="005014BB" w:rsidRPr="00471BC6" w:rsidRDefault="005014BB" w:rsidP="00D616EC">
      <w:pPr>
        <w:pStyle w:val="a5"/>
      </w:pPr>
      <w:r w:rsidRPr="00471BC6">
        <w:rPr>
          <w:i/>
        </w:rPr>
        <w:t>Принят Порталом/Отказ в доступе к АИС Фонда</w:t>
      </w:r>
      <w:r w:rsidRPr="00471BC6">
        <w:t xml:space="preserve"> – </w:t>
      </w:r>
      <w:r>
        <w:t>запрос</w:t>
      </w:r>
      <w:r w:rsidRPr="00471BC6">
        <w:t xml:space="preserve"> принят Порталом. Прием </w:t>
      </w:r>
      <w:r>
        <w:t>запроса</w:t>
      </w:r>
      <w:r w:rsidRPr="00471BC6">
        <w:t xml:space="preserve"> в </w:t>
      </w:r>
      <w:r>
        <w:t>АИС Фонда</w:t>
      </w:r>
      <w:r w:rsidRPr="00471BC6">
        <w:t xml:space="preserve"> не состоялся по техническим причинам. Ожидайте смены статуса обработки (попытка повторной передачи файла в АИС Фонда выполняется Порталом автоматически);</w:t>
      </w:r>
    </w:p>
    <w:p w:rsidR="005014BB" w:rsidRPr="009315EB" w:rsidRDefault="005014BB" w:rsidP="00D616EC">
      <w:pPr>
        <w:pStyle w:val="a5"/>
      </w:pPr>
      <w:r w:rsidRPr="00471BC6">
        <w:rPr>
          <w:i/>
        </w:rPr>
        <w:t>Принят Порталом/Передан на обработку в АИС Фонда</w:t>
      </w:r>
      <w:r w:rsidRPr="00471BC6">
        <w:t xml:space="preserve"> – </w:t>
      </w:r>
      <w:r>
        <w:t>запрос</w:t>
      </w:r>
      <w:r w:rsidRPr="009315EB">
        <w:t xml:space="preserve"> пр</w:t>
      </w:r>
      <w:r w:rsidRPr="00761C14">
        <w:t xml:space="preserve">инят Порталом </w:t>
      </w:r>
      <w:r w:rsidRPr="0065541C">
        <w:t xml:space="preserve">(контроль данных на стороне Портала пройден) </w:t>
      </w:r>
      <w:r w:rsidRPr="009315EB">
        <w:t xml:space="preserve">и находится в обработке на стороне </w:t>
      </w:r>
      <w:r>
        <w:t>АИС Фонда</w:t>
      </w:r>
      <w:r w:rsidRPr="009315EB">
        <w:t xml:space="preserve"> (</w:t>
      </w:r>
      <w:r w:rsidRPr="0065541C">
        <w:t>проводится контроль данных смежной системой назначения</w:t>
      </w:r>
      <w:r w:rsidRPr="009315EB">
        <w:t>);</w:t>
      </w:r>
    </w:p>
    <w:p w:rsidR="005014BB" w:rsidRPr="009315EB" w:rsidRDefault="005014BB" w:rsidP="00D616EC">
      <w:pPr>
        <w:pStyle w:val="a5"/>
      </w:pPr>
      <w:r w:rsidRPr="00761C14">
        <w:rPr>
          <w:i/>
        </w:rPr>
        <w:t>Обработан в АИС Фонда</w:t>
      </w:r>
      <w:r w:rsidRPr="00471BC6">
        <w:t xml:space="preserve"> – </w:t>
      </w:r>
      <w:r>
        <w:t>запрос</w:t>
      </w:r>
      <w:r w:rsidRPr="009315EB">
        <w:t xml:space="preserve"> усп</w:t>
      </w:r>
      <w:r w:rsidRPr="00761C14">
        <w:t xml:space="preserve">ешно обработан </w:t>
      </w:r>
      <w:r>
        <w:t>в АИС Фонда</w:t>
      </w:r>
      <w:r w:rsidRPr="00471BC6">
        <w:t xml:space="preserve">. </w:t>
      </w:r>
      <w:r w:rsidRPr="0065541C">
        <w:t>Результат сформирован и готов к выгрузке</w:t>
      </w:r>
      <w:r w:rsidRPr="009315EB">
        <w:t>.</w:t>
      </w:r>
    </w:p>
    <w:p w:rsidR="005014BB" w:rsidRDefault="005014BB" w:rsidP="00D616EC">
      <w:pPr>
        <w:rPr>
          <w:lang w:eastAsia="ru-RU"/>
        </w:rPr>
      </w:pPr>
      <w:r>
        <w:rPr>
          <w:lang w:eastAsia="ru-RU"/>
        </w:rPr>
        <w:t xml:space="preserve">С описанием статусов на портале можно ознакомиться нажав на правой панели кнопку – </w:t>
      </w:r>
      <w:r w:rsidRPr="00403579">
        <w:rPr>
          <w:noProof/>
          <w:lang w:eastAsia="ru-RU"/>
        </w:rPr>
        <w:pict>
          <v:shape id="Рисунок 34" o:spid="_x0000_i1160" type="#_x0000_t75" style="width:16.5pt;height:17.25pt;visibility:visible">
            <v:imagedata r:id="rId88" o:title=""/>
          </v:shape>
        </w:pict>
      </w:r>
      <w:r>
        <w:rPr>
          <w:lang w:eastAsia="ru-RU"/>
        </w:rPr>
        <w:t>.</w:t>
      </w:r>
    </w:p>
    <w:p w:rsidR="005014BB" w:rsidRDefault="005014BB" w:rsidP="0064453C">
      <w:pPr>
        <w:rPr>
          <w:lang w:eastAsia="ru-RU"/>
        </w:rPr>
      </w:pPr>
      <w:r w:rsidRPr="004E4D5B">
        <w:rPr>
          <w:lang w:eastAsia="ru-RU"/>
        </w:rPr>
        <w:t>Для удоб</w:t>
      </w:r>
      <w:r>
        <w:rPr>
          <w:lang w:eastAsia="ru-RU"/>
        </w:rPr>
        <w:t>ного</w:t>
      </w:r>
      <w:r w:rsidRPr="004E4D5B">
        <w:rPr>
          <w:lang w:eastAsia="ru-RU"/>
        </w:rPr>
        <w:t xml:space="preserve"> контроля со стороны пользователя </w:t>
      </w:r>
      <w:r>
        <w:rPr>
          <w:lang w:eastAsia="ru-RU"/>
        </w:rPr>
        <w:t xml:space="preserve">запросы расположены в порядке убывания по дате загрузки на Портал, т.е. последние сформированные запросы будут отображаться вверху списка. Также пользователю предоставлена возможность </w:t>
      </w:r>
      <w:r w:rsidRPr="007360CB">
        <w:rPr>
          <w:lang w:eastAsia="ru-RU"/>
        </w:rPr>
        <w:t>контролировать этапы обработки</w:t>
      </w:r>
      <w:r>
        <w:rPr>
          <w:lang w:eastAsia="ru-RU"/>
        </w:rPr>
        <w:t xml:space="preserve"> запроса, а именно:</w:t>
      </w:r>
    </w:p>
    <w:p w:rsidR="005014BB" w:rsidRDefault="005014BB" w:rsidP="0064453C">
      <w:pPr>
        <w:pStyle w:val="a5"/>
      </w:pPr>
      <w:r>
        <w:t>Шаг 1. Передача для обработки в АИС Фонда</w:t>
      </w:r>
    </w:p>
    <w:p w:rsidR="005014BB" w:rsidRDefault="005014BB" w:rsidP="0065541C">
      <w:pPr>
        <w:pStyle w:val="a5"/>
      </w:pPr>
      <w:r>
        <w:t>Шаг 2. Контроль АИС Фонда.</w:t>
      </w:r>
    </w:p>
    <w:p w:rsidR="005014BB" w:rsidRDefault="005014BB" w:rsidP="0064453C">
      <w:pPr>
        <w:rPr>
          <w:lang w:eastAsia="ru-RU"/>
        </w:rPr>
      </w:pPr>
      <w:r w:rsidRPr="00C203D0">
        <w:rPr>
          <w:shd w:val="clear" w:color="auto" w:fill="FFFFFF"/>
        </w:rPr>
        <w:t>В поле «</w:t>
      </w:r>
      <w:r>
        <w:t>Шаг 1. Передача для обработки в АИС Фонда</w:t>
      </w:r>
      <w:r w:rsidRPr="00C203D0">
        <w:rPr>
          <w:shd w:val="clear" w:color="auto" w:fill="FFFFFF"/>
        </w:rPr>
        <w:t>» пользовател</w:t>
      </w:r>
      <w:r>
        <w:rPr>
          <w:shd w:val="clear" w:color="auto" w:fill="FFFFFF"/>
        </w:rPr>
        <w:t>ю</w:t>
      </w:r>
      <w:r w:rsidRPr="00C203D0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предоставлена</w:t>
      </w:r>
      <w:r w:rsidRPr="00C203D0">
        <w:rPr>
          <w:shd w:val="clear" w:color="auto" w:fill="FFFFFF"/>
        </w:rPr>
        <w:t xml:space="preserve"> возможность следить за успешностью передачи файла в смежную систему:</w:t>
      </w:r>
    </w:p>
    <w:p w:rsidR="005014BB" w:rsidRPr="00DA0913" w:rsidRDefault="005014BB" w:rsidP="0064453C">
      <w:pPr>
        <w:rPr>
          <w:shd w:val="clear" w:color="auto" w:fill="FFFFFF"/>
        </w:rPr>
      </w:pPr>
      <w:r w:rsidRPr="00403579">
        <w:rPr>
          <w:noProof/>
          <w:lang w:eastAsia="ru-RU"/>
        </w:rPr>
        <w:pict>
          <v:shape id="Рисунок 80" o:spid="_x0000_i1161" type="#_x0000_t75" style="width:14.25pt;height:14.25pt;visibility:visible">
            <v:imagedata r:id="rId96" o:title=""/>
          </v:shape>
        </w:pict>
      </w:r>
      <w:r>
        <w:t xml:space="preserve"> </w:t>
      </w:r>
      <w:r w:rsidRPr="00DA0913">
        <w:rPr>
          <w:shd w:val="clear" w:color="auto" w:fill="FFFFFF"/>
        </w:rPr>
        <w:t xml:space="preserve">– передача </w:t>
      </w:r>
      <w:r>
        <w:rPr>
          <w:shd w:val="clear" w:color="auto" w:fill="FFFFFF"/>
        </w:rPr>
        <w:t>запроса</w:t>
      </w:r>
      <w:r w:rsidRPr="00DA0913">
        <w:rPr>
          <w:shd w:val="clear" w:color="auto" w:fill="FFFFFF"/>
        </w:rPr>
        <w:t xml:space="preserve"> в смежную систему произведена успешно;</w:t>
      </w:r>
    </w:p>
    <w:p w:rsidR="005014BB" w:rsidRDefault="005014BB" w:rsidP="00761C14">
      <w:pPr>
        <w:rPr>
          <w:lang w:eastAsia="ru-RU"/>
        </w:rPr>
      </w:pPr>
      <w:r>
        <w:pict>
          <v:shape id="_x0000_i1162" type="#_x0000_t75" style="width:14.25pt;height:14.25pt;visibility:visible">
            <v:imagedata r:id="rId141" o:title=""/>
          </v:shape>
        </w:pict>
      </w:r>
      <w:r>
        <w:rPr>
          <w:lang w:eastAsia="ru-RU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lang w:eastAsia="ru-RU"/>
        </w:rPr>
        <w:t xml:space="preserve"> запрос в процессе передачи.</w:t>
      </w:r>
    </w:p>
    <w:p w:rsidR="005014BB" w:rsidRDefault="005014BB">
      <w:pPr>
        <w:rPr>
          <w:lang w:eastAsia="ru-RU"/>
        </w:rPr>
      </w:pPr>
      <w:r>
        <w:rPr>
          <w:lang w:eastAsia="ru-RU"/>
        </w:rPr>
        <w:t xml:space="preserve">Наличие зеленой кнопки </w:t>
      </w:r>
      <w:r w:rsidRPr="00403579">
        <w:rPr>
          <w:noProof/>
          <w:lang w:eastAsia="ru-RU"/>
        </w:rPr>
        <w:pict>
          <v:shape id="Рисунок 101" o:spid="_x0000_i1163" type="#_x0000_t75" style="width:28.5pt;height:25.5pt;visibility:visible">
            <v:imagedata r:id="rId91" o:title=""/>
          </v:shape>
        </w:pict>
      </w:r>
      <w:r>
        <w:rPr>
          <w:lang w:eastAsia="ru-RU"/>
        </w:rPr>
        <w:t xml:space="preserve"> в поле «</w:t>
      </w:r>
      <w:r>
        <w:t>Шаг 2. Контроль АИС Фонда</w:t>
      </w:r>
      <w:r>
        <w:rPr>
          <w:lang w:eastAsia="ru-RU"/>
        </w:rPr>
        <w:t xml:space="preserve">» означает, что </w:t>
      </w:r>
      <w:r>
        <w:t>запрос обработан, результат запроса готов для экспорта на рабочий компьютер пользователя</w:t>
      </w:r>
      <w:r>
        <w:rPr>
          <w:lang w:eastAsia="ru-RU"/>
        </w:rPr>
        <w:t xml:space="preserve">. Серая кнопка </w:t>
      </w:r>
      <w:r w:rsidRPr="00403579">
        <w:rPr>
          <w:noProof/>
          <w:lang w:eastAsia="ru-RU"/>
        </w:rPr>
        <w:pict>
          <v:shape id="Рисунок 105" o:spid="_x0000_i1164" type="#_x0000_t75" style="width:28.5pt;height:25.5pt;visibility:visible">
            <v:imagedata r:id="rId92" o:title=""/>
          </v:shape>
        </w:pict>
      </w:r>
      <w:r>
        <w:rPr>
          <w:lang w:eastAsia="ru-RU"/>
        </w:rPr>
        <w:t xml:space="preserve"> означает, что запрос еще в обработке и </w:t>
      </w:r>
      <w:r>
        <w:t>результат запроса не готов для экспорта на рабочий компьютер пользователя</w:t>
      </w:r>
      <w:r>
        <w:rPr>
          <w:lang w:eastAsia="ru-RU"/>
        </w:rPr>
        <w:t>.</w:t>
      </w:r>
    </w:p>
    <w:p w:rsidR="005014BB" w:rsidRDefault="005014BB">
      <w:pPr>
        <w:rPr>
          <w:lang w:eastAsia="ru-RU"/>
        </w:rPr>
      </w:pPr>
      <w:r>
        <w:rPr>
          <w:lang w:eastAsia="ru-RU"/>
        </w:rPr>
        <w:t xml:space="preserve">С описанием кнопок, иконок и пиктограмм на Портале можно ознакомиться нажав на правой панели кнопку – </w:t>
      </w:r>
      <w:r w:rsidRPr="00403579">
        <w:rPr>
          <w:noProof/>
          <w:lang w:eastAsia="ru-RU"/>
        </w:rPr>
        <w:pict>
          <v:shape id="Рисунок 114" o:spid="_x0000_i1165" type="#_x0000_t75" style="width:20.25pt;height:17.25pt;visibility:visible">
            <v:imagedata r:id="rId102" o:title=""/>
          </v:shape>
        </w:pict>
      </w:r>
      <w:r>
        <w:rPr>
          <w:lang w:eastAsia="ru-RU"/>
        </w:rPr>
        <w:t>.</w:t>
      </w:r>
    </w:p>
    <w:bookmarkStart w:id="187" w:name="_Toc49886865"/>
    <w:bookmarkStart w:id="188" w:name="_Toc49889321"/>
    <w:bookmarkStart w:id="189" w:name="_Toc50208464"/>
    <w:bookmarkStart w:id="190" w:name="_Toc526339722"/>
    <w:bookmarkEnd w:id="187"/>
    <w:bookmarkEnd w:id="188"/>
    <w:bookmarkEnd w:id="189"/>
    <w:p w:rsidR="005014BB" w:rsidRDefault="005014BB">
      <w:pPr>
        <w:pStyle w:val="4"/>
        <w:numPr>
          <w:ilvl w:val="3"/>
          <w:numId w:val="6"/>
        </w:numPr>
      </w:pPr>
      <w:r w:rsidRPr="002D3D16">
        <w:fldChar w:fldCharType="begin"/>
      </w:r>
      <w:r w:rsidRPr="002D3D16">
        <w:instrText xml:space="preserve"> HYPERLINK "http://pfszn20.novacom.by/fund/" \l "/sif/13" </w:instrText>
      </w:r>
      <w:r w:rsidRPr="002D3D16">
        <w:fldChar w:fldCharType="separate"/>
      </w:r>
      <w:bookmarkStart w:id="191" w:name="_Ref81589419"/>
      <w:r w:rsidRPr="002D3D16">
        <w:t>Список ЗЛ, по которым представлены актуальные формы ПУ-3 с неуплатой и(или) неполной уплатой страховых взносов, начиная с 2013 г.</w:t>
      </w:r>
      <w:bookmarkEnd w:id="191"/>
      <w:r w:rsidRPr="002D3D16">
        <w:fldChar w:fldCharType="end"/>
      </w:r>
    </w:p>
    <w:p w:rsidR="005014BB" w:rsidRDefault="005014BB" w:rsidP="001B64C1">
      <w:pPr>
        <w:rPr>
          <w:lang w:eastAsia="ru-RU"/>
        </w:rPr>
      </w:pPr>
      <w:r>
        <w:t>Для запуска функции «</w:t>
      </w:r>
      <w:hyperlink r:id="rId142" w:anchor="/sif/13" w:history="1">
        <w:r w:rsidRPr="002D3D16">
          <w:rPr>
            <w:szCs w:val="28"/>
          </w:rPr>
          <w:t>Список ЗЛ, по которым представлены актуальные формы ПУ-3 с неуплатой и(или) неполной уплатой страховых взносов, начиная с 2013 г.</w:t>
        </w:r>
      </w:hyperlink>
      <w:r>
        <w:t xml:space="preserve">» </w:t>
      </w:r>
      <w:r>
        <w:rPr>
          <w:lang w:eastAsia="ru-RU"/>
        </w:rPr>
        <w:t xml:space="preserve">необходимо на странице со списком сервисов персонифицированного учета </w:t>
      </w:r>
      <w:r>
        <w:t>нажать на ее наименование</w:t>
      </w:r>
      <w:r>
        <w:rPr>
          <w:lang w:eastAsia="ru-RU"/>
        </w:rPr>
        <w:t>.</w:t>
      </w:r>
    </w:p>
    <w:p w:rsidR="005014BB" w:rsidRDefault="005014BB" w:rsidP="001B64C1">
      <w:pPr>
        <w:rPr>
          <w:lang w:eastAsia="ru-RU"/>
        </w:rPr>
      </w:pPr>
      <w:r>
        <w:rPr>
          <w:lang w:eastAsia="ru-RU"/>
        </w:rPr>
        <w:t>В результате система отобразит список ЗЛ</w:t>
      </w:r>
      <w:r>
        <w:rPr>
          <w:rFonts w:ascii="Helvetica Neue" w:hAnsi="Helvetica Neue"/>
        </w:rPr>
        <w:t>, по которым поданы актуальные формы ПУ-3 с неуплатой после 2013 г.</w:t>
      </w:r>
    </w:p>
    <w:p w:rsidR="005014BB" w:rsidRDefault="005014BB" w:rsidP="001B64C1">
      <w:pPr>
        <w:keepNext/>
        <w:ind w:firstLine="0"/>
      </w:pPr>
      <w:r w:rsidRPr="00403579">
        <w:rPr>
          <w:noProof/>
          <w:lang w:eastAsia="ru-RU"/>
        </w:rPr>
        <w:pict>
          <v:shape id="Рисунок 478" o:spid="_x0000_i1166" type="#_x0000_t75" style="width:462pt;height:252.75pt;visibility:visible" o:bordertopcolor="#bfbfbf" o:borderleftcolor="#bfbfbf" o:borderbottomcolor="#bfbfbf" o:borderrightcolor="#bfbfbf">
            <v:imagedata r:id="rId14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1B64C1">
      <w:pPr>
        <w:pStyle w:val="-2"/>
        <w:spacing w:after="240"/>
        <w:rPr>
          <w:color w:val="auto"/>
        </w:rPr>
      </w:pPr>
      <w:r w:rsidRPr="00632647">
        <w:rPr>
          <w:noProof/>
        </w:rPr>
        <w:t xml:space="preserve">Рисунок </w:t>
      </w:r>
      <w:r w:rsidRPr="00632647">
        <w:rPr>
          <w:noProof/>
        </w:rPr>
        <w:fldChar w:fldCharType="begin"/>
      </w:r>
      <w:r w:rsidRPr="00632647">
        <w:rPr>
          <w:noProof/>
        </w:rPr>
        <w:instrText xml:space="preserve"> SEQ Рисунок \* ARABIC </w:instrText>
      </w:r>
      <w:r w:rsidRPr="00632647">
        <w:rPr>
          <w:noProof/>
        </w:rPr>
        <w:fldChar w:fldCharType="separate"/>
      </w:r>
      <w:r>
        <w:rPr>
          <w:noProof/>
        </w:rPr>
        <w:t>74</w:t>
      </w:r>
      <w:r w:rsidRPr="00632647">
        <w:rPr>
          <w:noProof/>
        </w:rPr>
        <w:fldChar w:fldCharType="end"/>
      </w:r>
      <w:r w:rsidRPr="00632647">
        <w:rPr>
          <w:noProof/>
        </w:rPr>
        <w:t xml:space="preserve">. СИС. </w:t>
      </w:r>
      <w:hyperlink r:id="rId144" w:anchor="/sif/13" w:history="1">
        <w:r w:rsidRPr="002D3D16">
          <w:rPr>
            <w:color w:val="auto"/>
          </w:rPr>
          <w:t>Список ЗЛ, по которым представлены актуальные формы ПУ-3 с неуплатой и(или) непо</w:t>
        </w:r>
        <w:r>
          <w:rPr>
            <w:color w:val="auto"/>
          </w:rPr>
          <w:t>лной уплатой страховых взносов,</w:t>
        </w:r>
        <w:r>
          <w:rPr>
            <w:color w:val="auto"/>
          </w:rPr>
          <w:br/>
        </w:r>
        <w:r w:rsidRPr="002D3D16">
          <w:rPr>
            <w:color w:val="auto"/>
          </w:rPr>
          <w:t>начиная с 2013 г.</w:t>
        </w:r>
      </w:hyperlink>
    </w:p>
    <w:p w:rsidR="005014BB" w:rsidRPr="00D95A3E" w:rsidRDefault="005014BB" w:rsidP="00C43C5E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:rsidR="005014BB" w:rsidRPr="005E3444" w:rsidRDefault="005014BB" w:rsidP="005D3984">
      <w:pPr>
        <w:pStyle w:val="4"/>
        <w:numPr>
          <w:ilvl w:val="3"/>
          <w:numId w:val="6"/>
        </w:numPr>
      </w:pPr>
      <w:bookmarkStart w:id="192" w:name="_Toc68803017"/>
      <w:bookmarkStart w:id="193" w:name="_Toc68803336"/>
      <w:bookmarkStart w:id="194" w:name="_Toc68804976"/>
      <w:bookmarkStart w:id="195" w:name="_Toc70530230"/>
      <w:bookmarkStart w:id="196" w:name="_Toc70536178"/>
      <w:bookmarkStart w:id="197" w:name="_Toc70588998"/>
      <w:bookmarkStart w:id="198" w:name="_Toc70589464"/>
      <w:bookmarkStart w:id="199" w:name="_Toc70591131"/>
      <w:bookmarkStart w:id="200" w:name="_Toc71132615"/>
      <w:bookmarkStart w:id="201" w:name="_Toc71209773"/>
      <w:bookmarkStart w:id="202" w:name="_Toc76053210"/>
      <w:bookmarkStart w:id="203" w:name="_Toc7605522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5E3444">
        <w:t>Сервис «Просмотр актуальной информации из ИЛС ЗЛ по форме ПУ-2»</w:t>
      </w:r>
    </w:p>
    <w:p w:rsidR="005014BB" w:rsidRDefault="005014BB" w:rsidP="0034617A">
      <w:r>
        <w:t xml:space="preserve">Для запуска </w:t>
      </w:r>
      <w:r w:rsidRPr="005A6B24">
        <w:t>сервиса</w:t>
      </w:r>
      <w:r>
        <w:t xml:space="preserve"> «</w:t>
      </w:r>
      <w:r w:rsidRPr="0034617A">
        <w:t>Просмотр актуальной информации из ИЛС ЗЛ по форме ПУ-2</w:t>
      </w:r>
      <w:r>
        <w:t>» необходимо</w:t>
      </w:r>
      <w:r w:rsidRPr="005A6B24">
        <w:t xml:space="preserve"> </w:t>
      </w:r>
      <w:r>
        <w:t>на странице со списком сервисов персонифицированного учета нажать на ее</w:t>
      </w:r>
      <w:r>
        <w:br/>
        <w:t xml:space="preserve">наименование (см. рисунок </w:t>
      </w:r>
      <w:fldSimple w:instr=" REF _Ref89184044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58</w:t>
        </w:r>
      </w:fldSimple>
      <w:r>
        <w:t>), после чего на странице параметров запроса указать «Страховой номер ИЛС», при этом параметр «УНПФ» будет заполнен автоматически из личной карточки пользователя, а затем нажать кнопку «Получить».</w:t>
      </w:r>
    </w:p>
    <w:p w:rsidR="005014BB" w:rsidRDefault="005014BB" w:rsidP="0034617A">
      <w:r>
        <w:t>В результате запроса система отобразит информацию из ИЛС ЗЛ по форме «ПУ-2», полученную из АИС Фонда.</w:t>
      </w:r>
    </w:p>
    <w:p w:rsidR="005014BB" w:rsidRDefault="005014BB" w:rsidP="00E9688E">
      <w:pPr>
        <w:ind w:firstLine="0"/>
      </w:pPr>
      <w:r w:rsidRPr="00403579">
        <w:rPr>
          <w:noProof/>
          <w:lang w:eastAsia="ru-RU"/>
        </w:rPr>
        <w:pict>
          <v:shape id="Рисунок 62" o:spid="_x0000_i1167" type="#_x0000_t75" style="width:464.25pt;height:270.75pt;visibility:visible" o:bordertopcolor="#5b9bd5" o:borderleftcolor="#5b9bd5" o:borderbottomcolor="#5b9bd5" o:borderrightcolor="#5b9bd5">
            <v:imagedata r:id="rId14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E9688E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75</w:t>
        </w:r>
      </w:fldSimple>
      <w:r w:rsidRPr="00E9688E">
        <w:t xml:space="preserve"> </w:t>
      </w:r>
      <w:r>
        <w:t>СИС. Просмотр актуальной информации из ИЛС ЗЛ по форме «ПУ-2»</w:t>
      </w:r>
    </w:p>
    <w:p w:rsidR="005014BB" w:rsidRDefault="005014BB" w:rsidP="0034617A">
      <w:r>
        <w:t>Для выгрузки результатов в виде файла на персональный компьютер пользователя, необходимо нажать кнопку «Выгрузить» и указать соответствующий каталог (директорию) для сохранения файла.</w:t>
      </w:r>
    </w:p>
    <w:p w:rsidR="005014BB" w:rsidRDefault="005014BB" w:rsidP="005C2CC6">
      <w:pPr>
        <w:pStyle w:val="4"/>
        <w:numPr>
          <w:ilvl w:val="3"/>
          <w:numId w:val="6"/>
        </w:numPr>
      </w:pPr>
      <w:r>
        <w:t>Сервис «Список ЗЛ, по которым отсутствует дата увольнения»</w:t>
      </w:r>
    </w:p>
    <w:p w:rsidR="005014BB" w:rsidRDefault="005014BB" w:rsidP="005C2CC6">
      <w:pPr>
        <w:rPr>
          <w:lang w:eastAsia="ru-RU"/>
        </w:rPr>
      </w:pPr>
      <w:r>
        <w:t xml:space="preserve">Для запуска функции «Список ЗЛ, по которым отсутствует дата увольнения» </w:t>
      </w:r>
      <w:r>
        <w:rPr>
          <w:lang w:eastAsia="ru-RU"/>
        </w:rPr>
        <w:t xml:space="preserve">необходимо на странице со списком сервисов персонифицированного учета </w:t>
      </w:r>
      <w:r>
        <w:t>нажать на ее наименование</w:t>
      </w:r>
      <w:r>
        <w:rPr>
          <w:lang w:eastAsia="ru-RU"/>
        </w:rPr>
        <w:t>.</w:t>
      </w:r>
    </w:p>
    <w:p w:rsidR="005014BB" w:rsidRDefault="005014BB" w:rsidP="0034617A">
      <w:pPr>
        <w:rPr>
          <w:szCs w:val="28"/>
        </w:rPr>
      </w:pPr>
      <w:r>
        <w:t xml:space="preserve">В результате запроса система отобразит информацию со списком ЗЛ, </w:t>
      </w:r>
      <w:r w:rsidRPr="00C6219F">
        <w:rPr>
          <w:szCs w:val="28"/>
        </w:rPr>
        <w:t>по которым имеются открытые периоды работы по разделу 1 и (или) по подразделу 2.2 с отражением</w:t>
      </w:r>
      <w:r>
        <w:rPr>
          <w:szCs w:val="28"/>
        </w:rPr>
        <w:t xml:space="preserve"> </w:t>
      </w:r>
      <w:r w:rsidRPr="00C6219F">
        <w:rPr>
          <w:szCs w:val="28"/>
        </w:rPr>
        <w:t>периодов по форме ПУ-2, по которым отсутствует дата увольнения</w:t>
      </w:r>
      <w:r>
        <w:rPr>
          <w:szCs w:val="28"/>
        </w:rPr>
        <w:t>.</w:t>
      </w:r>
    </w:p>
    <w:p w:rsidR="005014BB" w:rsidRDefault="005014BB" w:rsidP="005C2CC6">
      <w:pPr>
        <w:ind w:firstLine="0"/>
      </w:pPr>
      <w:r w:rsidRPr="00403579">
        <w:rPr>
          <w:noProof/>
          <w:lang w:eastAsia="ru-RU"/>
        </w:rPr>
        <w:pict>
          <v:shape id="Рисунок 340" o:spid="_x0000_i1168" type="#_x0000_t75" style="width:461.25pt;height:217.5pt;visibility:visible">
            <v:imagedata r:id="rId146" o:title=""/>
          </v:shape>
        </w:pict>
      </w:r>
    </w:p>
    <w:p w:rsidR="005014BB" w:rsidRDefault="005014BB" w:rsidP="000A06F5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76</w:t>
        </w:r>
      </w:fldSimple>
      <w:r>
        <w:t>. СИС. Список ЗЛ, по которым отсутствует дата увольнения</w:t>
      </w:r>
    </w:p>
    <w:p w:rsidR="005014BB" w:rsidRDefault="005014BB" w:rsidP="00986AAA">
      <w:pPr>
        <w:ind w:firstLine="709"/>
      </w:pPr>
      <w:r>
        <w:t>Для выгрузки результатов в виде файла на персональный компьютер пользователя, необходимо нажать кнопку «Выгрузить» и указать соответствующий каталог (директорию) для сохранения файла.</w:t>
      </w:r>
    </w:p>
    <w:p w:rsidR="005014BB" w:rsidRDefault="005014BB" w:rsidP="00290B2A">
      <w:pPr>
        <w:pStyle w:val="4"/>
        <w:numPr>
          <w:ilvl w:val="3"/>
          <w:numId w:val="6"/>
        </w:numPr>
      </w:pPr>
      <w:r>
        <w:t>Сервис «Продолжительность периода уплаты лицами, самостоятельно уплачивающими взносы»</w:t>
      </w:r>
    </w:p>
    <w:p w:rsidR="005014BB" w:rsidRDefault="005014BB" w:rsidP="00290B2A">
      <w:pPr>
        <w:pStyle w:val="af0"/>
      </w:pPr>
      <w:r>
        <w:t>Для запуска функции «</w:t>
      </w:r>
      <w:r w:rsidRPr="00290B2A">
        <w:t>Продолжительность периода уплаты лицами, самостоятельно уплачивающими взносы</w:t>
      </w:r>
      <w:r>
        <w:t>» необходимо на странице со списком сервисов персонифицированного учета нажать на ее наименование, и в открывшемся окне заполнить обязательные поля: Фамилия, Имя, Отчество (при наличии), Страховой номер ИЛС, год, а затем нажать кнопку «Получить».</w:t>
      </w:r>
    </w:p>
    <w:p w:rsidR="005014BB" w:rsidRDefault="005014BB" w:rsidP="00732687">
      <w:pPr>
        <w:rPr>
          <w:szCs w:val="28"/>
        </w:rPr>
      </w:pPr>
      <w:r>
        <w:t>В результате запроса система отобразит информацию о п</w:t>
      </w:r>
      <w:r w:rsidRPr="00290B2A">
        <w:t>родолжительност</w:t>
      </w:r>
      <w:r>
        <w:t>и</w:t>
      </w:r>
      <w:r w:rsidRPr="00290B2A">
        <w:t xml:space="preserve"> периода уплаты лицами, самостоятельно уплачивающими взносы</w:t>
      </w:r>
      <w:r>
        <w:rPr>
          <w:szCs w:val="28"/>
        </w:rPr>
        <w:t>.</w:t>
      </w:r>
    </w:p>
    <w:p w:rsidR="005014BB" w:rsidRDefault="005014BB" w:rsidP="00290B2A">
      <w:pPr>
        <w:pStyle w:val="af0"/>
      </w:pPr>
    </w:p>
    <w:p w:rsidR="005014BB" w:rsidRPr="00290B2A" w:rsidRDefault="005014BB" w:rsidP="00732687">
      <w:pPr>
        <w:pStyle w:val="af0"/>
        <w:ind w:firstLine="0"/>
      </w:pPr>
      <w:r w:rsidRPr="00403579">
        <w:rPr>
          <w:noProof/>
        </w:rPr>
        <w:pict>
          <v:shape id="Рисунок 36" o:spid="_x0000_i1169" type="#_x0000_t75" style="width:465pt;height:267.75pt;visibility:visible">
            <v:imagedata r:id="rId147" o:title=""/>
          </v:shape>
        </w:pict>
      </w:r>
    </w:p>
    <w:p w:rsidR="005014BB" w:rsidRDefault="005014BB" w:rsidP="00732687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77</w:t>
        </w:r>
      </w:fldSimple>
      <w:r>
        <w:t xml:space="preserve"> СИС. </w:t>
      </w:r>
      <w:r w:rsidRPr="00290B2A">
        <w:t>Продолжительность периода уплаты лицами, самостоятельно уплачивающими взносы</w:t>
      </w:r>
    </w:p>
    <w:p w:rsidR="005014BB" w:rsidRDefault="005014BB" w:rsidP="00732687">
      <w:pPr>
        <w:ind w:firstLine="709"/>
      </w:pPr>
      <w:r>
        <w:t>Для выгрузки результатов в виде файла на персональный компьютер пользователя, необходимо нажать кнопку «Выгрузить» и указать соответствующий каталог (директорию) для сохранения файла.</w:t>
      </w:r>
    </w:p>
    <w:p w:rsidR="005014BB" w:rsidRPr="005E3444" w:rsidRDefault="005014BB" w:rsidP="00D515EB">
      <w:pPr>
        <w:pStyle w:val="Heading3"/>
        <w:numPr>
          <w:ilvl w:val="2"/>
          <w:numId w:val="6"/>
        </w:numPr>
        <w:ind w:left="0"/>
      </w:pPr>
      <w:bookmarkStart w:id="204" w:name="_Toc152320859"/>
      <w:r w:rsidRPr="005E3444">
        <w:t>СИС → Профессиональное пенсионное страхование</w:t>
      </w:r>
      <w:bookmarkEnd w:id="190"/>
      <w:bookmarkEnd w:id="204"/>
    </w:p>
    <w:p w:rsidR="005014BB" w:rsidRDefault="005014BB" w:rsidP="00A52A4F">
      <w:pPr>
        <w:rPr>
          <w:lang w:eastAsia="ru-RU"/>
        </w:rPr>
      </w:pPr>
      <w:r>
        <w:rPr>
          <w:lang w:eastAsia="ru-RU"/>
        </w:rPr>
        <w:t>Для перехода к сервисам по профессиональному пенсионному страхованию необходимо на странице «Справочно-информационные сервисы» выбрать (путем нажатия левой клавиши мыши) вкладку «Профессиональное пенсионное страхование» (далее – ППС).</w:t>
      </w:r>
    </w:p>
    <w:p w:rsidR="005014BB" w:rsidRDefault="005014BB" w:rsidP="00146202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100" o:spid="_x0000_i1170" type="#_x0000_t75" style="width:465pt;height:253.5pt;visibility:visible" o:bordertopcolor="#5b9bd5" o:borderleftcolor="#5b9bd5" o:borderbottomcolor="#5b9bd5" o:borderrightcolor="#5b9bd5">
            <v:imagedata r:id="rId14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466FDF" w:rsidRDefault="005014BB" w:rsidP="00146202">
      <w:pPr>
        <w:pStyle w:val="-2"/>
        <w:spacing w:after="240"/>
        <w:rPr>
          <w:noProof/>
        </w:rPr>
      </w:pPr>
      <w:bookmarkStart w:id="205" w:name="_Ref81489291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78</w:t>
      </w:r>
      <w:r>
        <w:rPr>
          <w:noProof/>
        </w:rPr>
        <w:fldChar w:fldCharType="end"/>
      </w:r>
      <w:bookmarkEnd w:id="205"/>
      <w:r>
        <w:rPr>
          <w:noProof/>
        </w:rPr>
        <w:t>. СИС. Профессиональное пенсионное страхование</w:t>
      </w:r>
    </w:p>
    <w:p w:rsidR="005014BB" w:rsidRPr="00A52A4F" w:rsidRDefault="005014BB" w:rsidP="00A52A4F">
      <w:pPr>
        <w:rPr>
          <w:lang w:eastAsia="ru-RU"/>
        </w:rPr>
      </w:pPr>
      <w:r>
        <w:rPr>
          <w:lang w:eastAsia="ru-RU"/>
        </w:rPr>
        <w:t>В результате откроется страница со списком сервисов по ППС:</w:t>
      </w:r>
    </w:p>
    <w:p w:rsidR="005014BB" w:rsidRPr="00D95A3E" w:rsidRDefault="005014BB" w:rsidP="00C55CEA">
      <w:pPr>
        <w:pStyle w:val="ListParagraph"/>
        <w:numPr>
          <w:ilvl w:val="0"/>
          <w:numId w:val="33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«Максимальная пачка»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предназначен для получения информации о максимальном номере пачки ПУ-6, загруженной в АСУ ППС, для принятия решения о диапазоне номеров последующих формируемых пачек.</w:t>
      </w:r>
    </w:p>
    <w:p w:rsidR="005014BB" w:rsidRPr="00D95A3E" w:rsidRDefault="005014BB" w:rsidP="00C55CEA">
      <w:pPr>
        <w:pStyle w:val="ListParagraph"/>
        <w:numPr>
          <w:ilvl w:val="0"/>
          <w:numId w:val="33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«Предпенсионеры»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предназначен для получения по конкретному плательщику взносов (страхователю) информации о ЗЛ, достигших/достигающих общеустановленного пенсионного возраста в текущем</w:t>
      </w:r>
      <w:r>
        <w:rPr>
          <w:sz w:val="28"/>
          <w:szCs w:val="28"/>
        </w:rPr>
        <w:t xml:space="preserve"> либо следующем</w:t>
      </w:r>
      <w:r w:rsidRPr="00D95A3E">
        <w:rPr>
          <w:sz w:val="28"/>
          <w:szCs w:val="28"/>
        </w:rPr>
        <w:t xml:space="preserve"> году.</w:t>
      </w:r>
    </w:p>
    <w:p w:rsidR="005014BB" w:rsidRDefault="005014BB" w:rsidP="00C55CEA">
      <w:pPr>
        <w:pStyle w:val="ListParagraph"/>
        <w:numPr>
          <w:ilvl w:val="0"/>
          <w:numId w:val="33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«Информация о ППС»</w:t>
      </w:r>
      <w:r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предназначен для получения информации по итогам приема сведений по ПУ-6 в ППС в зависимости от типа запрашиваемого документа (информация о принятых сведениях на профессиональное пенсионное страхование за определенный отчетный период или расчет пени).</w:t>
      </w:r>
    </w:p>
    <w:p w:rsidR="005014BB" w:rsidRPr="0065541C" w:rsidRDefault="005014BB" w:rsidP="00C55CEA">
      <w:pPr>
        <w:pStyle w:val="ListParagraph"/>
        <w:numPr>
          <w:ilvl w:val="0"/>
          <w:numId w:val="33"/>
        </w:numPr>
        <w:rPr>
          <w:sz w:val="28"/>
          <w:szCs w:val="28"/>
        </w:rPr>
      </w:pPr>
      <w:r>
        <w:rPr>
          <w:b/>
          <w:sz w:val="28"/>
          <w:szCs w:val="28"/>
        </w:rPr>
        <w:t xml:space="preserve">«Передача файла архива Перечней» </w:t>
      </w:r>
      <w:r w:rsidRPr="0065541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65541C">
        <w:rPr>
          <w:sz w:val="28"/>
          <w:szCs w:val="28"/>
        </w:rPr>
        <w:t>предназначен для получения файла архива данных Перечней для целей ППС для загрузки страхователем архивных данных в ПО «Формирование Перечня для целей ППС»</w:t>
      </w:r>
      <w:r>
        <w:rPr>
          <w:sz w:val="28"/>
          <w:szCs w:val="28"/>
        </w:rPr>
        <w:t>.</w:t>
      </w:r>
    </w:p>
    <w:p w:rsidR="005014BB" w:rsidRDefault="005014BB" w:rsidP="00C55CEA">
      <w:pPr>
        <w:pStyle w:val="ListParagraph"/>
        <w:numPr>
          <w:ilvl w:val="0"/>
          <w:numId w:val="33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«Передача файла архива ПУ-6»</w:t>
      </w:r>
      <w:r>
        <w:rPr>
          <w:sz w:val="28"/>
          <w:szCs w:val="28"/>
        </w:rPr>
        <w:t xml:space="preserve"> – </w:t>
      </w:r>
      <w:r w:rsidRPr="0065541C">
        <w:rPr>
          <w:sz w:val="28"/>
          <w:szCs w:val="28"/>
        </w:rPr>
        <w:t>предназначен для получения файла архива данных пачек форм ПУ-6 для загрузки страхователем архивных данных в ПО «Формирование ПУ-6».</w:t>
      </w:r>
    </w:p>
    <w:p w:rsidR="005014BB" w:rsidRDefault="005014BB" w:rsidP="00ED47DA">
      <w:pPr>
        <w:pStyle w:val="ListParagraph"/>
        <w:numPr>
          <w:ilvl w:val="0"/>
          <w:numId w:val="33"/>
        </w:numPr>
        <w:rPr>
          <w:sz w:val="28"/>
          <w:szCs w:val="28"/>
        </w:rPr>
      </w:pPr>
      <w:r w:rsidRPr="00ED47DA">
        <w:rPr>
          <w:b/>
          <w:sz w:val="28"/>
          <w:szCs w:val="28"/>
        </w:rPr>
        <w:t>«Список ЗЛ страхователя с ошибками на проф. части ИЛС»</w:t>
      </w:r>
      <w:r>
        <w:rPr>
          <w:sz w:val="28"/>
          <w:szCs w:val="28"/>
        </w:rPr>
        <w:t xml:space="preserve"> – </w:t>
      </w:r>
      <w:r w:rsidRPr="00ED47DA">
        <w:rPr>
          <w:sz w:val="28"/>
          <w:szCs w:val="28"/>
        </w:rPr>
        <w:t>позволяет получить информацию о списке застрахованных лиц, на профессиональной части ИЛС которых имеются ошибки</w:t>
      </w:r>
      <w:r>
        <w:rPr>
          <w:sz w:val="28"/>
          <w:szCs w:val="28"/>
        </w:rPr>
        <w:t>.</w:t>
      </w:r>
    </w:p>
    <w:p w:rsidR="005014BB" w:rsidRDefault="005014BB" w:rsidP="00ED47DA">
      <w:pPr>
        <w:pStyle w:val="ListParagraph"/>
        <w:numPr>
          <w:ilvl w:val="0"/>
          <w:numId w:val="33"/>
        </w:numPr>
        <w:rPr>
          <w:sz w:val="28"/>
          <w:szCs w:val="28"/>
        </w:rPr>
      </w:pPr>
      <w:r>
        <w:rPr>
          <w:b/>
          <w:sz w:val="28"/>
          <w:szCs w:val="28"/>
        </w:rPr>
        <w:t>«Список ЗЛ, по которым представлены формы ПУ-6 (итоговые суммы)»</w:t>
      </w:r>
      <w:r>
        <w:rPr>
          <w:sz w:val="28"/>
          <w:szCs w:val="28"/>
        </w:rPr>
        <w:t xml:space="preserve"> – </w:t>
      </w:r>
      <w:r w:rsidRPr="00ED47DA">
        <w:rPr>
          <w:sz w:val="28"/>
          <w:szCs w:val="28"/>
        </w:rPr>
        <w:t>позволяет получить информацию по застрахованным лицам страхователя информацию по итоговым суммам, представленным в формах ПУ-6</w:t>
      </w:r>
      <w:r>
        <w:rPr>
          <w:sz w:val="28"/>
          <w:szCs w:val="28"/>
        </w:rPr>
        <w:t>.</w:t>
      </w:r>
    </w:p>
    <w:p w:rsidR="005014BB" w:rsidRPr="005E3444" w:rsidRDefault="005014BB" w:rsidP="00544E95">
      <w:pPr>
        <w:pStyle w:val="ListParagraph"/>
        <w:numPr>
          <w:ilvl w:val="0"/>
          <w:numId w:val="33"/>
        </w:numPr>
        <w:rPr>
          <w:sz w:val="28"/>
          <w:szCs w:val="28"/>
        </w:rPr>
      </w:pPr>
      <w:r w:rsidRPr="005E3444">
        <w:rPr>
          <w:b/>
          <w:sz w:val="28"/>
          <w:szCs w:val="28"/>
        </w:rPr>
        <w:t>«Сведения о начисленных (перечисленных) взносах на ППС и задолженности страхователя»</w:t>
      </w:r>
      <w:r w:rsidRPr="005E3444">
        <w:rPr>
          <w:sz w:val="28"/>
          <w:szCs w:val="28"/>
        </w:rPr>
        <w:t xml:space="preserve"> – позволяет получить по страхователю сведения о начисленных выплатах (взносах на ППС), уплаченных взносах на ППС, представленных им в формах ПУ-6, перечисленных в бюджет фонда взносах на ППС, а также сведения о задолженности страхователя по взносам на ППС перед застрахованными лицами и задолженности страхователя по взносам на ППС в бюджет фонда начиная с 2009 года по отчетный период (год), указанный в запросе.</w:t>
      </w:r>
    </w:p>
    <w:p w:rsidR="005014BB" w:rsidRDefault="005014BB" w:rsidP="00D515EB">
      <w:pPr>
        <w:pStyle w:val="4"/>
        <w:numPr>
          <w:ilvl w:val="3"/>
          <w:numId w:val="6"/>
        </w:numPr>
      </w:pPr>
      <w:bookmarkStart w:id="206" w:name="_Toc526339723"/>
      <w:r>
        <w:t>Сервис «Максимальная пачка»</w:t>
      </w:r>
      <w:bookmarkEnd w:id="206"/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 xml:space="preserve">Для запуска сервиса «Максимальная пачка» необходимо нажать на его наименование 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_Ref81489291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78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:rsidR="005014BB" w:rsidRDefault="005014BB" w:rsidP="00B111B5">
      <w:pPr>
        <w:rPr>
          <w:lang w:eastAsia="ru-RU"/>
        </w:rPr>
      </w:pPr>
      <w:r>
        <w:rPr>
          <w:lang w:eastAsia="ru-RU"/>
        </w:rPr>
        <w:t>В результате система отобразит максимальный номер пачки ПУ-6, загруженной в АСУ ППС и дату подачи пачки.</w:t>
      </w:r>
    </w:p>
    <w:p w:rsidR="005014BB" w:rsidRDefault="005014BB" w:rsidP="005E1E05">
      <w:pPr>
        <w:keepNext/>
        <w:spacing w:before="240"/>
        <w:ind w:firstLine="0"/>
        <w:jc w:val="center"/>
      </w:pPr>
      <w:r w:rsidRPr="00403579">
        <w:rPr>
          <w:noProof/>
          <w:lang w:eastAsia="ru-RU"/>
        </w:rPr>
        <w:pict>
          <v:shape id="Рисунок 55" o:spid="_x0000_i1171" type="#_x0000_t75" style="width:378.75pt;height:102pt;visibility:visible" o:bordertopcolor="#bfbfbf" o:borderleftcolor="#bfbfbf" o:borderbottomcolor="#bfbfbf" o:borderrightcolor="#bfbfbf">
            <v:imagedata r:id="rId14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D95A3E" w:rsidRDefault="005014BB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79</w:t>
      </w:r>
      <w:r>
        <w:rPr>
          <w:noProof/>
        </w:rPr>
        <w:fldChar w:fldCharType="end"/>
      </w:r>
      <w:r>
        <w:rPr>
          <w:noProof/>
        </w:rPr>
        <w:t>. СИС</w:t>
      </w:r>
      <w:r w:rsidRPr="00146202">
        <w:rPr>
          <w:noProof/>
        </w:rPr>
        <w:t>. ППС. Максимальная пачка. Результат</w:t>
      </w:r>
    </w:p>
    <w:p w:rsidR="005014BB" w:rsidRDefault="005014BB" w:rsidP="00D515EB">
      <w:pPr>
        <w:pStyle w:val="4"/>
        <w:numPr>
          <w:ilvl w:val="3"/>
          <w:numId w:val="6"/>
        </w:numPr>
      </w:pPr>
      <w:bookmarkStart w:id="207" w:name="_Toc526339724"/>
      <w:r>
        <w:t>Сервис «Предпенсионеры»</w:t>
      </w:r>
      <w:bookmarkEnd w:id="207"/>
    </w:p>
    <w:p w:rsidR="005014BB" w:rsidRDefault="005014BB" w:rsidP="00B111B5">
      <w:r>
        <w:t>Для запуска сервиса «</w:t>
      </w:r>
      <w:r>
        <w:rPr>
          <w:szCs w:val="28"/>
        </w:rPr>
        <w:t>Предпенсионеры</w:t>
      </w:r>
      <w:r>
        <w:t xml:space="preserve">» необходимо на странице со списком сервисов профессионального пенсионного страхования </w:t>
      </w:r>
      <w:r>
        <w:rPr>
          <w:lang w:eastAsia="ru-RU"/>
        </w:rPr>
        <w:t xml:space="preserve">нажать на его наименование 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_Ref81489291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78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>
        <w:t>.</w:t>
      </w:r>
    </w:p>
    <w:p w:rsidR="005014BB" w:rsidRDefault="005014BB" w:rsidP="003A6681">
      <w:r w:rsidRPr="00165E36">
        <w:t xml:space="preserve">В результате система </w:t>
      </w:r>
      <w:r>
        <w:t xml:space="preserve">сформирует документ, содержащий </w:t>
      </w:r>
      <w:r w:rsidRPr="00165E36">
        <w:t>информаци</w:t>
      </w:r>
      <w:r>
        <w:t>ю</w:t>
      </w:r>
      <w:r w:rsidRPr="00165E36">
        <w:t xml:space="preserve"> о </w:t>
      </w:r>
      <w:r>
        <w:t>застрахованных лицах</w:t>
      </w:r>
      <w:r w:rsidRPr="00165E36">
        <w:t xml:space="preserve">, достигших/достигающих общеустановленного пенсионного возраста в текущем </w:t>
      </w:r>
      <w:r>
        <w:t>либо следующем г</w:t>
      </w:r>
      <w:r w:rsidRPr="00165E36">
        <w:t>оду.</w:t>
      </w:r>
    </w:p>
    <w:p w:rsidR="005014BB" w:rsidRDefault="005014BB" w:rsidP="005E1E05">
      <w:pPr>
        <w:keepNext/>
        <w:spacing w:before="240"/>
        <w:ind w:firstLine="0"/>
        <w:jc w:val="center"/>
      </w:pPr>
      <w:r w:rsidRPr="00403579">
        <w:rPr>
          <w:noProof/>
          <w:lang w:eastAsia="ru-RU"/>
        </w:rPr>
        <w:pict>
          <v:shape id="Рисунок 79" o:spid="_x0000_i1172" type="#_x0000_t75" style="width:396pt;height:121.5pt;visibility:visible" o:bordertopcolor="#bfbfbf" o:borderleftcolor="#bfbfbf" o:borderbottomcolor="#bfbfbf" o:borderrightcolor="#bfbfbf">
            <v:imagedata r:id="rId15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D95A3E" w:rsidRDefault="005014BB" w:rsidP="00270310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80</w:t>
      </w:r>
      <w:r>
        <w:rPr>
          <w:noProof/>
        </w:rPr>
        <w:fldChar w:fldCharType="end"/>
      </w:r>
      <w:r>
        <w:rPr>
          <w:noProof/>
        </w:rPr>
        <w:t>. СИС</w:t>
      </w:r>
      <w:r w:rsidRPr="00146202">
        <w:rPr>
          <w:noProof/>
        </w:rPr>
        <w:t xml:space="preserve">. ППС. </w:t>
      </w:r>
      <w:r>
        <w:rPr>
          <w:noProof/>
        </w:rPr>
        <w:t>Предпенсионеры</w:t>
      </w:r>
      <w:r w:rsidRPr="00146202">
        <w:rPr>
          <w:noProof/>
        </w:rPr>
        <w:t>. Результат</w:t>
      </w:r>
    </w:p>
    <w:p w:rsidR="005014BB" w:rsidRDefault="005014BB" w:rsidP="003A6681">
      <w:r>
        <w:t xml:space="preserve">Для сохранения результатов в виде файла на персональный компьютер пользователя необходимо нажать на кнопку – </w:t>
      </w:r>
      <w:r w:rsidRPr="00403579">
        <w:rPr>
          <w:noProof/>
          <w:lang w:eastAsia="ru-RU"/>
        </w:rPr>
        <w:pict>
          <v:shape id="Рисунок 508" o:spid="_x0000_i1173" type="#_x0000_t75" style="width:28.5pt;height:25.5pt;visibility:visible">
            <v:imagedata r:id="rId151" o:title=""/>
          </v:shape>
        </w:pict>
      </w:r>
      <w:r>
        <w:t xml:space="preserve"> («Скачать»).</w:t>
      </w:r>
    </w:p>
    <w:p w:rsidR="005014BB" w:rsidRDefault="005014BB" w:rsidP="0065541C">
      <w:pPr>
        <w:pStyle w:val="4"/>
        <w:numPr>
          <w:ilvl w:val="3"/>
          <w:numId w:val="6"/>
        </w:numPr>
      </w:pPr>
      <w:bookmarkStart w:id="208" w:name="_Toc526339725"/>
      <w:r>
        <w:t>Сервис «Информация о ППС»</w:t>
      </w:r>
      <w:bookmarkEnd w:id="208"/>
    </w:p>
    <w:p w:rsidR="005014BB" w:rsidRDefault="005014BB" w:rsidP="00B111B5">
      <w:r>
        <w:t>Для запуска сервиса «</w:t>
      </w:r>
      <w:r>
        <w:rPr>
          <w:szCs w:val="28"/>
        </w:rPr>
        <w:t>Информация о ППС</w:t>
      </w:r>
      <w:r>
        <w:t xml:space="preserve">» необходимо на странице со списком сервисов профессионального пенсионного страхования </w:t>
      </w:r>
      <w:r>
        <w:rPr>
          <w:lang w:eastAsia="ru-RU"/>
        </w:rPr>
        <w:t xml:space="preserve">нажать на его наименование 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_Ref81489291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78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>
        <w:t>. Затем в открывшемся окне указать «Год», «Квартал», «Тип документа» (Расчет пени или Сведения о ППС) и нажать кнопку «Получить».</w:t>
      </w:r>
    </w:p>
    <w:p w:rsidR="005014BB" w:rsidRDefault="005014BB" w:rsidP="00146202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69" o:spid="_x0000_i1174" type="#_x0000_t75" style="width:464.25pt;height:189.75pt;visibility:visible" o:bordertopcolor="#bfbfbf" o:borderleftcolor="#bfbfbf" o:borderbottomcolor="#bfbfbf" o:borderrightcolor="#bfbfbf">
            <v:imagedata r:id="rId15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D95A3E" w:rsidRDefault="005014BB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81</w:t>
      </w:r>
      <w:r>
        <w:rPr>
          <w:noProof/>
        </w:rPr>
        <w:fldChar w:fldCharType="end"/>
      </w:r>
      <w:r>
        <w:rPr>
          <w:noProof/>
        </w:rPr>
        <w:t>. СИС. ППС. Информация о ППС. Параметры запроса</w:t>
      </w:r>
    </w:p>
    <w:p w:rsidR="005014BB" w:rsidRDefault="005014BB" w:rsidP="00146202">
      <w:pPr>
        <w:rPr>
          <w:lang w:eastAsia="ru-RU"/>
        </w:rPr>
      </w:pPr>
      <w:r w:rsidRPr="00165E36">
        <w:rPr>
          <w:lang w:eastAsia="ru-RU"/>
        </w:rPr>
        <w:t xml:space="preserve">В результате система </w:t>
      </w:r>
      <w:r>
        <w:rPr>
          <w:lang w:eastAsia="ru-RU"/>
        </w:rPr>
        <w:t xml:space="preserve">сформирует </w:t>
      </w:r>
      <w:r w:rsidRPr="00167547">
        <w:rPr>
          <w:lang w:eastAsia="ru-RU"/>
        </w:rPr>
        <w:t>zip</w:t>
      </w:r>
      <w:r w:rsidRPr="00B7530F">
        <w:rPr>
          <w:lang w:eastAsia="ru-RU"/>
        </w:rPr>
        <w:t>-</w:t>
      </w:r>
      <w:r>
        <w:rPr>
          <w:lang w:eastAsia="ru-RU"/>
        </w:rPr>
        <w:t>архив с запрашиваемым типом документа</w:t>
      </w:r>
      <w:r w:rsidRPr="00165E36">
        <w:rPr>
          <w:lang w:eastAsia="ru-RU"/>
        </w:rPr>
        <w:t>.</w:t>
      </w:r>
      <w:r>
        <w:rPr>
          <w:lang w:eastAsia="ru-RU"/>
        </w:rPr>
        <w:t xml:space="preserve"> </w:t>
      </w:r>
      <w:r>
        <w:t xml:space="preserve">Для сохранения результатов в виде файла на персональный компьютер пользователя необходимо нажать на кнопку – </w:t>
      </w:r>
      <w:r w:rsidRPr="00403579">
        <w:rPr>
          <w:noProof/>
          <w:lang w:eastAsia="ru-RU"/>
        </w:rPr>
        <w:pict>
          <v:shape id="Рисунок 509" o:spid="_x0000_i1175" type="#_x0000_t75" style="width:28.5pt;height:25.5pt;visibility:visible">
            <v:imagedata r:id="rId151" o:title=""/>
          </v:shape>
        </w:pict>
      </w:r>
      <w:r>
        <w:t xml:space="preserve"> («Скачать»).</w:t>
      </w:r>
    </w:p>
    <w:p w:rsidR="005014BB" w:rsidRDefault="005014BB" w:rsidP="00146202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94" o:spid="_x0000_i1176" type="#_x0000_t75" style="width:458.25pt;height:271.5pt;visibility:visible" o:bordertopcolor="#bfbfbf" o:borderleftcolor="#bfbfbf" o:borderbottomcolor="#bfbfbf" o:borderrightcolor="#bfbfbf">
            <v:imagedata r:id="rId15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82</w:t>
      </w:r>
      <w:r>
        <w:rPr>
          <w:noProof/>
        </w:rPr>
        <w:fldChar w:fldCharType="end"/>
      </w:r>
      <w:r>
        <w:rPr>
          <w:noProof/>
        </w:rPr>
        <w:t>. СИС</w:t>
      </w:r>
      <w:r w:rsidRPr="001F228D">
        <w:rPr>
          <w:noProof/>
        </w:rPr>
        <w:t>. ППС. Информация о ППС. Результат</w:t>
      </w:r>
    </w:p>
    <w:p w:rsidR="005014BB" w:rsidRDefault="005014BB">
      <w:pPr>
        <w:pStyle w:val="4"/>
        <w:numPr>
          <w:ilvl w:val="3"/>
          <w:numId w:val="6"/>
        </w:numPr>
      </w:pPr>
      <w:r>
        <w:t>Сервис «Передача файла архива Перечней»</w:t>
      </w:r>
    </w:p>
    <w:p w:rsidR="005014BB" w:rsidRDefault="005014BB" w:rsidP="00172E90">
      <w:r>
        <w:t xml:space="preserve">Для запуска сервиса «Передача файла архива Перечней» необходимо на странице со списком сервисов профессионального пенсионного страхования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_Ref81489291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78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>
        <w:t xml:space="preserve"> нажать на кнопку – </w:t>
      </w:r>
      <w:r w:rsidRPr="00403579">
        <w:rPr>
          <w:noProof/>
          <w:lang w:eastAsia="ru-RU"/>
        </w:rPr>
        <w:pict>
          <v:shape id="Рисунок 123" o:spid="_x0000_i1177" type="#_x0000_t75" style="width:190.5pt;height:36.75pt;visibility:visible">
            <v:imagedata r:id="rId154" o:title=""/>
          </v:shape>
        </w:pict>
      </w:r>
      <w:r>
        <w:t>.</w:t>
      </w:r>
    </w:p>
    <w:p w:rsidR="005014BB" w:rsidRDefault="005014BB" w:rsidP="00172E90">
      <w:r>
        <w:t xml:space="preserve">Далее система сформирует соответствующий запрос в АИС Фонда, по результатам выполнения которого будет получен файл, содержащий </w:t>
      </w:r>
      <w:r w:rsidRPr="00172E90">
        <w:t>архив данных Перечней для целей ППС для загрузки страхователем архивных данных в ПО «Формирование Перечня для целей ППС»</w:t>
      </w:r>
      <w:r>
        <w:t>.</w:t>
      </w:r>
    </w:p>
    <w:p w:rsidR="005014BB" w:rsidRDefault="005014BB" w:rsidP="0065541C">
      <w:r>
        <w:t>Для выгрузки результатов в виде файла на персональный компьютер пользователя необходимо выбрать соответствующее действие, предложенное интернет-браузером.</w:t>
      </w:r>
    </w:p>
    <w:p w:rsidR="005014BB" w:rsidRDefault="005014BB" w:rsidP="0065541C">
      <w:pPr>
        <w:ind w:firstLine="0"/>
        <w:jc w:val="center"/>
      </w:pPr>
      <w:r w:rsidRPr="00403579">
        <w:rPr>
          <w:noProof/>
          <w:lang w:eastAsia="ru-RU"/>
        </w:rPr>
        <w:pict>
          <v:shape id="Рисунок 124" o:spid="_x0000_i1178" type="#_x0000_t75" style="width:467.25pt;height:24pt;visibility:visible" o:bordertopcolor="#bfbfbf" o:borderleftcolor="#bfbfbf" o:borderbottomcolor="#bfbfbf" o:borderrightcolor="#bfbfbf">
            <v:imagedata r:id="rId15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5541C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83</w:t>
      </w:r>
      <w:r>
        <w:rPr>
          <w:noProof/>
        </w:rPr>
        <w:fldChar w:fldCharType="end"/>
      </w:r>
      <w:r>
        <w:rPr>
          <w:noProof/>
        </w:rPr>
        <w:t>. СИС</w:t>
      </w:r>
      <w:r w:rsidRPr="001F228D">
        <w:rPr>
          <w:noProof/>
        </w:rPr>
        <w:t xml:space="preserve">. ППС. </w:t>
      </w:r>
      <w:r>
        <w:t>Передача файла архива Перечней</w:t>
      </w:r>
      <w:r w:rsidRPr="001F228D">
        <w:rPr>
          <w:noProof/>
        </w:rPr>
        <w:t>. Результат</w:t>
      </w:r>
    </w:p>
    <w:p w:rsidR="005014BB" w:rsidRDefault="005014BB">
      <w:pPr>
        <w:pStyle w:val="4"/>
        <w:numPr>
          <w:ilvl w:val="3"/>
          <w:numId w:val="6"/>
        </w:numPr>
      </w:pPr>
      <w:r>
        <w:t>Сервис «Передача файла архива ПУ-6»</w:t>
      </w:r>
    </w:p>
    <w:p w:rsidR="005014BB" w:rsidRDefault="005014BB" w:rsidP="00172E90">
      <w:r>
        <w:t xml:space="preserve">Для запуска сервиса «Передача файла архива ПУ-6» необходимо на странице со списком сервисов профессионального пенсионного страхования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_Ref81489291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78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>
        <w:t xml:space="preserve"> нажать на кнопку – </w:t>
      </w:r>
      <w:r w:rsidRPr="00403579">
        <w:rPr>
          <w:noProof/>
          <w:lang w:eastAsia="ru-RU"/>
        </w:rPr>
        <w:pict>
          <v:shape id="Рисунок 127" o:spid="_x0000_i1179" type="#_x0000_t75" style="width:186.75pt;height:37.5pt;visibility:visible">
            <v:imagedata r:id="rId156" o:title=""/>
          </v:shape>
        </w:pict>
      </w:r>
      <w:r>
        <w:t>.</w:t>
      </w:r>
    </w:p>
    <w:p w:rsidR="005014BB" w:rsidRDefault="005014BB" w:rsidP="00172E90">
      <w:r>
        <w:t xml:space="preserve">Далее система сформирует соответствующий запрос в АИС Фонда, по результатам выполнения которого будет получен файл, содержащий </w:t>
      </w:r>
      <w:r w:rsidRPr="00172E90">
        <w:t>архив данных пачек форм ПУ-6 для загрузки страхователем архивных данных в ПО «Формирование ПУ-6»</w:t>
      </w:r>
      <w:r>
        <w:t>.</w:t>
      </w:r>
    </w:p>
    <w:p w:rsidR="005014BB" w:rsidRDefault="005014BB" w:rsidP="00172E90">
      <w:r>
        <w:t>Для выгрузки результатов в виде файла на персональный компьютер пользователя необходимо выбрать соответствующее действие, предложенное интернет-браузером.</w:t>
      </w:r>
    </w:p>
    <w:p w:rsidR="005014BB" w:rsidRDefault="005014BB" w:rsidP="0065541C">
      <w:pPr>
        <w:ind w:firstLine="0"/>
        <w:jc w:val="center"/>
      </w:pPr>
      <w:r w:rsidRPr="00403579">
        <w:rPr>
          <w:noProof/>
          <w:lang w:eastAsia="ru-RU"/>
        </w:rPr>
        <w:pict>
          <v:shape id="Рисунок 384" o:spid="_x0000_i1180" type="#_x0000_t75" style="width:466.5pt;height:24pt;visibility:visible" o:bordertopcolor="#bfbfbf" o:borderleftcolor="#bfbfbf" o:borderbottomcolor="#bfbfbf" o:borderrightcolor="#bfbfbf">
            <v:imagedata r:id="rId15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94548A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84</w:t>
      </w:r>
      <w:r>
        <w:rPr>
          <w:noProof/>
        </w:rPr>
        <w:fldChar w:fldCharType="end"/>
      </w:r>
      <w:r>
        <w:rPr>
          <w:noProof/>
        </w:rPr>
        <w:t>. СИС</w:t>
      </w:r>
      <w:r w:rsidRPr="001F228D">
        <w:rPr>
          <w:noProof/>
        </w:rPr>
        <w:t xml:space="preserve">. ППС. </w:t>
      </w:r>
      <w:r>
        <w:t>Передача файла архива ПУ-6</w:t>
      </w:r>
      <w:r w:rsidRPr="001F228D">
        <w:rPr>
          <w:noProof/>
        </w:rPr>
        <w:t>. Результат</w:t>
      </w:r>
    </w:p>
    <w:p w:rsidR="005014BB" w:rsidRDefault="005014BB" w:rsidP="00183789">
      <w:pPr>
        <w:pStyle w:val="4"/>
        <w:numPr>
          <w:ilvl w:val="3"/>
          <w:numId w:val="6"/>
        </w:numPr>
      </w:pPr>
      <w:r>
        <w:t>Сервис «</w:t>
      </w:r>
      <w:r w:rsidRPr="00183789">
        <w:t>Список ЗЛ страхователя с ошибками на проф. части ИЛС</w:t>
      </w:r>
      <w:r>
        <w:t>»</w:t>
      </w:r>
    </w:p>
    <w:p w:rsidR="005014BB" w:rsidRDefault="005014BB" w:rsidP="00183789">
      <w:r>
        <w:t>Для запуска сервиса «</w:t>
      </w:r>
      <w:r w:rsidRPr="00183789">
        <w:t>Список ЗЛ страхователя с ошибками на проф. части ИЛС</w:t>
      </w:r>
      <w:r>
        <w:t xml:space="preserve">» необходимо на странице со списком сервисов профессионального пенсионного страхования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_Ref81489291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78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>
        <w:t xml:space="preserve"> нажать на кнопку – </w:t>
      </w:r>
      <w:r w:rsidRPr="00403579">
        <w:rPr>
          <w:noProof/>
          <w:lang w:eastAsia="ru-RU"/>
        </w:rPr>
        <w:pict>
          <v:shape id="Рисунок 333" o:spid="_x0000_i1181" type="#_x0000_t75" style="width:184.5pt;height:56.25pt;visibility:visible">
            <v:imagedata r:id="rId158" o:title=""/>
          </v:shape>
        </w:pict>
      </w:r>
      <w:r>
        <w:t>.</w:t>
      </w:r>
    </w:p>
    <w:p w:rsidR="005014BB" w:rsidRDefault="005014BB" w:rsidP="00183789">
      <w:r>
        <w:t>Далее система сформирует соответствующий запрос в АИС Фонда, по результатам выполнения которого будет получен файл, содержащий информацию о списке застрахованных лиц, на профессиональной части ИЛС которых имеются ошибки.</w:t>
      </w:r>
    </w:p>
    <w:p w:rsidR="005014BB" w:rsidRDefault="005014BB" w:rsidP="00183789">
      <w:r>
        <w:t>Для выгрузки результатов в виде файла на персональный компьютер пользователя необходимо выбрать соответствующее действие, предложенное интернет-браузером.</w:t>
      </w:r>
    </w:p>
    <w:p w:rsidR="005014BB" w:rsidRDefault="005014BB" w:rsidP="00183789">
      <w:pPr>
        <w:ind w:firstLine="0"/>
        <w:jc w:val="center"/>
      </w:pPr>
      <w:r w:rsidRPr="00403579">
        <w:rPr>
          <w:noProof/>
          <w:lang w:eastAsia="ru-RU"/>
        </w:rPr>
        <w:pict>
          <v:shape id="Рисунок 334" o:spid="_x0000_i1182" type="#_x0000_t75" style="width:467.25pt;height:23.25pt;visibility:visible" o:bordertopcolor="#bfbfbf" o:borderleftcolor="#bfbfbf" o:borderbottomcolor="#bfbfbf" o:borderrightcolor="#bfbfbf">
            <v:imagedata r:id="rId5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183789" w:rsidRDefault="005014BB" w:rsidP="00C740D7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85</w:t>
        </w:r>
      </w:fldSimple>
      <w:r>
        <w:t xml:space="preserve">. </w:t>
      </w:r>
      <w:r>
        <w:rPr>
          <w:noProof/>
        </w:rPr>
        <w:t xml:space="preserve">СИС. ППС. </w:t>
      </w:r>
      <w:r w:rsidRPr="00183789">
        <w:rPr>
          <w:noProof/>
        </w:rPr>
        <w:t>Список ЗЛ страхователя с ошибками на проф. части ИЛС</w:t>
      </w:r>
      <w:r>
        <w:rPr>
          <w:noProof/>
        </w:rPr>
        <w:t>. Результат</w:t>
      </w:r>
    </w:p>
    <w:p w:rsidR="005014BB" w:rsidRDefault="005014BB" w:rsidP="00183789">
      <w:pPr>
        <w:pStyle w:val="4"/>
        <w:numPr>
          <w:ilvl w:val="3"/>
          <w:numId w:val="6"/>
        </w:numPr>
      </w:pPr>
      <w:r>
        <w:t>Сервис «</w:t>
      </w:r>
      <w:r w:rsidRPr="00C740D7">
        <w:t>Список ЗЛ, по которым представлены формы ПУ-6 (итоговые суммы)</w:t>
      </w:r>
      <w:r>
        <w:t>»</w:t>
      </w:r>
    </w:p>
    <w:p w:rsidR="005014BB" w:rsidRDefault="005014BB" w:rsidP="00393921">
      <w:r>
        <w:t>Для запуска сервиса «</w:t>
      </w:r>
      <w:r w:rsidRPr="00393921">
        <w:t>Список ЗЛ</w:t>
      </w:r>
      <w:r>
        <w:t>, по которым представлены формы</w:t>
      </w:r>
      <w:r>
        <w:br/>
      </w:r>
      <w:r w:rsidRPr="00393921">
        <w:t>ПУ-6 (итоговые суммы)</w:t>
      </w:r>
      <w:r>
        <w:t xml:space="preserve">» необходимо на странице со списком сервисов профессионального пенсионного страхования нажать на его наименование (см. рисунок </w:t>
      </w:r>
      <w:fldSimple w:instr=" REF _Ref8148929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78</w:t>
        </w:r>
      </w:fldSimple>
      <w:r>
        <w:t>). Затем в открывшемся окне указать «Год», «Квартал» либо «Месяц». При необходимости можно указать «Страховой номер ИЛС» и нажать кнопку «Скачать».</w:t>
      </w:r>
    </w:p>
    <w:p w:rsidR="005014BB" w:rsidRDefault="005014BB" w:rsidP="0039640F">
      <w:pPr>
        <w:ind w:firstLine="0"/>
        <w:jc w:val="center"/>
      </w:pPr>
      <w:r w:rsidRPr="00403579">
        <w:rPr>
          <w:noProof/>
          <w:lang w:eastAsia="ru-RU"/>
        </w:rPr>
        <w:pict>
          <v:shape id="Рисунок 339" o:spid="_x0000_i1183" type="#_x0000_t75" style="width:462.75pt;height:266.25pt;visibility:visible" o:bordertopcolor="#bfbfbf" o:borderleftcolor="#bfbfbf" o:borderbottomcolor="#bfbfbf" o:borderrightcolor="#bfbfbf">
            <v:imagedata r:id="rId15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39640F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86</w:t>
        </w:r>
      </w:fldSimple>
      <w:r>
        <w:t>. СИС. ППС. Список ЗЛ, по которым представлены формы ПУ-6. Параметры запроса</w:t>
      </w:r>
    </w:p>
    <w:p w:rsidR="005014BB" w:rsidRDefault="005014BB" w:rsidP="00393921">
      <w:r>
        <w:t>В результате система сформирует запрос в соответствующую АИС Фонда.</w:t>
      </w:r>
    </w:p>
    <w:p w:rsidR="005014BB" w:rsidRDefault="005014BB" w:rsidP="0039640F">
      <w:r w:rsidRPr="00647BEF">
        <w:rPr>
          <w:b/>
          <w:color w:val="FF0000"/>
        </w:rPr>
        <w:t>Внимание!</w:t>
      </w:r>
      <w:r w:rsidRPr="00B13BC3">
        <w:t xml:space="preserve"> </w:t>
      </w:r>
      <w:r>
        <w:t>Информацию можно получить за определенный отчетный период («месяц и год» или «квартал и год»), содержащуюся в актуальных формах ПУ-6. Для получения информации по актуальным формам ПУ-6 за отчетный год, предшествующий текущему году, в запросе всегда указывается 4 квартал (или конкретный месяц). При этом в список формируются ЗЛ, по которым представлены сведения в формах ПУ-6 (за 1 квартал, если не представлены сведения за 2, 3, 4 кварталы; за 2 квартал, если не представлены 3, 4 кварталы; за 3 квартал, если не представлен 4 квартал; за 4 квартал). Кроме того, получение информации доступно по конкретному ЗЛ, в случае указания в фильтре отбора страхового номера это ЗЛ.</w:t>
      </w:r>
    </w:p>
    <w:p w:rsidR="005014BB" w:rsidRDefault="005014BB" w:rsidP="00393921">
      <w:r>
        <w:t>Для выгрузки результатов в виде файла на персональный компьютер пользователя необходимо выбрать соответствующее действие, предложенное интернет-браузером.</w:t>
      </w:r>
    </w:p>
    <w:p w:rsidR="005014BB" w:rsidRDefault="005014BB" w:rsidP="0039640F">
      <w:pPr>
        <w:ind w:firstLine="0"/>
      </w:pPr>
      <w:r w:rsidRPr="00403579">
        <w:rPr>
          <w:noProof/>
          <w:lang w:eastAsia="ru-RU"/>
        </w:rPr>
        <w:pict>
          <v:shape id="Рисунок 338" o:spid="_x0000_i1184" type="#_x0000_t75" style="width:461.25pt;height:24pt;visibility:visible" o:bordertopcolor="#bfbfbf" o:borderleftcolor="#bfbfbf" o:borderbottomcolor="#bfbfbf" o:borderrightcolor="#bfbfbf">
            <v:imagedata r:id="rId16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183789" w:rsidRDefault="005014BB" w:rsidP="0039640F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87</w:t>
        </w:r>
      </w:fldSimple>
      <w:r>
        <w:t>. СИС. ППС. Список ЗЛ, по которым представлены формы ПУ-6. Результат</w:t>
      </w:r>
    </w:p>
    <w:p w:rsidR="005014BB" w:rsidRPr="005E3444" w:rsidRDefault="005014BB" w:rsidP="00544E95">
      <w:pPr>
        <w:pStyle w:val="4"/>
        <w:numPr>
          <w:ilvl w:val="3"/>
          <w:numId w:val="6"/>
        </w:numPr>
      </w:pPr>
      <w:r w:rsidRPr="005E3444">
        <w:t>Сервис «Сведения о начисленных (перечисленных) взносах на ППС и задолженности страхователя»</w:t>
      </w:r>
    </w:p>
    <w:p w:rsidR="005014BB" w:rsidRDefault="005014BB" w:rsidP="005E3444">
      <w:r>
        <w:t>Для запуска сервиса «</w:t>
      </w:r>
      <w:r w:rsidRPr="00544E95">
        <w:t>Сведения о начисленных (перечисленных) взносах на ППС и задолженности страхователя</w:t>
      </w:r>
      <w:r>
        <w:t xml:space="preserve">» необходимо на странице со списком сервисов профессионального пенсионного страхования нажать на его наименование (см. рисунок </w:t>
      </w:r>
      <w:fldSimple w:instr=" REF _Ref8148929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78</w:t>
        </w:r>
      </w:fldSimple>
      <w:r>
        <w:t>), после чего на странице параметров запроса указать «Год», при этом параметр «УНПФ» будет заполнен автоматически из личной карточки пользователя, а затем нажать кнопку «Скачать».</w:t>
      </w:r>
    </w:p>
    <w:p w:rsidR="005014BB" w:rsidRDefault="005014BB" w:rsidP="008775EA">
      <w:pPr>
        <w:ind w:firstLine="0"/>
      </w:pPr>
      <w:r w:rsidRPr="00403579">
        <w:rPr>
          <w:noProof/>
          <w:lang w:eastAsia="ru-RU"/>
        </w:rPr>
        <w:pict>
          <v:shape id="Рисунок 126" o:spid="_x0000_i1185" type="#_x0000_t75" style="width:461.25pt;height:267pt;visibility:visible" o:bordertopcolor="#5b9bd5" o:borderleftcolor="#5b9bd5" o:borderbottomcolor="#5b9bd5" o:borderrightcolor="#5b9bd5">
            <v:imagedata r:id="rId16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F275F8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88</w:t>
        </w:r>
      </w:fldSimple>
      <w:r w:rsidRPr="00F275F8">
        <w:t xml:space="preserve"> </w:t>
      </w:r>
      <w:r>
        <w:t xml:space="preserve">СИС. ППС. </w:t>
      </w:r>
      <w:r w:rsidRPr="00F275F8">
        <w:t>Сведения о начисленных (перечисленных) взносах на ППС и задолженности страхователя</w:t>
      </w:r>
    </w:p>
    <w:p w:rsidR="005014BB" w:rsidRDefault="005014BB" w:rsidP="00544E95">
      <w:r>
        <w:t>В результате система сформирует запрос в соответствующую АИС Фонда.</w:t>
      </w:r>
    </w:p>
    <w:p w:rsidR="005014BB" w:rsidRDefault="005014BB" w:rsidP="00544E95">
      <w:r>
        <w:t>Для выгрузки результатов в виде файла на персональный компьютер пользователя необходимо выбрать соответствующее действие, предложенное интернет-браузером.</w:t>
      </w:r>
    </w:p>
    <w:p w:rsidR="005014BB" w:rsidRDefault="005014BB" w:rsidP="008775EA">
      <w:pPr>
        <w:ind w:firstLine="0"/>
      </w:pPr>
      <w:r w:rsidRPr="00403579">
        <w:rPr>
          <w:noProof/>
          <w:lang w:eastAsia="ru-RU"/>
        </w:rPr>
        <w:pict>
          <v:shape id="Рисунок 322" o:spid="_x0000_i1186" type="#_x0000_t75" style="width:466.5pt;height:23.25pt;visibility:visible" o:bordertopcolor="#5b9bd5" o:borderleftcolor="#5b9bd5" o:borderbottomcolor="#5b9bd5" o:borderrightcolor="#5b9bd5">
            <v:imagedata r:id="rId16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F275F8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89</w:t>
        </w:r>
      </w:fldSimple>
      <w:r>
        <w:t xml:space="preserve">. СИС. ППС. </w:t>
      </w:r>
      <w:r w:rsidRPr="00544E95">
        <w:t>Сведения о начисленных (перечисленных) взносах на ППС и задолженности страхователя</w:t>
      </w:r>
      <w:r>
        <w:t>. Результат</w:t>
      </w:r>
    </w:p>
    <w:p w:rsidR="005014BB" w:rsidRDefault="005014BB" w:rsidP="00732687">
      <w:pPr>
        <w:pStyle w:val="4"/>
        <w:numPr>
          <w:ilvl w:val="3"/>
          <w:numId w:val="6"/>
        </w:numPr>
      </w:pPr>
      <w:r>
        <w:t>Сервис «</w:t>
      </w:r>
      <w:r w:rsidRPr="00732687">
        <w:t>Сведения о задолженности страхователя по ЗЛ</w:t>
      </w:r>
      <w:r>
        <w:t>»</w:t>
      </w:r>
    </w:p>
    <w:p w:rsidR="005014BB" w:rsidRDefault="005014BB" w:rsidP="00732687">
      <w:pPr>
        <w:pStyle w:val="af0"/>
      </w:pPr>
      <w:r>
        <w:t>Для запуска сервиса «</w:t>
      </w:r>
      <w:r w:rsidRPr="00732687">
        <w:t>Сведения о задолженности страхователя по ЗЛ</w:t>
      </w:r>
      <w:r>
        <w:t>» необходимо на странице со списком сервисов профессионального пенсионного страхования нажать на его наименование. Затем в открывшемся окне указать «Год», «Квартал», при необходимости можно указать «Страховой номер ИЛС» и нажать кнопку «Скачать».</w:t>
      </w:r>
    </w:p>
    <w:p w:rsidR="005014BB" w:rsidRDefault="005014BB" w:rsidP="00732687">
      <w:pPr>
        <w:pStyle w:val="af0"/>
        <w:ind w:firstLine="0"/>
      </w:pPr>
      <w:r w:rsidRPr="00403579">
        <w:rPr>
          <w:noProof/>
        </w:rPr>
        <w:pict>
          <v:shape id="Рисунок 37" o:spid="_x0000_i1187" type="#_x0000_t75" style="width:468pt;height:231pt;visibility:visible">
            <v:imagedata r:id="rId163" o:title=""/>
          </v:shape>
        </w:pict>
      </w:r>
    </w:p>
    <w:p w:rsidR="005014BB" w:rsidRDefault="005014BB" w:rsidP="00732687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90</w:t>
        </w:r>
      </w:fldSimple>
      <w:r>
        <w:t xml:space="preserve"> СИС. ППС. </w:t>
      </w:r>
      <w:r w:rsidRPr="00732687">
        <w:t>Сведения о задолженности страхователя по ЗЛ</w:t>
      </w:r>
    </w:p>
    <w:p w:rsidR="005014BB" w:rsidRDefault="005014BB" w:rsidP="00732687">
      <w:r>
        <w:t>В результате система сформирует запрос в соответствующую АИС Фонда.</w:t>
      </w:r>
    </w:p>
    <w:p w:rsidR="005014BB" w:rsidRDefault="005014BB" w:rsidP="00732687">
      <w:r w:rsidRPr="00647BEF">
        <w:rPr>
          <w:b/>
          <w:color w:val="FF0000"/>
        </w:rPr>
        <w:t>Внимание!</w:t>
      </w:r>
      <w:r w:rsidRPr="00B13BC3">
        <w:t xml:space="preserve"> </w:t>
      </w:r>
      <w:r w:rsidRPr="00732687">
        <w:rPr>
          <w:rStyle w:val="af1"/>
          <w:lang w:val="ru-RU"/>
        </w:rPr>
        <w:t>Запрос по УНПФ, году и кварталу (за предыдущий год нельзя указывать 1, 2, 3 квартал). Запрос может быть представлен на конкретное ЗЛ (при указании страхового номера в запросе, информация будет представлена на это ЗЛ</w:t>
      </w:r>
      <w:r>
        <w:rPr>
          <w:rFonts w:ascii="HV" w:hAnsi="HV"/>
          <w:color w:val="0D6862"/>
          <w:sz w:val="21"/>
          <w:szCs w:val="21"/>
          <w:shd w:val="clear" w:color="auto" w:fill="FFFFFF"/>
        </w:rPr>
        <w:t>)</w:t>
      </w:r>
      <w:r>
        <w:t>.</w:t>
      </w:r>
    </w:p>
    <w:p w:rsidR="005014BB" w:rsidRDefault="005014BB" w:rsidP="00732687">
      <w:pPr>
        <w:pStyle w:val="af0"/>
      </w:pPr>
      <w:r>
        <w:t>Для выгрузки результатов в виде файла на персональный компьютер пользователя необходимо выбрать соответствующее действие, предложенное интернет-браузером.</w:t>
      </w:r>
    </w:p>
    <w:p w:rsidR="005014BB" w:rsidRDefault="005014BB" w:rsidP="00732687">
      <w:pPr>
        <w:pStyle w:val="4"/>
        <w:numPr>
          <w:ilvl w:val="3"/>
          <w:numId w:val="6"/>
        </w:numPr>
      </w:pPr>
      <w:r>
        <w:t>Сервис «</w:t>
      </w:r>
      <w:r w:rsidRPr="00732687">
        <w:t>Просмотр актуальной информации из ПЧЛС ЗЛ по форме ПУ-6</w:t>
      </w:r>
      <w:r>
        <w:t>»</w:t>
      </w:r>
    </w:p>
    <w:p w:rsidR="005014BB" w:rsidRDefault="005014BB" w:rsidP="00732687">
      <w:pPr>
        <w:pStyle w:val="af0"/>
      </w:pPr>
      <w:r>
        <w:t>Для запуска сервиса «</w:t>
      </w:r>
      <w:r w:rsidRPr="00732687">
        <w:t>Просмотр актуальной информации из ПЧЛС ЗЛ по форме ПУ-6</w:t>
      </w:r>
      <w:r>
        <w:t>» необходимо на странице со списком сервисов профессионального пенсионного страхования нажать на его наименование. Затем в открывшемся окне указать «Год», «Страховой номер ИЛС» и нажать кнопку «Скачать».</w:t>
      </w:r>
    </w:p>
    <w:p w:rsidR="005014BB" w:rsidRDefault="005014BB" w:rsidP="00732687">
      <w:pPr>
        <w:pStyle w:val="af0"/>
        <w:ind w:firstLine="0"/>
      </w:pPr>
      <w:r w:rsidRPr="00403579">
        <w:rPr>
          <w:noProof/>
        </w:rPr>
        <w:pict>
          <v:shape id="Рисунок 38" o:spid="_x0000_i1188" type="#_x0000_t75" style="width:467.25pt;height:174pt;visibility:visible">
            <v:imagedata r:id="rId164" o:title=""/>
          </v:shape>
        </w:pict>
      </w:r>
    </w:p>
    <w:p w:rsidR="005014BB" w:rsidRDefault="005014BB" w:rsidP="00732687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91</w:t>
        </w:r>
      </w:fldSimple>
      <w:r>
        <w:t xml:space="preserve"> СИС.ППС.</w:t>
      </w:r>
      <w:r w:rsidRPr="00732687">
        <w:t xml:space="preserve"> Просмотр актуальной информации из ПЧЛС ЗЛ по форме ПУ-6</w:t>
      </w:r>
    </w:p>
    <w:p w:rsidR="005014BB" w:rsidRDefault="005014BB" w:rsidP="00732687">
      <w:pPr>
        <w:pStyle w:val="af0"/>
      </w:pPr>
      <w:r>
        <w:t>Для выгрузки результатов в виде файла на персональный компьютер пользователя необходимо выбрать соответствующее действие, предложенное интернет-браузером.</w:t>
      </w:r>
    </w:p>
    <w:p w:rsidR="005014BB" w:rsidRDefault="005014BB" w:rsidP="000E65A1">
      <w:pPr>
        <w:pStyle w:val="Heading3"/>
        <w:numPr>
          <w:ilvl w:val="2"/>
          <w:numId w:val="6"/>
        </w:numPr>
        <w:ind w:left="0"/>
      </w:pPr>
      <w:bookmarkStart w:id="209" w:name="_Toc152320860"/>
      <w:r>
        <w:t>СИС → Автоматическое формирование индивидуальных сведений по форме ПУ-3</w:t>
      </w:r>
      <w:bookmarkEnd w:id="209"/>
    </w:p>
    <w:p w:rsidR="005014BB" w:rsidRDefault="005014BB" w:rsidP="000E65A1">
      <w:r>
        <w:t>Для физических</w:t>
      </w:r>
      <w:r w:rsidRPr="00EA2E3B">
        <w:t xml:space="preserve"> </w:t>
      </w:r>
      <w:r>
        <w:t>лиц в разделе СИС доступна вкладка «</w:t>
      </w:r>
      <w:r w:rsidRPr="00EA2E3B">
        <w:t>Автоматическое формирование индивидуальных сведений по форме ПУ-3»</w:t>
      </w:r>
      <w:r>
        <w:t xml:space="preserve"> (</w:t>
      </w:r>
      <w:r>
        <w:fldChar w:fldCharType="begin"/>
      </w:r>
      <w:r>
        <w:instrText xml:space="preserve"> REF _Ref33715878 \h </w:instrText>
      </w:r>
      <w:r>
        <w:fldChar w:fldCharType="separate"/>
      </w:r>
      <w:r>
        <w:rPr>
          <w:noProof/>
        </w:rPr>
        <w:t>Рисунок 92</w:t>
      </w:r>
      <w:r>
        <w:fldChar w:fldCharType="end"/>
      </w:r>
      <w:r>
        <w:t>).</w:t>
      </w:r>
    </w:p>
    <w:p w:rsidR="005014BB" w:rsidRDefault="005014BB" w:rsidP="00EA2E3B">
      <w:pPr>
        <w:keepNext/>
        <w:ind w:firstLine="0"/>
      </w:pPr>
      <w:r w:rsidRPr="00AC4704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385" o:spid="_x0000_i1189" type="#_x0000_t75" style="width:467.25pt;height:143.25pt;visibility:visible" o:bordertopcolor="#bfbfbf" o:borderleftcolor="#bfbfbf" o:borderbottomcolor="#bfbfbf" o:borderrightcolor="#bfbfbf">
            <v:imagedata r:id="rId16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EA2E3B" w:rsidRDefault="005014BB" w:rsidP="00EA2E3B">
      <w:pPr>
        <w:pStyle w:val="-2"/>
        <w:spacing w:after="240"/>
        <w:rPr>
          <w:noProof/>
        </w:rPr>
      </w:pPr>
      <w:bookmarkStart w:id="210" w:name="_Ref33715878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92</w:t>
      </w:r>
      <w:r>
        <w:rPr>
          <w:noProof/>
        </w:rPr>
        <w:fldChar w:fldCharType="end"/>
      </w:r>
      <w:bookmarkEnd w:id="210"/>
      <w:r>
        <w:rPr>
          <w:noProof/>
        </w:rPr>
        <w:t xml:space="preserve">. СИС. </w:t>
      </w:r>
      <w:r w:rsidRPr="00EA2E3B">
        <w:rPr>
          <w:noProof/>
        </w:rPr>
        <w:t>Автоматическое формирование индивидуальных сведений по форме ПУ-3</w:t>
      </w:r>
    </w:p>
    <w:p w:rsidR="005014BB" w:rsidRDefault="005014BB" w:rsidP="000E65A1">
      <w:r>
        <w:t>Для автоматического формирования индивидуальных сведений по форме ПУ-3 на соответствующей вкладке необходимо активировать кнопку «Форма подачи ПУ-3». Отобразится форма получения сведений.</w:t>
      </w:r>
    </w:p>
    <w:p w:rsidR="005014BB" w:rsidRDefault="005014BB" w:rsidP="00167547">
      <w:pPr>
        <w:keepNext/>
        <w:ind w:firstLine="0"/>
      </w:pPr>
      <w:r w:rsidRPr="00403579">
        <w:rPr>
          <w:noProof/>
          <w:lang w:eastAsia="ru-RU"/>
        </w:rPr>
        <w:pict>
          <v:shape id="Рисунок 15" o:spid="_x0000_i1190" type="#_x0000_t75" style="width:461.25pt;height:92.25pt;visibility:visible" o:bordertopcolor="#bfbfbf" o:borderleftcolor="#bfbfbf" o:borderbottomcolor="#bfbfbf" o:borderrightcolor="#bfbfbf">
            <v:imagedata r:id="rId16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167547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93</w:t>
      </w:r>
      <w:r>
        <w:rPr>
          <w:noProof/>
        </w:rPr>
        <w:fldChar w:fldCharType="end"/>
      </w:r>
      <w:r>
        <w:rPr>
          <w:noProof/>
        </w:rPr>
        <w:t>. СИС. Формирование документов по форме ПУ-3. Параметры запроса</w:t>
      </w:r>
    </w:p>
    <w:p w:rsidR="005014BB" w:rsidRDefault="005014BB" w:rsidP="002361F8">
      <w:r>
        <w:t>На открывшейся странице значение поля «УНПФ» пользователя будет установлено по умолчанию, необходимо указать «Год» и нажать кнопку «Получить».</w:t>
      </w:r>
    </w:p>
    <w:p w:rsidR="005014BB" w:rsidRDefault="005014BB" w:rsidP="000E65A1">
      <w:r>
        <w:t>В результате система сформирует запрос с указанными параметрами в соответствующую АИС Фонда, получит документ по форме ПУ-3, который пользователь сможет просмотреть, выгрузить на ПК, распечатать, подписать и загрузить на Портал, а также редактировать, нажав соответствующую кнопку.</w:t>
      </w:r>
    </w:p>
    <w:p w:rsidR="005014BB" w:rsidRDefault="005014BB" w:rsidP="005E1E05">
      <w:pPr>
        <w:keepNext/>
        <w:ind w:firstLine="0"/>
        <w:jc w:val="center"/>
      </w:pPr>
      <w:r w:rsidRPr="00403579">
        <w:rPr>
          <w:noProof/>
          <w:lang w:eastAsia="ru-RU"/>
        </w:rPr>
        <w:pict>
          <v:shape id="Рисунок 41" o:spid="_x0000_i1191" type="#_x0000_t75" style="width:382.5pt;height:150pt;visibility:visible" o:bordertopcolor="#bfbfbf" o:borderleftcolor="#bfbfbf" o:borderbottomcolor="#bfbfbf" o:borderrightcolor="#bfbfbf">
            <v:imagedata r:id="rId16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5E1E05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94</w:t>
      </w:r>
      <w:r>
        <w:rPr>
          <w:noProof/>
        </w:rPr>
        <w:fldChar w:fldCharType="end"/>
      </w:r>
      <w:r>
        <w:rPr>
          <w:noProof/>
        </w:rPr>
        <w:t>. СИС. Формирование документов по форме ПУ-3. Результат</w:t>
      </w:r>
    </w:p>
    <w:p w:rsidR="005014BB" w:rsidRDefault="005014BB" w:rsidP="00CD4E77">
      <w:r>
        <w:t>Документ по форме ПУ-3 может быть не сформирован, в том числе по причине отсутствия уплаты взносов плательщиком. В таком случае кнопки действий будут недоступны, а пользователю</w:t>
      </w:r>
      <w:r w:rsidRPr="003809E8">
        <w:t xml:space="preserve"> необходимо самостоят</w:t>
      </w:r>
      <w:r>
        <w:t>ельно</w:t>
      </w:r>
      <w:r w:rsidRPr="003809E8">
        <w:t xml:space="preserve"> заполнить </w:t>
      </w:r>
      <w:r>
        <w:t>и сформировать документ по форме ПУ-3 в программном комплексе «Ввод ДПУ» и подать его в разделе «Подача документов».</w:t>
      </w:r>
    </w:p>
    <w:p w:rsidR="005014BB" w:rsidRDefault="005014BB" w:rsidP="00CD4E77">
      <w:r>
        <w:t>Если документ по форме ПУ-3 сформирован, пользователю предоставлена возможность его отредактировать. После нажатия кнопки «Редактировать» откроется форма редактирования документа ПУ-3, которая представлена в виде двух вкладок: «Заголовок/Информация о пачке» и «Сведения о документе».</w:t>
      </w:r>
    </w:p>
    <w:p w:rsidR="005014BB" w:rsidRDefault="005014BB" w:rsidP="00A010FD">
      <w:pPr>
        <w:keepNext/>
        <w:ind w:firstLine="0"/>
      </w:pPr>
      <w:r w:rsidRPr="00403579">
        <w:rPr>
          <w:noProof/>
          <w:lang w:eastAsia="ru-RU"/>
        </w:rPr>
        <w:pict>
          <v:shape id="Рисунок 63" o:spid="_x0000_i1192" type="#_x0000_t75" style="width:468pt;height:250.5pt;visibility:visible" o:bordertopcolor="#bfbfbf" o:borderleftcolor="#bfbfbf" o:borderbottomcolor="#bfbfbf" o:borderrightcolor="#bfbfbf">
            <v:imagedata r:id="rId16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A010FD" w:rsidRDefault="005014BB" w:rsidP="00A010FD">
      <w:pPr>
        <w:pStyle w:val="-2"/>
        <w:spacing w:after="240"/>
        <w:rPr>
          <w:noProof/>
        </w:rPr>
      </w:pPr>
      <w:r w:rsidRPr="00A010FD">
        <w:rPr>
          <w:noProof/>
        </w:rPr>
        <w:t xml:space="preserve">Рисунок </w:t>
      </w:r>
      <w:r w:rsidRPr="00A010FD">
        <w:rPr>
          <w:noProof/>
        </w:rPr>
        <w:fldChar w:fldCharType="begin"/>
      </w:r>
      <w:r w:rsidRPr="00A010FD">
        <w:rPr>
          <w:noProof/>
        </w:rPr>
        <w:instrText xml:space="preserve"> SEQ Рисунок \* ARABIC </w:instrText>
      </w:r>
      <w:r w:rsidRPr="00A010FD">
        <w:rPr>
          <w:noProof/>
        </w:rPr>
        <w:fldChar w:fldCharType="separate"/>
      </w:r>
      <w:r>
        <w:rPr>
          <w:noProof/>
        </w:rPr>
        <w:t>95</w:t>
      </w:r>
      <w:r w:rsidRPr="00A010FD">
        <w:rPr>
          <w:noProof/>
        </w:rPr>
        <w:fldChar w:fldCharType="end"/>
      </w:r>
      <w:r w:rsidRPr="00A010FD">
        <w:rPr>
          <w:noProof/>
        </w:rPr>
        <w:t>. Форма редактирования ПУ-3</w:t>
      </w:r>
    </w:p>
    <w:p w:rsidR="005014BB" w:rsidRDefault="005014BB" w:rsidP="00CD4E77">
      <w:r>
        <w:t>На вкладке «Заголовок/Информация о пачке» представлена общая информация о плательщике и пачке, которая недоступна для редактирования. На вкладке «Сведения о документе» представлена информация о суммах и размерах страховых взносов.</w:t>
      </w:r>
    </w:p>
    <w:p w:rsidR="005014BB" w:rsidRDefault="005014BB" w:rsidP="00CD4E77">
      <w:r>
        <w:t xml:space="preserve">Поля, отмеченные знаком </w:t>
      </w:r>
      <w:r w:rsidRPr="00403579">
        <w:rPr>
          <w:noProof/>
          <w:lang w:eastAsia="ru-RU"/>
        </w:rPr>
        <w:pict>
          <v:shape id="Рисунок 76" o:spid="_x0000_i1193" type="#_x0000_t75" style="width:12.75pt;height:13.5pt;visibility:visible">
            <v:imagedata r:id="rId169" o:title=""/>
          </v:shape>
        </w:pict>
      </w:r>
      <w:r>
        <w:t>, доступны для редактирования. При активации функции редактирования суммы, пользователю доступны следующие возможности:</w:t>
      </w:r>
    </w:p>
    <w:p w:rsidR="005014BB" w:rsidRDefault="005014BB" w:rsidP="00647BEF">
      <w:pPr>
        <w:pStyle w:val="a5"/>
      </w:pPr>
      <w:r>
        <w:t xml:space="preserve">очистить поле путем нажатия кнопки – </w:t>
      </w:r>
      <w:r w:rsidRPr="00403579">
        <w:rPr>
          <w:noProof/>
        </w:rPr>
        <w:pict>
          <v:shape id="Рисунок 77" o:spid="_x0000_i1194" type="#_x0000_t75" style="width:39.75pt;height:22.5pt;visibility:visible" o:bordertopcolor="#bfbfbf" o:borderleftcolor="#bfbfbf" o:borderbottomcolor="#bfbfbf" o:borderrightcolor="#bfbfbf">
            <v:imagedata r:id="rId17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>. В случае, если после очистки поля было выполнено сохранение, то система в автоматическом режиме установит сумму равную «0,00 р.»;</w:t>
      </w:r>
    </w:p>
    <w:p w:rsidR="005014BB" w:rsidRPr="00B13BC3" w:rsidRDefault="005014BB" w:rsidP="00647BEF">
      <w:pPr>
        <w:pStyle w:val="a5"/>
      </w:pPr>
      <w:r>
        <w:t xml:space="preserve">сохранить внесенные изменения путем нажатия кнопки – </w:t>
      </w:r>
      <w:r w:rsidRPr="00403579">
        <w:rPr>
          <w:noProof/>
        </w:rPr>
        <w:pict>
          <v:shape id="Рисунок 95" o:spid="_x0000_i1195" type="#_x0000_t75" style="width:37.5pt;height:19.5pt;visibility:visible" o:bordertopcolor="#bfbfbf" o:borderleftcolor="#bfbfbf" o:borderbottomcolor="#bfbfbf" o:borderrightcolor="#bfbfbf">
            <v:imagedata r:id="rId17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 xml:space="preserve">. </w:t>
      </w:r>
      <w:r w:rsidRPr="00B13BC3">
        <w:t>После применения функции сохранения, возврат к предыдущему значению суммы соответствующего поля будет невозможен;</w:t>
      </w:r>
    </w:p>
    <w:p w:rsidR="005014BB" w:rsidRDefault="005014BB" w:rsidP="00647BEF">
      <w:pPr>
        <w:pStyle w:val="a5"/>
      </w:pPr>
      <w:r>
        <w:t xml:space="preserve">отменить действие редактирования суммы путем нажатия кнопки – </w:t>
      </w:r>
      <w:r w:rsidRPr="00403579">
        <w:rPr>
          <w:noProof/>
        </w:rPr>
        <w:pict>
          <v:shape id="Рисунок 96" o:spid="_x0000_i1196" type="#_x0000_t75" style="width:48.75pt;height:25.5pt;visibility:visible" o:bordertopcolor="#bfbfbf" o:borderleftcolor="#bfbfbf" o:borderbottomcolor="#bfbfbf" o:borderrightcolor="#bfbfbf">
            <v:imagedata r:id="rId17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t>. Эта функция позволяет вернуться к последнему сохраненному значению.</w:t>
      </w:r>
    </w:p>
    <w:p w:rsidR="005014BB" w:rsidRDefault="005014BB" w:rsidP="00CD4E77">
      <w:r w:rsidRPr="00647BEF">
        <w:rPr>
          <w:b/>
          <w:color w:val="FF0000"/>
        </w:rPr>
        <w:t>Внимание!</w:t>
      </w:r>
      <w:r w:rsidRPr="00B13BC3">
        <w:t xml:space="preserve"> При внесении изменений в поле суммы в соответствующем месяце в столбце «Сумма, рублей, выплат (дохода), на которые начисляются страховые взносы», необходимо </w:t>
      </w:r>
      <w:r w:rsidRPr="004810A4">
        <w:rPr>
          <w:b/>
        </w:rPr>
        <w:t>самостоятельно</w:t>
      </w:r>
      <w:r w:rsidRPr="00B13BC3">
        <w:t xml:space="preserve"> осуществить расчет значений сумм «Сумма, рублей, начисленных страховых взносов» и «Сумма, рублей, уплаченных страховых взносов» для того же месяца, в котором произведено изменение суммы в поле «Сумма, рублей, выплат (дохода), на которые начисляются страховые взносы».</w:t>
      </w:r>
    </w:p>
    <w:p w:rsidR="005014BB" w:rsidRDefault="005014BB" w:rsidP="00CD4E77">
      <w:r>
        <w:t>Итоговая строка в таблице пересчитывается автоматически. При этом измененное значение не должно превышать начальное.</w:t>
      </w:r>
    </w:p>
    <w:p w:rsidR="005014BB" w:rsidRDefault="005014BB" w:rsidP="00802AEA">
      <w:pPr>
        <w:keepNext/>
        <w:ind w:firstLine="0"/>
      </w:pPr>
      <w:r w:rsidRPr="00403579">
        <w:rPr>
          <w:noProof/>
          <w:lang w:eastAsia="ru-RU"/>
        </w:rPr>
        <w:pict>
          <v:shape id="Рисунок 82" o:spid="_x0000_i1197" type="#_x0000_t75" style="width:467.25pt;height:108.75pt;visibility:visible" o:bordertopcolor="#bfbfbf" o:borderleftcolor="#bfbfbf" o:borderbottomcolor="#bfbfbf" o:borderrightcolor="#bfbfbf">
            <v:imagedata r:id="rId17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802AEA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96</w:t>
      </w:r>
      <w:r>
        <w:rPr>
          <w:noProof/>
        </w:rPr>
        <w:fldChar w:fldCharType="end"/>
      </w:r>
      <w:r>
        <w:rPr>
          <w:noProof/>
        </w:rPr>
        <w:t>. Измененная и начальная итоговые строки</w:t>
      </w:r>
    </w:p>
    <w:p w:rsidR="005014BB" w:rsidRDefault="005014BB" w:rsidP="00802AEA">
      <w:r w:rsidRPr="008A4B56">
        <w:rPr>
          <w:b/>
          <w:color w:val="FF0000"/>
        </w:rPr>
        <w:t>Внимание!</w:t>
      </w:r>
      <w:r>
        <w:t xml:space="preserve"> Для редактирования сумм в столбцах формы </w:t>
      </w:r>
      <w:r w:rsidRPr="004810A4">
        <w:rPr>
          <w:b/>
        </w:rPr>
        <w:t>необходимо сначала уменьшить сумму в одной строке, а затем увеличить в другой</w:t>
      </w:r>
      <w:r>
        <w:t>. В обратном порядке система не позволит отредактировать сведения о взносах, т.к. итоговое измененное значение превысит итоговое начальное.</w:t>
      </w:r>
    </w:p>
    <w:p w:rsidR="005014BB" w:rsidRDefault="005014BB" w:rsidP="00802AEA">
      <w:r>
        <w:t>На форме редактирования ПУ-3 присутствует раздел, содержащий дополнительные сведения о стаже (</w:t>
      </w:r>
      <w:r>
        <w:fldChar w:fldCharType="begin"/>
      </w:r>
      <w:r>
        <w:instrText xml:space="preserve"> REF _Ref33715529 \h </w:instrText>
      </w:r>
      <w:r>
        <w:fldChar w:fldCharType="separate"/>
      </w:r>
      <w:r w:rsidRPr="00F92265">
        <w:rPr>
          <w:noProof/>
        </w:rPr>
        <w:t xml:space="preserve">Рисунок </w:t>
      </w:r>
      <w:r>
        <w:rPr>
          <w:noProof/>
        </w:rPr>
        <w:t>97</w:t>
      </w:r>
      <w:r>
        <w:fldChar w:fldCharType="end"/>
      </w:r>
      <w:r>
        <w:t>).</w:t>
      </w:r>
    </w:p>
    <w:p w:rsidR="005014BB" w:rsidRDefault="005014BB" w:rsidP="00102553">
      <w:pPr>
        <w:keepNext/>
        <w:ind w:firstLine="0"/>
      </w:pPr>
      <w:r w:rsidRPr="00403579">
        <w:rPr>
          <w:noProof/>
          <w:lang w:eastAsia="ru-RU"/>
        </w:rPr>
        <w:pict>
          <v:shape id="Рисунок 451" o:spid="_x0000_i1198" type="#_x0000_t75" style="width:464.25pt;height:190.5pt;visibility:visible" o:bordertopcolor="#bfbfbf" o:borderleftcolor="#bfbfbf" o:borderbottomcolor="#bfbfbf" o:borderrightcolor="#bfbfbf">
            <v:imagedata r:id="rId17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8A4B56" w:rsidRDefault="005014BB" w:rsidP="00133784">
      <w:pPr>
        <w:pStyle w:val="-2"/>
        <w:rPr>
          <w:noProof/>
        </w:rPr>
      </w:pPr>
      <w:bookmarkStart w:id="211" w:name="_Ref33715529"/>
      <w:r w:rsidRPr="00F92265">
        <w:rPr>
          <w:noProof/>
        </w:rPr>
        <w:t xml:space="preserve">Рисунок </w:t>
      </w:r>
      <w:r w:rsidRPr="00F92265">
        <w:rPr>
          <w:noProof/>
        </w:rPr>
        <w:fldChar w:fldCharType="begin"/>
      </w:r>
      <w:r w:rsidRPr="00F92265">
        <w:rPr>
          <w:noProof/>
        </w:rPr>
        <w:instrText xml:space="preserve"> SEQ Рисунок \* ARABIC </w:instrText>
      </w:r>
      <w:r w:rsidRPr="00F92265">
        <w:rPr>
          <w:noProof/>
        </w:rPr>
        <w:fldChar w:fldCharType="separate"/>
      </w:r>
      <w:r>
        <w:rPr>
          <w:noProof/>
        </w:rPr>
        <w:t>97</w:t>
      </w:r>
      <w:r w:rsidRPr="00F92265">
        <w:rPr>
          <w:noProof/>
        </w:rPr>
        <w:fldChar w:fldCharType="end"/>
      </w:r>
      <w:bookmarkEnd w:id="211"/>
      <w:r w:rsidRPr="00F92265">
        <w:rPr>
          <w:noProof/>
        </w:rPr>
        <w:t>. Дополнительные сведения о стаже</w:t>
      </w:r>
    </w:p>
    <w:p w:rsidR="005014BB" w:rsidRDefault="005014BB" w:rsidP="00133784">
      <w:r w:rsidRPr="00F92265">
        <w:t>Кнопка</w:t>
      </w:r>
      <w:r>
        <w:t xml:space="preserve"> </w:t>
      </w:r>
      <w:r w:rsidRPr="00403579">
        <w:rPr>
          <w:noProof/>
          <w:lang w:eastAsia="ru-RU"/>
        </w:rPr>
        <w:pict>
          <v:shape id="Рисунок 452" o:spid="_x0000_i1199" type="#_x0000_t75" style="width:27.75pt;height:23.25pt;visibility:visible">
            <v:imagedata r:id="rId175" o:title=""/>
          </v:shape>
        </w:pict>
      </w:r>
      <w:r>
        <w:t xml:space="preserve"> позволяет перейти на форму заполнения периодов бездействия (вид деятельности «БЕЗДЕЙСТВ»). При нажатии на данную кнопку отобразится окно с информационным календарем</w:t>
      </w:r>
      <w:r w:rsidRPr="00CF7866">
        <w:t xml:space="preserve"> </w:t>
      </w:r>
      <w:r>
        <w:t xml:space="preserve">и цветовыми обозначениями о видах деятельности на нем. </w:t>
      </w:r>
      <w:r w:rsidRPr="00CF7866">
        <w:t>Сле</w:t>
      </w:r>
      <w:r>
        <w:t>ва на форме присутствует расшифровка цветовых обозначений. Вверху формы предоставлена возможность ввести период бездействия. После ввода периода бездействия необходимо нажать кнопку «Добавить».</w:t>
      </w:r>
    </w:p>
    <w:p w:rsidR="005014BB" w:rsidRDefault="005014BB" w:rsidP="00133784">
      <w:pPr>
        <w:keepNext/>
        <w:ind w:firstLine="0"/>
        <w:jc w:val="center"/>
      </w:pPr>
      <w:r w:rsidRPr="00403579">
        <w:rPr>
          <w:noProof/>
          <w:lang w:eastAsia="ru-RU"/>
        </w:rPr>
        <w:pict>
          <v:shape id="Рисунок 459" o:spid="_x0000_i1200" type="#_x0000_t75" style="width:462.75pt;height:143.25pt;visibility:visible" o:bordertopcolor="#bfbfbf" o:borderleftcolor="#bfbfbf" o:borderbottomcolor="#bfbfbf" o:borderrightcolor="#bfbfbf">
            <v:imagedata r:id="rId17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EA2E3B" w:rsidRDefault="005014BB" w:rsidP="00133784">
      <w:pPr>
        <w:pStyle w:val="-2"/>
        <w:rPr>
          <w:noProof/>
        </w:rPr>
      </w:pPr>
      <w:r w:rsidRPr="007E1DE9">
        <w:rPr>
          <w:noProof/>
        </w:rPr>
        <w:t xml:space="preserve">Рисунок </w:t>
      </w:r>
      <w:r w:rsidRPr="007E1DE9">
        <w:rPr>
          <w:noProof/>
        </w:rPr>
        <w:fldChar w:fldCharType="begin"/>
      </w:r>
      <w:r w:rsidRPr="007E1DE9">
        <w:rPr>
          <w:noProof/>
        </w:rPr>
        <w:instrText xml:space="preserve"> SEQ Рисунок \* ARABIC </w:instrText>
      </w:r>
      <w:r w:rsidRPr="007E1DE9">
        <w:rPr>
          <w:noProof/>
        </w:rPr>
        <w:fldChar w:fldCharType="separate"/>
      </w:r>
      <w:r>
        <w:rPr>
          <w:noProof/>
        </w:rPr>
        <w:t>98</w:t>
      </w:r>
      <w:r w:rsidRPr="007E1DE9">
        <w:rPr>
          <w:noProof/>
        </w:rPr>
        <w:fldChar w:fldCharType="end"/>
      </w:r>
      <w:r w:rsidRPr="007E1DE9">
        <w:rPr>
          <w:noProof/>
        </w:rPr>
        <w:t>. Форма добавления периодов бездействия</w:t>
      </w:r>
    </w:p>
    <w:p w:rsidR="005014BB" w:rsidRDefault="005014BB" w:rsidP="00802AEA">
      <w:r>
        <w:t>Период «БЕЗДЕЙСТВ» может быть указан только внутри периодов, выделенных, как «ВЗНОСЫ», «ПОСОБИЕ».</w:t>
      </w:r>
    </w:p>
    <w:p w:rsidR="005014BB" w:rsidRDefault="005014BB" w:rsidP="001C2BDA">
      <w:pPr>
        <w:keepNext/>
        <w:ind w:firstLine="0"/>
      </w:pPr>
      <w:r w:rsidRPr="00403579">
        <w:rPr>
          <w:noProof/>
          <w:lang w:eastAsia="ru-RU"/>
        </w:rPr>
        <w:pict>
          <v:shape id="Рисунок 460" o:spid="_x0000_i1201" type="#_x0000_t75" style="width:464.25pt;height:143.25pt;visibility:visible" o:bordertopcolor="#bfbfbf" o:borderleftcolor="#bfbfbf" o:borderbottomcolor="#bfbfbf" o:borderrightcolor="#bfbfbf">
            <v:imagedata r:id="rId17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1C2BDA">
      <w:pPr>
        <w:pStyle w:val="-2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99</w:t>
      </w:r>
      <w:r>
        <w:rPr>
          <w:noProof/>
        </w:rPr>
        <w:fldChar w:fldCharType="end"/>
      </w:r>
      <w:r>
        <w:rPr>
          <w:noProof/>
        </w:rPr>
        <w:t>. Форма с добавленным периодом бездействия</w:t>
      </w:r>
    </w:p>
    <w:p w:rsidR="005014BB" w:rsidRDefault="005014BB" w:rsidP="00802AEA">
      <w:r>
        <w:t xml:space="preserve">Для удаления периода бездействия необходимо в календаре нажать кнопку «Удалить» – </w:t>
      </w:r>
      <w:r w:rsidRPr="00403579">
        <w:rPr>
          <w:noProof/>
          <w:lang w:eastAsia="ru-RU"/>
        </w:rPr>
        <w:pict>
          <v:shape id="Рисунок 461" o:spid="_x0000_i1202" type="#_x0000_t75" style="width:11.25pt;height:12.75pt;visibility:visible">
            <v:imagedata r:id="rId178" o:title=""/>
          </v:shape>
        </w:pict>
      </w:r>
      <w:r>
        <w:t>.</w:t>
      </w:r>
    </w:p>
    <w:p w:rsidR="005014BB" w:rsidRDefault="005014BB" w:rsidP="00802AEA">
      <w:r>
        <w:t xml:space="preserve">Кнопки </w:t>
      </w:r>
      <w:r w:rsidRPr="00403579">
        <w:rPr>
          <w:noProof/>
          <w:lang w:eastAsia="ru-RU"/>
        </w:rPr>
        <w:pict>
          <v:shape id="Рисунок 465" o:spid="_x0000_i1203" type="#_x0000_t75" style="width:67.5pt;height:24.75pt;visibility:visible">
            <v:imagedata r:id="rId179" o:title=""/>
          </v:shape>
        </w:pict>
      </w:r>
      <w:r>
        <w:t xml:space="preserve"> позволяют увеличивать/уменьшить отображаемый в календаре период.</w:t>
      </w:r>
    </w:p>
    <w:p w:rsidR="005014BB" w:rsidRDefault="005014BB" w:rsidP="00802AEA">
      <w:r>
        <w:t xml:space="preserve">Кнопки </w:t>
      </w:r>
      <w:r w:rsidRPr="00403579">
        <w:rPr>
          <w:noProof/>
          <w:lang w:eastAsia="ru-RU"/>
        </w:rPr>
        <w:pict>
          <v:shape id="Рисунок 466" o:spid="_x0000_i1204" type="#_x0000_t75" style="width:66.75pt;height:25.5pt;visibility:visible">
            <v:imagedata r:id="rId180" o:title=""/>
          </v:shape>
        </w:pict>
      </w:r>
      <w:r>
        <w:t xml:space="preserve"> позволяют передвигать отображаемый в календаре период.</w:t>
      </w:r>
    </w:p>
    <w:p w:rsidR="005014BB" w:rsidRDefault="005014BB" w:rsidP="00802AEA">
      <w:r>
        <w:t xml:space="preserve">Кнопки </w:t>
      </w:r>
      <w:r w:rsidRPr="00403579">
        <w:rPr>
          <w:noProof/>
          <w:lang w:eastAsia="ru-RU"/>
        </w:rPr>
        <w:pict>
          <v:shape id="Рисунок 467" o:spid="_x0000_i1205" type="#_x0000_t75" style="width:321pt;height:25.5pt;visibility:visible">
            <v:imagedata r:id="rId181" o:title=""/>
          </v:shape>
        </w:pict>
      </w:r>
      <w:r>
        <w:t xml:space="preserve"> позволяют отображать период поквартально или целиком за год.</w:t>
      </w:r>
    </w:p>
    <w:p w:rsidR="005014BB" w:rsidRDefault="005014BB" w:rsidP="00802AEA">
      <w:r>
        <w:t>Передвигаться по периодам календаря можно также при помощи мыши, удерживая при этом левую кнопку. Для увеличения периода бездействия можно также навести курсор на искомый период и нажать левой кнопкой мыши.</w:t>
      </w:r>
    </w:p>
    <w:p w:rsidR="005014BB" w:rsidRDefault="005014BB" w:rsidP="00802AEA">
      <w:r>
        <w:t>После внесения необходимых корректировок пользователю следует нажать кнопку «Сохранить».</w:t>
      </w:r>
    </w:p>
    <w:p w:rsidR="005014BB" w:rsidRDefault="005014BB" w:rsidP="00E87342">
      <w:r>
        <w:t>В разделе, содержащем дополнительные сведения о стаже, добавится соответствующая запись о периоде бездействия. Если период бездействия указан в середине периода взносов, то в таблице с дополнительными сведениями о стаже запись о взносах разделится на две части и добавится запись о периоде бездействия (</w:t>
      </w:r>
      <w:r>
        <w:fldChar w:fldCharType="begin"/>
      </w:r>
      <w:r>
        <w:instrText xml:space="preserve"> REF _Ref33718981 \h </w:instrText>
      </w:r>
      <w:r>
        <w:fldChar w:fldCharType="separate"/>
      </w:r>
      <w:r>
        <w:rPr>
          <w:noProof/>
        </w:rPr>
        <w:t>Рисунок 100</w:t>
      </w:r>
      <w:r>
        <w:fldChar w:fldCharType="end"/>
      </w:r>
      <w:r>
        <w:t>).</w:t>
      </w:r>
    </w:p>
    <w:p w:rsidR="005014BB" w:rsidRDefault="005014BB" w:rsidP="00E87342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463" o:spid="_x0000_i1206" type="#_x0000_t75" style="width:468pt;height:254.25pt;visibility:visible" o:bordertopcolor="#bfbfbf" o:borderleftcolor="#bfbfbf" o:borderbottomcolor="#bfbfbf" o:borderrightcolor="#bfbfbf">
            <v:imagedata r:id="rId18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B80A46" w:rsidRDefault="005014BB" w:rsidP="00B80A46">
      <w:pPr>
        <w:pStyle w:val="-2"/>
        <w:rPr>
          <w:noProof/>
        </w:rPr>
      </w:pPr>
      <w:bookmarkStart w:id="212" w:name="_Ref33718981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100</w:t>
      </w:r>
      <w:r>
        <w:rPr>
          <w:noProof/>
        </w:rPr>
        <w:fldChar w:fldCharType="end"/>
      </w:r>
      <w:bookmarkEnd w:id="212"/>
      <w:r>
        <w:rPr>
          <w:noProof/>
        </w:rPr>
        <w:t>. Добавление сведений о периоде бездействия</w:t>
      </w:r>
    </w:p>
    <w:p w:rsidR="005014BB" w:rsidRDefault="005014BB" w:rsidP="00802AEA">
      <w:r>
        <w:t>При вводе двух периодов бездействия, идущих подряд, в таблице с дополнительными сведениями о стаже они будут автоматически объединены.</w:t>
      </w:r>
    </w:p>
    <w:p w:rsidR="005014BB" w:rsidRDefault="005014BB" w:rsidP="00802AEA">
      <w:r>
        <w:t>Если период бездействия будет кратен целому календарному месяцу (одному, двум и т.д.), то сумма в таблице со сведениями о сумме выплат за указанные месяцы обнулится автоматически. Если такой период удалить, сумма в таблице со сведениями о сумме выплат за указанные месяцы останется обнуленной.</w:t>
      </w:r>
    </w:p>
    <w:p w:rsidR="005014BB" w:rsidRDefault="005014BB" w:rsidP="00802AEA">
      <w:r>
        <w:t>После редактирования формы ПУ-3 необходимо нажать кнопку «Контроль» для осуществления правильности заполнения формы. Только после того, как контроль будет пройден, отобразится кнопка «Подписать и отправить», которая позволит подписать ЭЦП откорректированный документ ПУ-3 и подать его на Портал.</w:t>
      </w:r>
    </w:p>
    <w:p w:rsidR="005014BB" w:rsidRDefault="005014BB" w:rsidP="00184530">
      <w:r>
        <w:t>Кнопка «Отмена» позволяет отменить изменения и вернуться к шагу получения начальной формы ПУ-3 от АИС Фонда.</w:t>
      </w:r>
    </w:p>
    <w:p w:rsidR="005014BB" w:rsidRDefault="005014BB" w:rsidP="00802AEA">
      <w:r w:rsidRPr="008A4B56">
        <w:rPr>
          <w:b/>
          <w:color w:val="FF0000"/>
        </w:rPr>
        <w:t>Внимание!</w:t>
      </w:r>
      <w:r w:rsidRPr="00B13BC3">
        <w:t xml:space="preserve"> После нажатия на кнопку «Отмена» все внесенные изменения не будут сохранены.</w:t>
      </w:r>
    </w:p>
    <w:p w:rsidR="005014BB" w:rsidRDefault="005014BB" w:rsidP="00802AEA">
      <w:r>
        <w:t>Кнопка «Выгрузить» позволяет сохранить на ПК пользователя файл со всеми последними введенными сведениями о суммах выплат и периодах бездействия, который можно изменить в программном комплексе «Ввод ДПУ», а также подать в разделе «Подача документов». При выгрузке будет установлено имя файла, соответствующее нормативно-правовым актам ФСЗН, в том числе данное наименование файла будет установлено в соответствующем параметре внутри документа ПУ-3. Если в дальнейшем на Портал будет подан файл с измененным наименованием, то он может быть не принят соответствующей АИС Фонда.</w:t>
      </w:r>
    </w:p>
    <w:p w:rsidR="005014BB" w:rsidRDefault="005014BB" w:rsidP="00802AEA">
      <w:r>
        <w:t>Кнопка «Просмотреть» позволяет просмотреть откорректированный документ ПУ-3 в соответствующем формате согласно нормативно-правовым актам ФСЗН.</w:t>
      </w:r>
    </w:p>
    <w:p w:rsidR="005014BB" w:rsidRDefault="005014BB" w:rsidP="00802AEA">
      <w:r>
        <w:t>Кнопка «Печать»</w:t>
      </w:r>
      <w:r w:rsidRPr="003D58DB">
        <w:t xml:space="preserve"> </w:t>
      </w:r>
      <w:r>
        <w:t>позволяет распечатать откорректированный документ ПУ-3 в соответствующем формате согласно нормативно-правовым актам ФСЗН.</w:t>
      </w:r>
    </w:p>
    <w:p w:rsidR="005014BB" w:rsidRDefault="005014BB" w:rsidP="0009592F">
      <w:pPr>
        <w:pStyle w:val="Heading3"/>
        <w:numPr>
          <w:ilvl w:val="2"/>
          <w:numId w:val="6"/>
        </w:numPr>
        <w:ind w:left="0"/>
      </w:pPr>
      <w:bookmarkStart w:id="213" w:name="_Toc152320861"/>
      <w:r>
        <w:t>СИС → Добровольное страхование дополнительной накопительной пенсии</w:t>
      </w:r>
      <w:bookmarkEnd w:id="213"/>
    </w:p>
    <w:p w:rsidR="005014BB" w:rsidRDefault="005014BB" w:rsidP="0009592F">
      <w:pPr>
        <w:rPr>
          <w:lang w:eastAsia="ru-RU"/>
        </w:rPr>
      </w:pPr>
      <w:r>
        <w:rPr>
          <w:lang w:eastAsia="ru-RU"/>
        </w:rPr>
        <w:t>В системе доступны следующие электронные сервисы по добровольному страхованию дополнительной накопительной пенсии:</w:t>
      </w:r>
    </w:p>
    <w:p w:rsidR="005014BB" w:rsidRDefault="005014BB" w:rsidP="0009592F">
      <w:pPr>
        <w:ind w:firstLine="0"/>
        <w:jc w:val="center"/>
      </w:pPr>
      <w:r w:rsidRPr="00403579">
        <w:rPr>
          <w:noProof/>
          <w:lang w:eastAsia="ru-RU"/>
        </w:rPr>
        <w:pict>
          <v:shape id="Рисунок 106" o:spid="_x0000_i1207" type="#_x0000_t75" style="width:386.25pt;height:112.5pt;visibility:visible">
            <v:imagedata r:id="rId183" o:title=""/>
          </v:shape>
        </w:pict>
      </w:r>
    </w:p>
    <w:p w:rsidR="005014BB" w:rsidRDefault="005014BB" w:rsidP="0009592F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101</w:t>
        </w:r>
      </w:fldSimple>
      <w:r>
        <w:t xml:space="preserve"> СИС.  </w:t>
      </w:r>
      <w:r w:rsidRPr="001E2547">
        <w:t xml:space="preserve">Добровольное страхование дополнительной </w:t>
      </w:r>
      <w:r>
        <w:t>накопительной пенсии</w:t>
      </w:r>
    </w:p>
    <w:p w:rsidR="005014BB" w:rsidRPr="0009592F" w:rsidRDefault="005014BB" w:rsidP="0009592F">
      <w:pPr>
        <w:pStyle w:val="14"/>
        <w:numPr>
          <w:ilvl w:val="0"/>
          <w:numId w:val="51"/>
        </w:numPr>
      </w:pPr>
      <w:r>
        <w:t>«</w:t>
      </w:r>
      <w:r w:rsidRPr="0009592F">
        <w:t>Добровольное страхование дополнительной накопительной пенсии (за период)</w:t>
      </w:r>
      <w:r>
        <w:t>» предназначен для</w:t>
      </w:r>
      <w:r w:rsidRPr="0009592F">
        <w:t xml:space="preserve"> получения актуальных сведений об общей сумме выплат в денежном и (или) натуральном выражении, включая вознаграждения по гражданско-правовым договорам, начисленной работникам, изъявившим желание участвовать в добровольном страховании дополнительной накопительной пенсии, на которую начисляются обязательные страховые взносы за указанный в запросе период</w:t>
      </w:r>
    </w:p>
    <w:p w:rsidR="005014BB" w:rsidRDefault="005014BB" w:rsidP="0009592F">
      <w:pPr>
        <w:pStyle w:val="4"/>
        <w:numPr>
          <w:ilvl w:val="3"/>
          <w:numId w:val="6"/>
        </w:numPr>
      </w:pPr>
      <w:r>
        <w:t xml:space="preserve">Сервис </w:t>
      </w:r>
      <w:r w:rsidRPr="0009592F">
        <w:t>«</w:t>
      </w:r>
      <w:hyperlink r:id="rId184" w:anchor="/refInfoService/pension/fotPensionPeriod" w:history="1">
        <w:r w:rsidRPr="0009592F">
          <w:t>Добровольное страхование дополнительной накопительной пенсии (за период)</w:t>
        </w:r>
      </w:hyperlink>
      <w:r w:rsidRPr="0009592F">
        <w:t>»</w:t>
      </w:r>
    </w:p>
    <w:p w:rsidR="005014BB" w:rsidRDefault="005014BB" w:rsidP="0009592F">
      <w:pPr>
        <w:pStyle w:val="af0"/>
      </w:pPr>
      <w:r>
        <w:t>Для запуска функции «Д</w:t>
      </w:r>
      <w:r w:rsidRPr="0009592F">
        <w:t>обровольное страхование дополнительной накопительной пенсии (за период)</w:t>
      </w:r>
      <w:r>
        <w:t>» необходимо на странице со списком сервисов нажать на ее наименование функцию «Д</w:t>
      </w:r>
      <w:r w:rsidRPr="0009592F">
        <w:t>обровольное страхование дополнительной накопительной пенсии (за период)</w:t>
      </w:r>
      <w:r>
        <w:t>», после чего на странице параметров запроса указать «Период С - ПО», при этом параметр «УНПФ» будет заполнен автоматически из личной карточки пользователя, а затем нажать кнопку «Получить».</w:t>
      </w:r>
    </w:p>
    <w:p w:rsidR="005014BB" w:rsidRDefault="005014BB" w:rsidP="00CF0BB7">
      <w:pPr>
        <w:pStyle w:val="af0"/>
        <w:ind w:firstLine="0"/>
        <w:jc w:val="center"/>
      </w:pPr>
      <w:r w:rsidRPr="00403579">
        <w:rPr>
          <w:noProof/>
        </w:rPr>
        <w:pict>
          <v:shape id="Рисунок 113" o:spid="_x0000_i1208" type="#_x0000_t75" style="width:4in;height:192.75pt;visibility:visible">
            <v:imagedata r:id="rId185" o:title=""/>
          </v:shape>
        </w:pict>
      </w:r>
    </w:p>
    <w:p w:rsidR="005014BB" w:rsidRDefault="005014BB" w:rsidP="00CF0BB7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102</w:t>
        </w:r>
      </w:fldSimple>
      <w:r>
        <w:t xml:space="preserve">. </w:t>
      </w:r>
      <w:r w:rsidRPr="0013736D">
        <w:t>Добровольное страхование дополнительной накопительной пенсии (за период)</w:t>
      </w:r>
    </w:p>
    <w:p w:rsidR="005014BB" w:rsidRDefault="005014BB" w:rsidP="00C20E41">
      <w:r>
        <w:t xml:space="preserve">В результате система отобразит сведения </w:t>
      </w:r>
      <w:r w:rsidRPr="0009592F">
        <w:t>об общей сумме выплат в денежном и (или) натуральном выражении, включая вознаграждения по гражданско-правовым договорам, начисленной работникам, изъявившим желание участвовать в добровольном страховании дополнительной накопительной пенсии, на которую начисляются обязательные страховые взносы за указанный в запросе период</w:t>
      </w:r>
      <w:r>
        <w:t>.</w:t>
      </w:r>
    </w:p>
    <w:p w:rsidR="005014BB" w:rsidRPr="0015392F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214" w:name="_Ref3822637"/>
      <w:bookmarkStart w:id="215" w:name="_Toc152320862"/>
      <w:r w:rsidRPr="0015392F">
        <w:rPr>
          <w:lang w:eastAsia="ru-RU"/>
        </w:rPr>
        <w:t>Уведомления</w:t>
      </w:r>
      <w:bookmarkEnd w:id="214"/>
      <w:bookmarkEnd w:id="215"/>
    </w:p>
    <w:p w:rsidR="005014BB" w:rsidRDefault="005014BB" w:rsidP="00B111B5">
      <w:r>
        <w:t>Подсистема «Уведомления» обеспечивает выполнение задач, связанных с оповещением пользователей плательщика об изменениях и событиях, происходящих как в программном обеспечении портальных систем, так и в изменении регламента и/или правил подачи документов через портал.</w:t>
      </w:r>
    </w:p>
    <w:p w:rsidR="005014BB" w:rsidRPr="00B427BE" w:rsidRDefault="005014BB" w:rsidP="00B111B5">
      <w:r w:rsidRPr="00B427BE">
        <w:t xml:space="preserve">Для </w:t>
      </w:r>
      <w:r>
        <w:t xml:space="preserve">уведомления (оповещения) </w:t>
      </w:r>
      <w:r w:rsidRPr="00B427BE">
        <w:t xml:space="preserve">пользователей портала в </w:t>
      </w:r>
      <w:r>
        <w:t>си</w:t>
      </w:r>
      <w:r w:rsidRPr="00B427BE">
        <w:t>с</w:t>
      </w:r>
      <w:r>
        <w:t>т</w:t>
      </w:r>
      <w:r w:rsidRPr="00B427BE">
        <w:t xml:space="preserve">еме предусмотрены </w:t>
      </w:r>
      <w:r>
        <w:t>два типа уведомлений:</w:t>
      </w:r>
    </w:p>
    <w:p w:rsidR="005014BB" w:rsidRPr="008839EB" w:rsidRDefault="005014BB" w:rsidP="00731F40">
      <w:pPr>
        <w:pStyle w:val="14"/>
        <w:numPr>
          <w:ilvl w:val="0"/>
          <w:numId w:val="36"/>
        </w:numPr>
      </w:pPr>
      <w:r w:rsidRPr="008839EB">
        <w:t>уведомления по системным событиям,</w:t>
      </w:r>
    </w:p>
    <w:p w:rsidR="005014BB" w:rsidRPr="008839EB" w:rsidRDefault="005014BB" w:rsidP="00693CDB">
      <w:pPr>
        <w:pStyle w:val="14"/>
        <w:numPr>
          <w:ilvl w:val="0"/>
          <w:numId w:val="12"/>
        </w:numPr>
      </w:pPr>
      <w:r w:rsidRPr="008839EB">
        <w:t>уведомления от уполномоченного пользователя (администратора, инспектора).</w:t>
      </w:r>
    </w:p>
    <w:p w:rsidR="005014BB" w:rsidRPr="00E73C2F" w:rsidRDefault="005014BB" w:rsidP="00B111B5">
      <w:r w:rsidRPr="00463646">
        <w:rPr>
          <w:b/>
        </w:rPr>
        <w:t xml:space="preserve">Уведомления </w:t>
      </w:r>
      <w:r>
        <w:rPr>
          <w:b/>
        </w:rPr>
        <w:t>п</w:t>
      </w:r>
      <w:r w:rsidRPr="00463646">
        <w:rPr>
          <w:b/>
        </w:rPr>
        <w:t xml:space="preserve">о </w:t>
      </w:r>
      <w:r>
        <w:rPr>
          <w:b/>
        </w:rPr>
        <w:t xml:space="preserve">системным </w:t>
      </w:r>
      <w:r w:rsidRPr="00463646">
        <w:rPr>
          <w:b/>
        </w:rPr>
        <w:t>события</w:t>
      </w:r>
      <w:r>
        <w:rPr>
          <w:b/>
        </w:rPr>
        <w:t xml:space="preserve">м, </w:t>
      </w:r>
      <w:r w:rsidRPr="00100777">
        <w:t>инициатором отправки которых является система, уведомляют</w:t>
      </w:r>
      <w:r>
        <w:t xml:space="preserve"> </w:t>
      </w:r>
      <w:r w:rsidRPr="00463646">
        <w:t>пользовател</w:t>
      </w:r>
      <w:r>
        <w:t>я</w:t>
      </w:r>
      <w:r w:rsidRPr="00463646">
        <w:t xml:space="preserve"> о </w:t>
      </w:r>
      <w:r>
        <w:t xml:space="preserve">событиях по конкретному объекту. Например, </w:t>
      </w:r>
      <w:r w:rsidRPr="00463646">
        <w:t xml:space="preserve">уведомление о </w:t>
      </w:r>
      <w:r>
        <w:t xml:space="preserve">завершении операции обработки поданного </w:t>
      </w:r>
      <w:r w:rsidRPr="00463646">
        <w:t>на портал документ</w:t>
      </w:r>
      <w:r>
        <w:t>а</w:t>
      </w:r>
      <w:r w:rsidRPr="00463646">
        <w:t>/отчет</w:t>
      </w:r>
      <w:r>
        <w:t xml:space="preserve">а. </w:t>
      </w:r>
      <w:r w:rsidRPr="00E73C2F">
        <w:t xml:space="preserve">При </w:t>
      </w:r>
      <w:r>
        <w:t xml:space="preserve">наступлении события, система рассылает </w:t>
      </w:r>
      <w:r w:rsidRPr="00E73C2F">
        <w:t xml:space="preserve">уведомления </w:t>
      </w:r>
      <w:r>
        <w:t>на указанный пользователем</w:t>
      </w:r>
      <w:r w:rsidRPr="00E73C2F">
        <w:t xml:space="preserve"> </w:t>
      </w:r>
      <w:r>
        <w:rPr>
          <w:lang w:val="en-US"/>
        </w:rPr>
        <w:t>E</w:t>
      </w:r>
      <w:r w:rsidRPr="002F63A6">
        <w:t>-</w:t>
      </w:r>
      <w:r w:rsidRPr="00B427BE">
        <w:t>mail</w:t>
      </w:r>
      <w:r>
        <w:t xml:space="preserve"> и/или в личный кабинет (в зависимости от настроек, которые установил пользователь плательщика). Пользователю предоставлена</w:t>
      </w:r>
      <w:r w:rsidRPr="00B427BE">
        <w:t xml:space="preserve"> возможность подписаться или отказаться от</w:t>
      </w:r>
      <w:r>
        <w:t xml:space="preserve"> получения </w:t>
      </w:r>
      <w:r w:rsidRPr="00B427BE">
        <w:t>уведомлений</w:t>
      </w:r>
      <w:r>
        <w:t xml:space="preserve"> по системным событиям.</w:t>
      </w:r>
    </w:p>
    <w:p w:rsidR="005014BB" w:rsidRDefault="005014BB" w:rsidP="00B111B5">
      <w:r w:rsidRPr="00463646">
        <w:rPr>
          <w:b/>
        </w:rPr>
        <w:t>Уведомления от</w:t>
      </w:r>
      <w:r>
        <w:rPr>
          <w:b/>
        </w:rPr>
        <w:t xml:space="preserve"> уполномоченного пользователя (</w:t>
      </w:r>
      <w:r w:rsidRPr="00463646">
        <w:rPr>
          <w:b/>
        </w:rPr>
        <w:t>администратора</w:t>
      </w:r>
      <w:r>
        <w:rPr>
          <w:b/>
        </w:rPr>
        <w:t>, инспектора)</w:t>
      </w:r>
      <w:r>
        <w:t xml:space="preserve"> </w:t>
      </w:r>
      <w:r w:rsidRPr="00463646">
        <w:t>сообщают пользователю о</w:t>
      </w:r>
      <w:r>
        <w:t>б</w:t>
      </w:r>
      <w:r w:rsidRPr="00463646">
        <w:t xml:space="preserve"> </w:t>
      </w:r>
      <w:r>
        <w:t>изменениях информационного характера, которые для него важны</w:t>
      </w:r>
      <w:r w:rsidRPr="00463646">
        <w:t xml:space="preserve">. </w:t>
      </w:r>
      <w:r>
        <w:t>Например, уведомление об изменениях в нормативно-правовых актах, инструкциях по заполнению ДПУ, отчетов, информирование о проведении регламентных работ на портале и др.</w:t>
      </w:r>
    </w:p>
    <w:p w:rsidR="005014BB" w:rsidRDefault="005014BB" w:rsidP="00B111B5">
      <w:r>
        <w:t>Пункт меню «Уведомления» отображается постоянно после успешного прохождения процедуры авторизации, независимо от списка привилегий, которые назначены пользователю.</w:t>
      </w:r>
    </w:p>
    <w:p w:rsidR="005014BB" w:rsidRDefault="005014BB" w:rsidP="003E7F84">
      <w:pPr>
        <w:pStyle w:val="Heading3"/>
        <w:numPr>
          <w:ilvl w:val="2"/>
          <w:numId w:val="6"/>
        </w:numPr>
        <w:ind w:left="0"/>
      </w:pPr>
      <w:bookmarkStart w:id="216" w:name="_Toc101882627"/>
      <w:bookmarkStart w:id="217" w:name="_Toc152320863"/>
      <w:bookmarkStart w:id="218" w:name="_Ref82078651"/>
      <w:bookmarkStart w:id="219" w:name="_Ref82078658"/>
      <w:r>
        <w:t>Согласие с обработкой персональных данных</w:t>
      </w:r>
      <w:bookmarkEnd w:id="216"/>
      <w:bookmarkEnd w:id="217"/>
    </w:p>
    <w:p w:rsidR="005014BB" w:rsidRDefault="005014BB" w:rsidP="003E7F84">
      <w:r>
        <w:t xml:space="preserve">После прохождения процедуры авторизации в личном кабинете плательщика отобразится окно согласия на обработку персональных данных «О защите персональных данных». Пользователю необходимо внимательно изучить текст сообщения и принять условия, нажав кнопку «Подтвердить» (см. </w:t>
      </w:r>
      <w:r>
        <w:fldChar w:fldCharType="begin"/>
      </w:r>
      <w:r>
        <w:instrText xml:space="preserve"> REF _Ref101953388 \h </w:instrText>
      </w:r>
      <w:r>
        <w:fldChar w:fldCharType="separate"/>
      </w:r>
      <w:r w:rsidRPr="003E7F84">
        <w:rPr>
          <w:noProof/>
        </w:rPr>
        <w:t xml:space="preserve">Рисунок </w:t>
      </w:r>
      <w:r>
        <w:rPr>
          <w:noProof/>
        </w:rPr>
        <w:t>103</w:t>
      </w:r>
      <w:r>
        <w:fldChar w:fldCharType="end"/>
      </w:r>
      <w:r>
        <w:fldChar w:fldCharType="begin"/>
      </w:r>
      <w:r>
        <w:instrText xml:space="preserve"> REF _Ref101953404 \h </w:instrText>
      </w:r>
      <w:r>
        <w:fldChar w:fldCharType="separate"/>
      </w:r>
      <w:r w:rsidRPr="002E69DF">
        <w:t xml:space="preserve">Рисунок </w:t>
      </w:r>
      <w:r>
        <w:rPr>
          <w:noProof/>
        </w:rPr>
        <w:t>1</w:t>
      </w:r>
      <w:r>
        <w:fldChar w:fldCharType="end"/>
      </w:r>
      <w:r>
        <w:t>)</w:t>
      </w:r>
    </w:p>
    <w:p w:rsidR="005014BB" w:rsidRDefault="005014BB" w:rsidP="003E7F84">
      <w:pPr>
        <w:keepNext/>
      </w:pPr>
      <w:r w:rsidRPr="00403579">
        <w:rPr>
          <w:noProof/>
          <w:lang w:eastAsia="ru-RU"/>
        </w:rPr>
        <w:pict>
          <v:shape id="Рисунок 481" o:spid="_x0000_i1209" type="#_x0000_t75" style="width:421.5pt;height:179.25pt;visibility:visible">
            <v:imagedata r:id="rId186" o:title=""/>
          </v:shape>
        </w:pict>
      </w:r>
    </w:p>
    <w:p w:rsidR="005014BB" w:rsidRDefault="005014BB" w:rsidP="003E7F84">
      <w:pPr>
        <w:pStyle w:val="-2"/>
        <w:spacing w:after="240"/>
        <w:rPr>
          <w:noProof/>
        </w:rPr>
      </w:pPr>
      <w:bookmarkStart w:id="220" w:name="_Ref101953388"/>
      <w:bookmarkStart w:id="221" w:name="_Ref101953376"/>
      <w:r w:rsidRPr="003E7F84">
        <w:rPr>
          <w:noProof/>
        </w:rPr>
        <w:t xml:space="preserve">Рисунок </w:t>
      </w:r>
      <w:r w:rsidRPr="003E7F84">
        <w:rPr>
          <w:noProof/>
        </w:rPr>
        <w:fldChar w:fldCharType="begin"/>
      </w:r>
      <w:r w:rsidRPr="003E7F84">
        <w:rPr>
          <w:noProof/>
        </w:rPr>
        <w:instrText xml:space="preserve"> SEQ Рисунок \* ARABIC </w:instrText>
      </w:r>
      <w:r w:rsidRPr="003E7F84">
        <w:rPr>
          <w:noProof/>
        </w:rPr>
        <w:fldChar w:fldCharType="separate"/>
      </w:r>
      <w:r>
        <w:rPr>
          <w:noProof/>
        </w:rPr>
        <w:t>103</w:t>
      </w:r>
      <w:r w:rsidRPr="003E7F84">
        <w:rPr>
          <w:noProof/>
        </w:rPr>
        <w:fldChar w:fldCharType="end"/>
      </w:r>
      <w:bookmarkEnd w:id="220"/>
      <w:r w:rsidRPr="003E7F84">
        <w:rPr>
          <w:noProof/>
        </w:rPr>
        <w:t>. Соглашение с обработкой</w:t>
      </w:r>
      <w:bookmarkEnd w:id="221"/>
      <w:r>
        <w:rPr>
          <w:noProof/>
        </w:rPr>
        <w:t xml:space="preserve"> персональных данных</w:t>
      </w:r>
    </w:p>
    <w:p w:rsidR="005014BB" w:rsidRPr="003E7F84" w:rsidRDefault="005014BB" w:rsidP="00EF0842">
      <w:pPr>
        <w:ind w:firstLine="708"/>
        <w:rPr>
          <w:noProof/>
        </w:rPr>
      </w:pPr>
      <w:r>
        <w:t>Если пользователь не согласен с условиями обработки персональных данных порталом, необходимо нажать кнопку «Выйти», работа в личном кабинете будет прекращена.</w:t>
      </w:r>
    </w:p>
    <w:p w:rsidR="005014BB" w:rsidRPr="00D843C3" w:rsidRDefault="005014BB" w:rsidP="002E69DF">
      <w:pPr>
        <w:pStyle w:val="Heading3"/>
        <w:numPr>
          <w:ilvl w:val="2"/>
          <w:numId w:val="6"/>
        </w:numPr>
        <w:ind w:left="0"/>
      </w:pPr>
      <w:bookmarkStart w:id="222" w:name="_Toc152320864"/>
      <w:r w:rsidRPr="00D843C3">
        <w:t>Согласие с условиями sms/viber-рассылки</w:t>
      </w:r>
      <w:bookmarkEnd w:id="218"/>
      <w:bookmarkEnd w:id="219"/>
      <w:bookmarkEnd w:id="222"/>
    </w:p>
    <w:p w:rsidR="005014BB" w:rsidRDefault="005014BB" w:rsidP="00B111B5">
      <w:r>
        <w:t xml:space="preserve">Ознакомиться с условиями </w:t>
      </w:r>
      <w:r>
        <w:rPr>
          <w:lang w:val="en-US"/>
        </w:rPr>
        <w:t>sms</w:t>
      </w:r>
      <w:r w:rsidRPr="00693CDB">
        <w:t>/</w:t>
      </w:r>
      <w:r>
        <w:rPr>
          <w:lang w:val="en-US"/>
        </w:rPr>
        <w:t>viber</w:t>
      </w:r>
      <w:r>
        <w:t xml:space="preserve">-рассылки, а также принять данные условия для последующего получения </w:t>
      </w:r>
      <w:r>
        <w:rPr>
          <w:lang w:val="en-US"/>
        </w:rPr>
        <w:t>sms</w:t>
      </w:r>
      <w:r w:rsidRPr="00693CDB">
        <w:t>/</w:t>
      </w:r>
      <w:r>
        <w:rPr>
          <w:lang w:val="en-US"/>
        </w:rPr>
        <w:t>viber</w:t>
      </w:r>
      <w:r>
        <w:t>-рассылок можно несколькими способами:</w:t>
      </w:r>
    </w:p>
    <w:p w:rsidR="005014BB" w:rsidRDefault="005014BB" w:rsidP="00731F40">
      <w:pPr>
        <w:pStyle w:val="10"/>
        <w:numPr>
          <w:ilvl w:val="0"/>
          <w:numId w:val="38"/>
        </w:numPr>
      </w:pPr>
      <w:r>
        <w:t>на момент авторизации/регистрации в личном кабинете плательщика;</w:t>
      </w:r>
    </w:p>
    <w:p w:rsidR="005014BB" w:rsidRDefault="005014BB" w:rsidP="00693CDB">
      <w:pPr>
        <w:pStyle w:val="10"/>
        <w:numPr>
          <w:ilvl w:val="0"/>
          <w:numId w:val="27"/>
        </w:numPr>
      </w:pPr>
      <w:r>
        <w:t>через личную карточку пользователя.</w:t>
      </w:r>
    </w:p>
    <w:p w:rsidR="005014BB" w:rsidRPr="00693CDB" w:rsidRDefault="005014BB" w:rsidP="00693CDB">
      <w:pPr>
        <w:pStyle w:val="4"/>
        <w:numPr>
          <w:ilvl w:val="3"/>
          <w:numId w:val="6"/>
        </w:numPr>
      </w:pPr>
      <w:r>
        <w:t>Согласие с условиями</w:t>
      </w:r>
      <w:r w:rsidRPr="00693CDB">
        <w:t xml:space="preserve"> </w:t>
      </w:r>
      <w:r>
        <w:rPr>
          <w:lang w:val="en-US"/>
        </w:rPr>
        <w:t>sms</w:t>
      </w:r>
      <w:r w:rsidRPr="00244A0E">
        <w:t>/</w:t>
      </w:r>
      <w:r>
        <w:rPr>
          <w:lang w:val="en-US"/>
        </w:rPr>
        <w:t>viber</w:t>
      </w:r>
      <w:r w:rsidRPr="00244A0E">
        <w:t>-рас</w:t>
      </w:r>
      <w:r>
        <w:t>сылки</w:t>
      </w:r>
      <w:r w:rsidRPr="00693CDB">
        <w:t xml:space="preserve"> </w:t>
      </w:r>
      <w:r>
        <w:t>на момент авторизации/регистрации в личном кабинете плательщика</w:t>
      </w:r>
    </w:p>
    <w:p w:rsidR="005014BB" w:rsidRDefault="005014BB" w:rsidP="00B111B5">
      <w:r>
        <w:t xml:space="preserve">В случае, если пользователь не принимал условия </w:t>
      </w:r>
      <w:r>
        <w:rPr>
          <w:lang w:val="en-US"/>
        </w:rPr>
        <w:t>sms</w:t>
      </w:r>
      <w:r w:rsidRPr="00693CDB">
        <w:t>/</w:t>
      </w:r>
      <w:r w:rsidRPr="00693CDB">
        <w:rPr>
          <w:lang w:val="en-US"/>
        </w:rPr>
        <w:t>v</w:t>
      </w:r>
      <w:r>
        <w:rPr>
          <w:lang w:val="en-US"/>
        </w:rPr>
        <w:t>i</w:t>
      </w:r>
      <w:r w:rsidRPr="00693CDB">
        <w:rPr>
          <w:lang w:val="en-US"/>
        </w:rPr>
        <w:t>ber</w:t>
      </w:r>
      <w:r w:rsidRPr="00693CDB">
        <w:t>-</w:t>
      </w:r>
      <w:r>
        <w:t xml:space="preserve">рассылки, то после прохождения процедуры авторизации в личном кабинете плательщика отобразится окно подтверждения согласия с условиями </w:t>
      </w:r>
      <w:r>
        <w:rPr>
          <w:lang w:val="en-US"/>
        </w:rPr>
        <w:t>sms</w:t>
      </w:r>
      <w:r w:rsidRPr="00244A0E">
        <w:t>/</w:t>
      </w:r>
      <w:r>
        <w:rPr>
          <w:lang w:val="en-US"/>
        </w:rPr>
        <w:t>viber</w:t>
      </w:r>
      <w:r w:rsidRPr="00244A0E">
        <w:t>-рас</w:t>
      </w:r>
      <w:r>
        <w:t xml:space="preserve">сылки. Пользователю необходимо на «Шаге 1» внимательно изучить текст соглашения и принять условия рассылки, установив переключатель в положение «включен» (см. рисунок </w:t>
      </w:r>
      <w:fldSimple w:instr=" REF _Ref29034589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104</w:t>
        </w:r>
      </w:fldSimple>
      <w:r>
        <w:t>), а затем нажать кнопку «Далее».</w:t>
      </w:r>
    </w:p>
    <w:p w:rsidR="005014BB" w:rsidRDefault="005014BB" w:rsidP="00244A0E">
      <w:pPr>
        <w:keepNext/>
        <w:ind w:firstLine="0"/>
      </w:pPr>
      <w:r w:rsidRPr="00403579">
        <w:rPr>
          <w:noProof/>
          <w:lang w:eastAsia="ru-RU"/>
        </w:rPr>
        <w:pict>
          <v:shape id="Рисунок 40" o:spid="_x0000_i1210" type="#_x0000_t75" style="width:461.25pt;height:221.25pt;visibility:visible" o:bordertopcolor="#bfbfbf" o:borderleftcolor="#bfbfbf" o:borderbottomcolor="#bfbfbf" o:borderrightcolor="#bfbfbf">
            <v:imagedata r:id="rId18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244A0E">
      <w:pPr>
        <w:pStyle w:val="-2"/>
        <w:spacing w:after="240"/>
        <w:rPr>
          <w:noProof/>
        </w:rPr>
      </w:pPr>
      <w:bookmarkStart w:id="223" w:name="_Ref29034589"/>
      <w:bookmarkStart w:id="224" w:name="_Ref29034584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104</w:t>
      </w:r>
      <w:r>
        <w:rPr>
          <w:noProof/>
        </w:rPr>
        <w:fldChar w:fldCharType="end"/>
      </w:r>
      <w:bookmarkEnd w:id="223"/>
      <w:r>
        <w:rPr>
          <w:noProof/>
        </w:rPr>
        <w:t>. Шаг 1. Соглашение с условиями рассылки</w:t>
      </w:r>
      <w:bookmarkEnd w:id="224"/>
    </w:p>
    <w:p w:rsidR="005014BB" w:rsidRDefault="005014BB" w:rsidP="00B111B5">
      <w:r>
        <w:t xml:space="preserve">На «Шаге 2» необходимо указать мобильный телефонный номер, на который будет в дальнейшем осуществляться рассылка </w:t>
      </w:r>
      <w:r>
        <w:rPr>
          <w:lang w:val="en-US"/>
        </w:rPr>
        <w:t>sms</w:t>
      </w:r>
      <w:r w:rsidRPr="002C2543">
        <w:t>/</w:t>
      </w:r>
      <w:r>
        <w:rPr>
          <w:lang w:val="en-US"/>
        </w:rPr>
        <w:t>viber</w:t>
      </w:r>
      <w:r w:rsidRPr="002C2543">
        <w:t>-</w:t>
      </w:r>
      <w:r>
        <w:t xml:space="preserve">уведомлений (см. рисунок </w:t>
      </w:r>
      <w:fldSimple w:instr=" REF _Ref29035846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105</w:t>
        </w:r>
      </w:fldSimple>
      <w:r>
        <w:t>), после чего нажать кнопку «Далее».</w:t>
      </w:r>
    </w:p>
    <w:p w:rsidR="005014BB" w:rsidRDefault="005014BB" w:rsidP="002C2543">
      <w:pPr>
        <w:keepNext/>
        <w:ind w:firstLine="0"/>
      </w:pPr>
      <w:r w:rsidRPr="00403579">
        <w:rPr>
          <w:noProof/>
          <w:lang w:eastAsia="ru-RU"/>
        </w:rPr>
        <w:pict>
          <v:shape id="Рисунок 49" o:spid="_x0000_i1211" type="#_x0000_t75" style="width:461.25pt;height:184.5pt;visibility:visible" o:bordertopcolor="#bfbfbf" o:borderleftcolor="#bfbfbf" o:borderbottomcolor="#bfbfbf" o:borderrightcolor="#bfbfbf">
            <v:imagedata r:id="rId18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2C2543">
      <w:pPr>
        <w:pStyle w:val="-2"/>
        <w:spacing w:after="240"/>
        <w:rPr>
          <w:noProof/>
        </w:rPr>
      </w:pPr>
      <w:bookmarkStart w:id="225" w:name="_Ref29035846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105</w:t>
      </w:r>
      <w:r>
        <w:rPr>
          <w:noProof/>
        </w:rPr>
        <w:fldChar w:fldCharType="end"/>
      </w:r>
      <w:bookmarkEnd w:id="225"/>
      <w:r>
        <w:rPr>
          <w:noProof/>
        </w:rPr>
        <w:t>. Шаг 2. Мобильный телефонный номер</w:t>
      </w:r>
    </w:p>
    <w:p w:rsidR="005014BB" w:rsidRDefault="005014BB" w:rsidP="00B111B5">
      <w:r>
        <w:t xml:space="preserve">На указанный номер телефона будет отправлено </w:t>
      </w:r>
      <w:r>
        <w:rPr>
          <w:lang w:val="en-US"/>
        </w:rPr>
        <w:t>sms</w:t>
      </w:r>
      <w:r>
        <w:t>-сообщение</w:t>
      </w:r>
      <w:r w:rsidRPr="002C2543">
        <w:t xml:space="preserve"> </w:t>
      </w:r>
      <w:r>
        <w:t>с кодом подтверждения, который необходимо ввести на</w:t>
      </w:r>
      <w:r>
        <w:br/>
        <w:t xml:space="preserve">«Шаге 3» (см. рисунок </w:t>
      </w:r>
      <w:fldSimple w:instr=" REF _Ref29036105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106</w:t>
        </w:r>
      </w:fldSimple>
      <w:r>
        <w:t>) и нажать кнопку «Далее».</w:t>
      </w:r>
    </w:p>
    <w:p w:rsidR="005014BB" w:rsidRDefault="005014BB" w:rsidP="00B111B5">
      <w:r>
        <w:t xml:space="preserve">Если пользователь 3 раза выполнит процедуру отправки </w:t>
      </w:r>
      <w:r>
        <w:rPr>
          <w:lang w:val="en-US"/>
        </w:rPr>
        <w:t>sms</w:t>
      </w:r>
      <w:r w:rsidRPr="00670E4B">
        <w:t>-</w:t>
      </w:r>
      <w:r>
        <w:t>сообщения на указанный номер мобильного телефона и не укажет код подтверждения, то принудительно будет выполнена блокировка на 15 минут.</w:t>
      </w:r>
    </w:p>
    <w:p w:rsidR="005014BB" w:rsidRDefault="005014BB" w:rsidP="002C2543">
      <w:pPr>
        <w:keepNext/>
        <w:ind w:firstLine="0"/>
      </w:pPr>
      <w:r w:rsidRPr="00403579">
        <w:rPr>
          <w:noProof/>
          <w:lang w:eastAsia="ru-RU"/>
        </w:rPr>
        <w:pict>
          <v:shape id="Рисунок 53" o:spid="_x0000_i1212" type="#_x0000_t75" style="width:465.75pt;height:176.25pt;visibility:visible" o:bordertopcolor="#bfbfbf" o:borderleftcolor="#bfbfbf" o:borderbottomcolor="#bfbfbf" o:borderrightcolor="#bfbfbf">
            <v:imagedata r:id="rId18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2C2543">
      <w:pPr>
        <w:pStyle w:val="-2"/>
        <w:spacing w:after="240"/>
        <w:rPr>
          <w:noProof/>
        </w:rPr>
      </w:pPr>
      <w:bookmarkStart w:id="226" w:name="_Ref29036105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106</w:t>
      </w:r>
      <w:r>
        <w:rPr>
          <w:noProof/>
        </w:rPr>
        <w:fldChar w:fldCharType="end"/>
      </w:r>
      <w:bookmarkEnd w:id="226"/>
      <w:r>
        <w:rPr>
          <w:noProof/>
        </w:rPr>
        <w:t>. Шаг 3. Подтверждение телефонного номера</w:t>
      </w:r>
    </w:p>
    <w:p w:rsidR="005014BB" w:rsidRPr="006737E7" w:rsidRDefault="005014BB" w:rsidP="00B111B5">
      <w:r>
        <w:t>На «Шаге 4» пользователь может указать дополнительные контактные данные</w:t>
      </w:r>
      <w:r w:rsidRPr="006737E7">
        <w:t xml:space="preserve"> </w:t>
      </w:r>
      <w:r>
        <w:t xml:space="preserve">и нажать кнопку «Сохранить» (см. рисунок </w:t>
      </w:r>
      <w:fldSimple w:instr=" REF _Ref29037795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107</w:t>
        </w:r>
      </w:fldSimple>
      <w:r>
        <w:t>).</w:t>
      </w:r>
    </w:p>
    <w:p w:rsidR="005014BB" w:rsidRDefault="005014BB" w:rsidP="006737E7">
      <w:pPr>
        <w:keepNext/>
        <w:ind w:firstLine="0"/>
      </w:pPr>
      <w:r w:rsidRPr="00403579">
        <w:rPr>
          <w:noProof/>
          <w:lang w:eastAsia="ru-RU"/>
        </w:rPr>
        <w:pict>
          <v:shape id="Рисунок 56" o:spid="_x0000_i1213" type="#_x0000_t75" style="width:466.5pt;height:234pt;visibility:visible" o:bordertopcolor="#bfbfbf" o:borderleftcolor="#bfbfbf" o:borderbottomcolor="#bfbfbf" o:borderrightcolor="#bfbfbf">
            <v:imagedata r:id="rId19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6737E7">
      <w:pPr>
        <w:pStyle w:val="-2"/>
        <w:spacing w:after="240"/>
        <w:rPr>
          <w:noProof/>
        </w:rPr>
      </w:pPr>
      <w:bookmarkStart w:id="227" w:name="_Ref29037795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107</w:t>
      </w:r>
      <w:r>
        <w:rPr>
          <w:noProof/>
        </w:rPr>
        <w:fldChar w:fldCharType="end"/>
      </w:r>
      <w:bookmarkEnd w:id="227"/>
      <w:r>
        <w:rPr>
          <w:noProof/>
        </w:rPr>
        <w:t>. Шаг 4. Заполнение контактной информации</w:t>
      </w:r>
    </w:p>
    <w:p w:rsidR="005014BB" w:rsidRPr="00C33E47" w:rsidRDefault="005014BB" w:rsidP="00DC7DC7">
      <w:r w:rsidRPr="00DC7DC7">
        <w:rPr>
          <w:b/>
          <w:color w:val="FF0000"/>
        </w:rPr>
        <w:t>Внимание!</w:t>
      </w:r>
      <w:r>
        <w:t xml:space="preserve"> </w:t>
      </w:r>
      <w:r w:rsidRPr="00DC7DC7">
        <w:t>Рассылк</w:t>
      </w:r>
      <w:r>
        <w:t>а</w:t>
      </w:r>
      <w:r w:rsidRPr="00DC7DC7">
        <w:t xml:space="preserve"> уведомлений на E-mail </w:t>
      </w:r>
      <w:r>
        <w:t xml:space="preserve">может быть </w:t>
      </w:r>
      <w:r w:rsidRPr="00DC7DC7">
        <w:t>настро</w:t>
      </w:r>
      <w:r>
        <w:t>ена</w:t>
      </w:r>
      <w:r w:rsidRPr="00DC7DC7">
        <w:t xml:space="preserve"> в </w:t>
      </w:r>
      <w:r>
        <w:t>«</w:t>
      </w:r>
      <w:r w:rsidRPr="00DC7DC7">
        <w:t>Личной карточке</w:t>
      </w:r>
      <w:r>
        <w:t>»</w:t>
      </w:r>
      <w:r w:rsidRPr="00DC7DC7">
        <w:t xml:space="preserve"> пользователя в разделе </w:t>
      </w:r>
      <w:r>
        <w:t>«</w:t>
      </w:r>
      <w:r w:rsidRPr="00DC7DC7">
        <w:t>Управление рассылкой и уведомлениями</w:t>
      </w:r>
      <w:r>
        <w:t>» (подробнее в</w:t>
      </w:r>
      <w:r w:rsidRPr="00C33E47">
        <w:t xml:space="preserve"> </w:t>
      </w:r>
      <w:r w:rsidRPr="00670E4B">
        <w:rPr>
          <w:b/>
        </w:rPr>
        <w:t>раздел</w:t>
      </w:r>
      <w:r>
        <w:rPr>
          <w:b/>
        </w:rPr>
        <w:t xml:space="preserve">е </w:t>
      </w:r>
      <w:r>
        <w:rPr>
          <w:b/>
        </w:rPr>
        <w:fldChar w:fldCharType="begin"/>
      </w:r>
      <w:r>
        <w:rPr>
          <w:b/>
        </w:rPr>
        <w:instrText xml:space="preserve"> REF _Ref82098135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5.3</w:t>
      </w:r>
      <w:r>
        <w:rPr>
          <w:b/>
        </w:rPr>
        <w:fldChar w:fldCharType="end"/>
      </w:r>
      <w:r>
        <w:rPr>
          <w:b/>
        </w:rPr>
        <w:t xml:space="preserve"> и </w:t>
      </w:r>
      <w:r>
        <w:rPr>
          <w:b/>
        </w:rPr>
        <w:fldChar w:fldCharType="begin"/>
      </w:r>
      <w:r>
        <w:rPr>
          <w:b/>
        </w:rPr>
        <w:instrText xml:space="preserve"> REF _Ref82098162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5.7.3</w:t>
      </w:r>
      <w:r>
        <w:rPr>
          <w:b/>
        </w:rPr>
        <w:fldChar w:fldCharType="end"/>
      </w:r>
      <w:r>
        <w:t>).</w:t>
      </w:r>
    </w:p>
    <w:p w:rsidR="005014BB" w:rsidRPr="00244A0E" w:rsidRDefault="005014BB" w:rsidP="006737E7">
      <w:r>
        <w:t>Пользователь может отклонить согласие с условиями рассылки нажав кнопку «Позже». При следующей авторизации в системе окно с соглашением появится повторно.</w:t>
      </w:r>
    </w:p>
    <w:p w:rsidR="005014BB" w:rsidRDefault="005014BB" w:rsidP="003712C4">
      <w:pPr>
        <w:pStyle w:val="4"/>
        <w:numPr>
          <w:ilvl w:val="3"/>
          <w:numId w:val="6"/>
        </w:numPr>
      </w:pPr>
      <w:bookmarkStart w:id="228" w:name="_Ref82078734"/>
      <w:r>
        <w:t>Согласие с условиями</w:t>
      </w:r>
      <w:r w:rsidRPr="00693CDB">
        <w:t xml:space="preserve"> </w:t>
      </w:r>
      <w:r>
        <w:rPr>
          <w:lang w:val="en-US"/>
        </w:rPr>
        <w:t>sms</w:t>
      </w:r>
      <w:r w:rsidRPr="00244A0E">
        <w:t>/</w:t>
      </w:r>
      <w:r>
        <w:rPr>
          <w:lang w:val="en-US"/>
        </w:rPr>
        <w:t>viber</w:t>
      </w:r>
      <w:r w:rsidRPr="00244A0E">
        <w:t>-рас</w:t>
      </w:r>
      <w:r>
        <w:t>сылки через личную карточку пользователя</w:t>
      </w:r>
    </w:p>
    <w:p w:rsidR="005014BB" w:rsidRDefault="005014BB" w:rsidP="003712C4">
      <w:pPr>
        <w:rPr>
          <w:lang w:eastAsia="ru-RU"/>
        </w:rPr>
      </w:pPr>
      <w:r>
        <w:t xml:space="preserve">Для того, чтобы принять условия </w:t>
      </w:r>
      <w:r>
        <w:rPr>
          <w:lang w:val="en-US"/>
        </w:rPr>
        <w:t>sms</w:t>
      </w:r>
      <w:r w:rsidRPr="00FD3045">
        <w:t>/</w:t>
      </w:r>
      <w:r>
        <w:rPr>
          <w:lang w:val="en-US"/>
        </w:rPr>
        <w:t>viber</w:t>
      </w:r>
      <w:r w:rsidRPr="00FD3045">
        <w:t>-</w:t>
      </w:r>
      <w:r>
        <w:t xml:space="preserve">рассылки через личную карточку пользователя, необходимо </w:t>
      </w:r>
      <w:r>
        <w:rPr>
          <w:lang w:eastAsia="ru-RU"/>
        </w:rPr>
        <w:t xml:space="preserve">нажать в верхней панели на свое Ф.И.О и наименование организации (см. рисунок </w:t>
      </w:r>
      <w:fldSimple w:instr=" REF _Ref270210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35</w:t>
        </w:r>
      </w:fldSimple>
      <w:r>
        <w:rPr>
          <w:lang w:eastAsia="ru-RU"/>
        </w:rPr>
        <w:t xml:space="preserve">, </w:t>
      </w:r>
      <w:r w:rsidRPr="00670E4B">
        <w:rPr>
          <w:b/>
        </w:rPr>
        <w:t>раздел</w:t>
      </w:r>
      <w:r>
        <w:rPr>
          <w:b/>
        </w:rPr>
        <w:t xml:space="preserve"> </w:t>
      </w:r>
      <w:r>
        <w:rPr>
          <w:b/>
        </w:rPr>
        <w:fldChar w:fldCharType="begin"/>
      </w:r>
      <w:r>
        <w:rPr>
          <w:b/>
        </w:rPr>
        <w:instrText xml:space="preserve"> REF _Ref82098135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5.3</w:t>
      </w:r>
      <w:r>
        <w:rPr>
          <w:b/>
        </w:rPr>
        <w:fldChar w:fldCharType="end"/>
      </w:r>
      <w:r>
        <w:rPr>
          <w:lang w:eastAsia="ru-RU"/>
        </w:rPr>
        <w:t>), после чего выбрать вкладку «Управление рассылкой и уведомлениями».</w:t>
      </w:r>
    </w:p>
    <w:p w:rsidR="005014BB" w:rsidRDefault="005014BB" w:rsidP="003712C4">
      <w:pPr>
        <w:rPr>
          <w:lang w:eastAsia="ru-RU"/>
        </w:rPr>
      </w:pPr>
      <w:r>
        <w:rPr>
          <w:lang w:eastAsia="ru-RU"/>
        </w:rPr>
        <w:t xml:space="preserve">Затем в разделе «СМС и Вайбер» необходимо ознакомиться с условиями </w:t>
      </w:r>
      <w:r>
        <w:rPr>
          <w:lang w:val="en-US" w:eastAsia="ru-RU"/>
        </w:rPr>
        <w:t>sms</w:t>
      </w:r>
      <w:r w:rsidRPr="00E67256">
        <w:rPr>
          <w:lang w:eastAsia="ru-RU"/>
        </w:rPr>
        <w:t>/</w:t>
      </w:r>
      <w:r>
        <w:rPr>
          <w:lang w:val="en-US" w:eastAsia="ru-RU"/>
        </w:rPr>
        <w:t>viber</w:t>
      </w:r>
      <w:r>
        <w:rPr>
          <w:lang w:eastAsia="ru-RU"/>
        </w:rPr>
        <w:t xml:space="preserve">-рассылки путем наведения курсора мыши на информационную пиктограмму – </w:t>
      </w:r>
      <w:r w:rsidRPr="00403579">
        <w:rPr>
          <w:noProof/>
          <w:lang w:eastAsia="ru-RU"/>
        </w:rPr>
        <w:pict>
          <v:shape id="Рисунок 453" o:spid="_x0000_i1214" type="#_x0000_t75" style="width:12.75pt;height:15.75pt;visibility:visible">
            <v:imagedata r:id="rId73" o:title=""/>
          </v:shape>
        </w:pict>
      </w:r>
      <w:r>
        <w:rPr>
          <w:lang w:eastAsia="ru-RU"/>
        </w:rPr>
        <w:t xml:space="preserve">, расположенную напротив поля «Принимаю условия рассылки». Ознакомившись с условиями рассылки, необходимо их принять, установив переключатель в положение «включен» в поле «Принимаю условия рассылки» (см. рисунок </w:t>
      </w:r>
      <w:fldSimple w:instr=" REF _Ref82099322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108</w:t>
        </w:r>
      </w:fldSimple>
      <w:r>
        <w:rPr>
          <w:lang w:eastAsia="ru-RU"/>
        </w:rPr>
        <w:t>), после чего станет доступно поле «Мобильный телефонный номер».</w:t>
      </w:r>
    </w:p>
    <w:p w:rsidR="005014BB" w:rsidRPr="00A81768" w:rsidRDefault="005014BB" w:rsidP="00E67256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455" o:spid="_x0000_i1215" type="#_x0000_t75" style="width:468pt;height:244.5pt;visibility:visible" o:bordertopcolor="#bfbfbf" o:borderleftcolor="#bfbfbf" o:borderbottomcolor="#bfbfbf" o:borderrightcolor="#bfbfbf">
            <v:imagedata r:id="rId19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E67256">
      <w:pPr>
        <w:pStyle w:val="-2"/>
        <w:spacing w:after="240"/>
        <w:rPr>
          <w:noProof/>
        </w:rPr>
      </w:pPr>
      <w:bookmarkStart w:id="229" w:name="_Ref82099322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108</w:t>
      </w:r>
      <w:r>
        <w:rPr>
          <w:noProof/>
        </w:rPr>
        <w:fldChar w:fldCharType="end"/>
      </w:r>
      <w:bookmarkEnd w:id="229"/>
      <w:r>
        <w:rPr>
          <w:noProof/>
        </w:rPr>
        <w:t xml:space="preserve">. </w:t>
      </w:r>
      <w:r>
        <w:t>Согласие с условиями</w:t>
      </w:r>
      <w:r w:rsidRPr="00693CDB">
        <w:t xml:space="preserve"> </w:t>
      </w:r>
      <w:r>
        <w:rPr>
          <w:lang w:val="en-US"/>
        </w:rPr>
        <w:t>sms</w:t>
      </w:r>
      <w:r w:rsidRPr="00244A0E">
        <w:t>/</w:t>
      </w:r>
      <w:r>
        <w:rPr>
          <w:lang w:val="en-US"/>
        </w:rPr>
        <w:t>viber</w:t>
      </w:r>
      <w:r w:rsidRPr="00244A0E">
        <w:t>-рас</w:t>
      </w:r>
      <w:r>
        <w:t>сылки через личную карточку пользователя</w:t>
      </w:r>
    </w:p>
    <w:p w:rsidR="005014BB" w:rsidRDefault="005014BB" w:rsidP="00A81768">
      <w:r>
        <w:t>Затем необходимо указать мобильный телефонный номер, на который будет в дальнейшем осуществляться рассылка</w:t>
      </w:r>
      <w:r>
        <w:br/>
      </w:r>
      <w:r>
        <w:rPr>
          <w:lang w:val="en-US"/>
        </w:rPr>
        <w:t>sms</w:t>
      </w:r>
      <w:r w:rsidRPr="002C2543">
        <w:t>/</w:t>
      </w:r>
      <w:r>
        <w:rPr>
          <w:lang w:val="en-US"/>
        </w:rPr>
        <w:t>viber</w:t>
      </w:r>
      <w:r w:rsidRPr="002C2543">
        <w:t>-</w:t>
      </w:r>
      <w:r>
        <w:t xml:space="preserve">уведомлений (см. рисунок </w:t>
      </w:r>
      <w:fldSimple w:instr=" REF _Ref8210168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109</w:t>
        </w:r>
      </w:fldSimple>
      <w:r>
        <w:t xml:space="preserve">), после чего нажать кнопку – </w:t>
      </w:r>
      <w:r w:rsidRPr="00403579">
        <w:rPr>
          <w:noProof/>
          <w:lang w:eastAsia="ru-RU"/>
        </w:rPr>
        <w:pict>
          <v:shape id="Рисунок 469" o:spid="_x0000_i1216" type="#_x0000_t75" style="width:35.25pt;height:29.25pt;visibility:visible">
            <v:imagedata r:id="rId192" o:title=""/>
          </v:shape>
        </w:pict>
      </w:r>
      <w:r>
        <w:t>.</w:t>
      </w:r>
    </w:p>
    <w:p w:rsidR="005014BB" w:rsidRDefault="005014BB" w:rsidP="00A81768">
      <w:pPr>
        <w:keepNext/>
        <w:ind w:firstLine="0"/>
      </w:pPr>
      <w:r w:rsidRPr="00403579">
        <w:rPr>
          <w:noProof/>
          <w:lang w:eastAsia="ru-RU"/>
        </w:rPr>
        <w:pict>
          <v:shape id="Рисунок 475" o:spid="_x0000_i1217" type="#_x0000_t75" style="width:465pt;height:252.75pt;visibility:visible" o:bordertopcolor="#bfbfbf" o:borderleftcolor="#bfbfbf" o:borderbottomcolor="#bfbfbf" o:borderrightcolor="#bfbfbf">
            <v:imagedata r:id="rId19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A81768">
      <w:pPr>
        <w:pStyle w:val="-2"/>
        <w:spacing w:after="240"/>
        <w:rPr>
          <w:noProof/>
        </w:rPr>
      </w:pPr>
      <w:bookmarkStart w:id="230" w:name="_Ref82101681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109</w:t>
      </w:r>
      <w:r>
        <w:rPr>
          <w:noProof/>
        </w:rPr>
        <w:fldChar w:fldCharType="end"/>
      </w:r>
      <w:bookmarkEnd w:id="230"/>
      <w:r>
        <w:rPr>
          <w:noProof/>
        </w:rPr>
        <w:t>. Подтверждение мобильного телефонного номера</w:t>
      </w:r>
    </w:p>
    <w:p w:rsidR="005014BB" w:rsidRDefault="005014BB" w:rsidP="00671EF5">
      <w:r>
        <w:t xml:space="preserve">На указанный номер телефона будет отправлено </w:t>
      </w:r>
      <w:r>
        <w:rPr>
          <w:lang w:val="en-US"/>
        </w:rPr>
        <w:t>sms</w:t>
      </w:r>
      <w:r>
        <w:t>-сообщение</w:t>
      </w:r>
      <w:r w:rsidRPr="002C2543">
        <w:t xml:space="preserve"> </w:t>
      </w:r>
      <w:r>
        <w:t>с кодом подтверждения, который необходимо ввести в соответствующее</w:t>
      </w:r>
      <w:r>
        <w:br/>
        <w:t xml:space="preserve">поле (см. рисунок </w:t>
      </w:r>
      <w:fldSimple w:instr=" REF _Ref82102020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110</w:t>
        </w:r>
      </w:fldSimple>
      <w:r>
        <w:t>) и нажать кнопку «Подтвердить».</w:t>
      </w:r>
    </w:p>
    <w:p w:rsidR="005014BB" w:rsidRDefault="005014BB" w:rsidP="00A81768">
      <w:pPr>
        <w:rPr>
          <w:noProof/>
        </w:rPr>
      </w:pPr>
      <w:r>
        <w:t xml:space="preserve">Если пользователь 3 раза выполнит процедуру отправки </w:t>
      </w:r>
      <w:r>
        <w:rPr>
          <w:lang w:val="en-US"/>
        </w:rPr>
        <w:t>sms</w:t>
      </w:r>
      <w:r w:rsidRPr="00670E4B">
        <w:t>-</w:t>
      </w:r>
      <w:r>
        <w:t>сообщения на указанный номер мобильного телефона и не укажет код подтверждения, то принудительно будет выполнена блокировка на 15 минут.</w:t>
      </w:r>
    </w:p>
    <w:p w:rsidR="005014BB" w:rsidRDefault="005014BB" w:rsidP="00A81768">
      <w:pPr>
        <w:ind w:firstLine="0"/>
      </w:pPr>
      <w:r w:rsidRPr="00403579">
        <w:rPr>
          <w:noProof/>
          <w:lang w:eastAsia="ru-RU"/>
        </w:rPr>
        <w:pict>
          <v:shape id="Рисунок 507" o:spid="_x0000_i1218" type="#_x0000_t75" style="width:465pt;height:234.75pt;visibility:visible">
            <v:imagedata r:id="rId194" o:title=""/>
          </v:shape>
        </w:pict>
      </w:r>
    </w:p>
    <w:p w:rsidR="005014BB" w:rsidRDefault="005014BB" w:rsidP="00D843C3">
      <w:pPr>
        <w:pStyle w:val="-2"/>
        <w:spacing w:after="240"/>
        <w:rPr>
          <w:noProof/>
        </w:rPr>
      </w:pPr>
      <w:bookmarkStart w:id="231" w:name="_Ref82102020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110</w:t>
      </w:r>
      <w:r>
        <w:rPr>
          <w:noProof/>
        </w:rPr>
        <w:fldChar w:fldCharType="end"/>
      </w:r>
      <w:bookmarkEnd w:id="231"/>
      <w:r>
        <w:rPr>
          <w:noProof/>
        </w:rPr>
        <w:t>. Ввод кода подтверждения мобильного телефонного номера</w:t>
      </w:r>
    </w:p>
    <w:p w:rsidR="005014BB" w:rsidRPr="004309C0" w:rsidRDefault="005014BB" w:rsidP="004309C0">
      <w:r w:rsidRPr="004309C0">
        <w:rPr>
          <w:b/>
          <w:color w:val="FF0000"/>
        </w:rPr>
        <w:t>Внимание!</w:t>
      </w:r>
      <w:r>
        <w:t xml:space="preserve"> Для того, чтобы отказаться от рассылки </w:t>
      </w:r>
      <w:r w:rsidRPr="004309C0">
        <w:t>sms/viber</w:t>
      </w:r>
      <w:r w:rsidRPr="004302D3">
        <w:t>-</w:t>
      </w:r>
      <w:r>
        <w:t>уведомлений, необходимо в поле «Принимаю условия рассылки» в разделе «СМС и Вайбер» установить переключатель в положение «выключен».</w:t>
      </w:r>
    </w:p>
    <w:p w:rsidR="005014BB" w:rsidRPr="005538E5" w:rsidRDefault="005014BB">
      <w:pPr>
        <w:pStyle w:val="Heading3"/>
        <w:numPr>
          <w:ilvl w:val="2"/>
          <w:numId w:val="6"/>
        </w:numPr>
        <w:ind w:left="0"/>
      </w:pPr>
      <w:bookmarkStart w:id="232" w:name="_Ref82098162"/>
      <w:bookmarkStart w:id="233" w:name="_Toc152320865"/>
      <w:r w:rsidRPr="005538E5">
        <w:t xml:space="preserve">Согласие с условиями </w:t>
      </w:r>
      <w:r w:rsidRPr="005538E5">
        <w:rPr>
          <w:lang w:val="en-US"/>
        </w:rPr>
        <w:t>E</w:t>
      </w:r>
      <w:r w:rsidRPr="005538E5">
        <w:t>-</w:t>
      </w:r>
      <w:r w:rsidRPr="005538E5">
        <w:rPr>
          <w:lang w:val="en-US"/>
        </w:rPr>
        <w:t>mail</w:t>
      </w:r>
      <w:r w:rsidRPr="005538E5">
        <w:t>-рассылки</w:t>
      </w:r>
      <w:bookmarkEnd w:id="228"/>
      <w:bookmarkEnd w:id="232"/>
      <w:bookmarkEnd w:id="233"/>
    </w:p>
    <w:p w:rsidR="005014BB" w:rsidRDefault="005014BB" w:rsidP="004309C0">
      <w:pPr>
        <w:rPr>
          <w:lang w:eastAsia="ru-RU"/>
        </w:rPr>
      </w:pPr>
      <w:r>
        <w:t xml:space="preserve">Для того, чтобы принять условия </w:t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 w:rsidRPr="00FD3045">
        <w:t>-</w:t>
      </w:r>
      <w:r>
        <w:t xml:space="preserve">рассылки через личную карточку пользователя, необходимо </w:t>
      </w:r>
      <w:r>
        <w:rPr>
          <w:lang w:eastAsia="ru-RU"/>
        </w:rPr>
        <w:t xml:space="preserve">нажать в верхней панели на свое Ф.И.О и наименование организации (см. рисунок </w:t>
      </w:r>
      <w:fldSimple w:instr=" REF _Ref270210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35</w:t>
        </w:r>
      </w:fldSimple>
      <w:r>
        <w:rPr>
          <w:lang w:eastAsia="ru-RU"/>
        </w:rPr>
        <w:t xml:space="preserve">, </w:t>
      </w:r>
      <w:r w:rsidRPr="00670E4B">
        <w:rPr>
          <w:b/>
        </w:rPr>
        <w:t>раздел</w:t>
      </w:r>
      <w:r>
        <w:rPr>
          <w:b/>
        </w:rPr>
        <w:t xml:space="preserve"> </w:t>
      </w:r>
      <w:r>
        <w:rPr>
          <w:b/>
        </w:rPr>
        <w:fldChar w:fldCharType="begin"/>
      </w:r>
      <w:r>
        <w:rPr>
          <w:b/>
        </w:rPr>
        <w:instrText xml:space="preserve"> REF _Ref82098135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5.3</w:t>
      </w:r>
      <w:r>
        <w:rPr>
          <w:b/>
        </w:rPr>
        <w:fldChar w:fldCharType="end"/>
      </w:r>
      <w:r>
        <w:rPr>
          <w:lang w:eastAsia="ru-RU"/>
        </w:rPr>
        <w:t>), после чего выбрать вкладку «Управление рассылкой и уведомлениями».</w:t>
      </w:r>
    </w:p>
    <w:p w:rsidR="005014BB" w:rsidRDefault="005014BB" w:rsidP="004309C0">
      <w:pPr>
        <w:rPr>
          <w:lang w:eastAsia="ru-RU"/>
        </w:rPr>
      </w:pPr>
      <w:r>
        <w:rPr>
          <w:lang w:eastAsia="ru-RU"/>
        </w:rPr>
        <w:t>Затем в разделе «Почта» необходимо ознакомиться с условиями</w:t>
      </w:r>
      <w:r>
        <w:rPr>
          <w:lang w:eastAsia="ru-RU"/>
        </w:rPr>
        <w:br/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>
        <w:rPr>
          <w:lang w:eastAsia="ru-RU"/>
        </w:rPr>
        <w:t xml:space="preserve">-рассылки путем наведения курсора мыши на информационную пиктограмму – </w:t>
      </w:r>
      <w:r w:rsidRPr="00403579">
        <w:rPr>
          <w:noProof/>
          <w:lang w:eastAsia="ru-RU"/>
        </w:rPr>
        <w:pict>
          <v:shape id="Рисунок 64" o:spid="_x0000_i1219" type="#_x0000_t75" style="width:12.75pt;height:15.75pt;visibility:visible">
            <v:imagedata r:id="rId73" o:title=""/>
          </v:shape>
        </w:pict>
      </w:r>
      <w:r>
        <w:rPr>
          <w:lang w:eastAsia="ru-RU"/>
        </w:rPr>
        <w:t xml:space="preserve">, расположенную напротив поля «Принимаю условия рассылки электронных писем». Ознакомившись с условиями рассылки, необходимо их принять, установив переключатель в положение «включен» в поле «Принимаю условия рассылки электронных писем» (см. рисунок </w:t>
      </w:r>
      <w:fldSimple w:instr=" REF _Ref82105767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111</w:t>
        </w:r>
      </w:fldSimple>
      <w:r>
        <w:rPr>
          <w:lang w:eastAsia="ru-RU"/>
        </w:rPr>
        <w:t>), после чего станет доступно поле «</w:t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>
        <w:rPr>
          <w:lang w:eastAsia="ru-RU"/>
        </w:rPr>
        <w:t>».</w:t>
      </w:r>
    </w:p>
    <w:p w:rsidR="005014BB" w:rsidRPr="00A81768" w:rsidRDefault="005014BB" w:rsidP="004309C0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74" o:spid="_x0000_i1220" type="#_x0000_t75" style="width:463.5pt;height:232.5pt;visibility:visible" o:bordertopcolor="#bfbfbf" o:borderleftcolor="#bfbfbf" o:borderbottomcolor="#bfbfbf" o:borderrightcolor="#bfbfbf">
            <v:imagedata r:id="rId19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4309C0">
      <w:pPr>
        <w:pStyle w:val="-2"/>
        <w:spacing w:after="240"/>
        <w:rPr>
          <w:noProof/>
        </w:rPr>
      </w:pPr>
      <w:bookmarkStart w:id="234" w:name="_Ref82105767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111</w:t>
      </w:r>
      <w:r>
        <w:rPr>
          <w:noProof/>
        </w:rPr>
        <w:fldChar w:fldCharType="end"/>
      </w:r>
      <w:bookmarkEnd w:id="234"/>
      <w:r>
        <w:rPr>
          <w:noProof/>
        </w:rPr>
        <w:t xml:space="preserve">. </w:t>
      </w:r>
      <w:r>
        <w:t>Согласие с условиями</w:t>
      </w:r>
      <w:r w:rsidRPr="00693CDB">
        <w:t xml:space="preserve"> </w:t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 w:rsidRPr="00244A0E">
        <w:t xml:space="preserve"> -рас</w:t>
      </w:r>
      <w:r>
        <w:t>сылки через личную карточку пользователя</w:t>
      </w:r>
    </w:p>
    <w:p w:rsidR="005014BB" w:rsidRDefault="005014BB" w:rsidP="004309C0">
      <w:r>
        <w:t>Затем необходимо указать электронный почтовый адрес, на который будет в дальнейшем осуществляться рассылка</w:t>
      </w:r>
      <w:r>
        <w:br/>
      </w:r>
      <w:r>
        <w:rPr>
          <w:lang w:val="en-US"/>
        </w:rPr>
        <w:t>E</w:t>
      </w:r>
      <w:r w:rsidRPr="00E97BF9">
        <w:t>-</w:t>
      </w:r>
      <w:r>
        <w:rPr>
          <w:lang w:val="en-US"/>
        </w:rPr>
        <w:t>mail</w:t>
      </w:r>
      <w:r w:rsidRPr="002C2543">
        <w:t>-</w:t>
      </w:r>
      <w:r>
        <w:t>уведомлений (см. рисунок</w:t>
      </w:r>
      <w:r w:rsidRPr="00E97BF9">
        <w:t xml:space="preserve"> </w:t>
      </w:r>
      <w:fldSimple w:instr=" REF _Ref82106144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112</w:t>
        </w:r>
      </w:fldSimple>
      <w:r>
        <w:t xml:space="preserve">), после чего нажать кнопку – </w:t>
      </w:r>
      <w:r w:rsidRPr="00403579">
        <w:rPr>
          <w:noProof/>
          <w:lang w:eastAsia="ru-RU"/>
        </w:rPr>
        <w:pict>
          <v:shape id="Рисунок 67" o:spid="_x0000_i1221" type="#_x0000_t75" style="width:35.25pt;height:29.25pt;visibility:visible">
            <v:imagedata r:id="rId192" o:title=""/>
          </v:shape>
        </w:pict>
      </w:r>
      <w:r>
        <w:t>.</w:t>
      </w:r>
    </w:p>
    <w:p w:rsidR="005014BB" w:rsidRDefault="005014BB" w:rsidP="004309C0">
      <w:pPr>
        <w:keepNext/>
        <w:ind w:firstLine="0"/>
      </w:pPr>
      <w:r w:rsidRPr="00403579">
        <w:rPr>
          <w:noProof/>
          <w:lang w:eastAsia="ru-RU"/>
        </w:rPr>
        <w:pict>
          <v:shape id="Рисунок 81" o:spid="_x0000_i1222" type="#_x0000_t75" style="width:466.5pt;height:250.5pt;visibility:visible" o:bordertopcolor="#bfbfbf" o:borderleftcolor="#bfbfbf" o:borderbottomcolor="#bfbfbf" o:borderrightcolor="#bfbfbf">
            <v:imagedata r:id="rId19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4309C0">
      <w:pPr>
        <w:pStyle w:val="-2"/>
        <w:spacing w:after="240"/>
        <w:rPr>
          <w:noProof/>
        </w:rPr>
      </w:pPr>
      <w:bookmarkStart w:id="235" w:name="_Ref82106144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112</w:t>
      </w:r>
      <w:r>
        <w:rPr>
          <w:noProof/>
        </w:rPr>
        <w:fldChar w:fldCharType="end"/>
      </w:r>
      <w:bookmarkEnd w:id="235"/>
      <w:r>
        <w:rPr>
          <w:noProof/>
        </w:rPr>
        <w:t>. Подтверждение мобильного телефонного номера</w:t>
      </w:r>
    </w:p>
    <w:p w:rsidR="005014BB" w:rsidRPr="004309C0" w:rsidRDefault="005014BB" w:rsidP="004309C0">
      <w:r w:rsidRPr="004309C0">
        <w:rPr>
          <w:b/>
          <w:color w:val="FF0000"/>
        </w:rPr>
        <w:t>Внимание!</w:t>
      </w:r>
      <w:r>
        <w:t xml:space="preserve"> Для того, чтобы отказаться от рассылки </w:t>
      </w:r>
      <w:r>
        <w:rPr>
          <w:lang w:val="en-US"/>
        </w:rPr>
        <w:t>E</w:t>
      </w:r>
      <w:r w:rsidRPr="004302D3">
        <w:t>-</w:t>
      </w:r>
      <w:r>
        <w:rPr>
          <w:lang w:val="en-US"/>
        </w:rPr>
        <w:t>mail</w:t>
      </w:r>
      <w:r w:rsidRPr="004302D3">
        <w:t>-</w:t>
      </w:r>
      <w:r>
        <w:t>уведомлений, необходимо в поле «Принимаю условия рассылки</w:t>
      </w:r>
      <w:r w:rsidRPr="004302D3">
        <w:t xml:space="preserve"> </w:t>
      </w:r>
      <w:r>
        <w:t>электронных писем» в разделе «Почта» установить переключатель в положение «выключен».</w:t>
      </w:r>
    </w:p>
    <w:p w:rsidR="005014BB" w:rsidRPr="004302D3" w:rsidRDefault="005014BB" w:rsidP="00ED5F31">
      <w:r w:rsidRPr="004302D3">
        <w:rPr>
          <w:b/>
          <w:color w:val="FF0000"/>
        </w:rPr>
        <w:t>Внимание!</w:t>
      </w:r>
      <w:r>
        <w:t xml:space="preserve"> Указанный </w:t>
      </w:r>
      <w:r>
        <w:rPr>
          <w:lang w:val="en-US"/>
        </w:rPr>
        <w:t>E</w:t>
      </w:r>
      <w:r w:rsidRPr="004302D3">
        <w:t>-</w:t>
      </w:r>
      <w:r>
        <w:rPr>
          <w:lang w:val="en-US"/>
        </w:rPr>
        <w:t>mail</w:t>
      </w:r>
      <w:r>
        <w:t xml:space="preserve"> адрес будет использован для рассылки уведомлений по системным событиям. Подробнее о системных уведомлениях и их настройке в </w:t>
      </w:r>
      <w:r w:rsidRPr="004302D3">
        <w:rPr>
          <w:b/>
        </w:rPr>
        <w:t xml:space="preserve">разделе </w:t>
      </w:r>
      <w:fldSimple w:instr=" REF _Ref82106300 \w \h  \* MERGEFORMAT ">
        <w:r>
          <w:rPr>
            <w:b/>
          </w:rPr>
          <w:t>5.7.4</w:t>
        </w:r>
      </w:fldSimple>
      <w:r>
        <w:rPr>
          <w:b/>
        </w:rPr>
        <w:t>.</w:t>
      </w:r>
    </w:p>
    <w:p w:rsidR="005014BB" w:rsidRPr="00121D36" w:rsidRDefault="005014BB" w:rsidP="00B111B5">
      <w:pPr>
        <w:pStyle w:val="Heading3"/>
        <w:numPr>
          <w:ilvl w:val="2"/>
          <w:numId w:val="6"/>
        </w:numPr>
        <w:ind w:left="0"/>
      </w:pPr>
      <w:bookmarkStart w:id="236" w:name="_Ref82106296"/>
      <w:bookmarkStart w:id="237" w:name="_Ref82106300"/>
      <w:bookmarkStart w:id="238" w:name="_Toc152320866"/>
      <w:r w:rsidRPr="00121D36">
        <w:t>Настройка уведомления по событиям</w:t>
      </w:r>
      <w:bookmarkEnd w:id="236"/>
      <w:bookmarkEnd w:id="237"/>
      <w:bookmarkEnd w:id="238"/>
    </w:p>
    <w:p w:rsidR="005014BB" w:rsidRDefault="005014BB" w:rsidP="00B111B5">
      <w:r>
        <w:t>Уведомления по событиям разделены на</w:t>
      </w:r>
      <w:r w:rsidRPr="00731F40">
        <w:t xml:space="preserve"> </w:t>
      </w:r>
      <w:r>
        <w:t>следующие группы:</w:t>
      </w:r>
    </w:p>
    <w:p w:rsidR="005014BB" w:rsidRDefault="005014BB" w:rsidP="00731F40">
      <w:pPr>
        <w:pStyle w:val="14"/>
        <w:numPr>
          <w:ilvl w:val="0"/>
          <w:numId w:val="31"/>
        </w:numPr>
      </w:pPr>
      <w:r>
        <w:t>события по электронным документам (ЭД);</w:t>
      </w:r>
    </w:p>
    <w:p w:rsidR="005014BB" w:rsidRDefault="005014BB" w:rsidP="00731F40">
      <w:pPr>
        <w:pStyle w:val="14"/>
        <w:numPr>
          <w:ilvl w:val="0"/>
          <w:numId w:val="31"/>
        </w:numPr>
      </w:pPr>
      <w:r>
        <w:t>события изменения прав и полномочий пользователя.</w:t>
      </w:r>
    </w:p>
    <w:p w:rsidR="005014BB" w:rsidRDefault="005014BB" w:rsidP="00B111B5">
      <w:r>
        <w:t>Список событий, входящих в группу «События по электронным документам (ЭД)», включает:</w:t>
      </w:r>
    </w:p>
    <w:p w:rsidR="005014BB" w:rsidRDefault="005014BB" w:rsidP="00731F40">
      <w:pPr>
        <w:pStyle w:val="14"/>
        <w:numPr>
          <w:ilvl w:val="0"/>
          <w:numId w:val="39"/>
        </w:numPr>
      </w:pPr>
      <w:r>
        <w:t>«Электронный документ принят порталом». По умолчанию уведомление выключено для всех пользователей категории плательщик с ролью «Абонент-плательщик».</w:t>
      </w:r>
    </w:p>
    <w:p w:rsidR="005014BB" w:rsidRDefault="005014BB" w:rsidP="00693CDB">
      <w:pPr>
        <w:pStyle w:val="14"/>
        <w:numPr>
          <w:ilvl w:val="0"/>
          <w:numId w:val="31"/>
        </w:numPr>
      </w:pPr>
      <w:r>
        <w:t>«Электронный документ отклонен порталом». По умолчанию уведомление выключено для всех пользователей категории плательщик с ролью «Абонент-плательщик».</w:t>
      </w:r>
    </w:p>
    <w:p w:rsidR="005014BB" w:rsidRDefault="005014BB" w:rsidP="00693CDB">
      <w:pPr>
        <w:pStyle w:val="14"/>
        <w:numPr>
          <w:ilvl w:val="0"/>
          <w:numId w:val="31"/>
        </w:numPr>
      </w:pPr>
      <w:r>
        <w:t>«Электронный документ обработан АИС Фонда». По умолчанию уведомление выключено для всех пользователей категории плательщик с ролью «Абонент-плательщик».</w:t>
      </w:r>
    </w:p>
    <w:p w:rsidR="005014BB" w:rsidRDefault="005014BB" w:rsidP="00693CDB">
      <w:pPr>
        <w:pStyle w:val="14"/>
        <w:numPr>
          <w:ilvl w:val="0"/>
          <w:numId w:val="31"/>
        </w:numPr>
      </w:pPr>
      <w:r>
        <w:t>«Электронный документ ПОВТОРНО обработан АИС Фонда». По умолчанию уведомление выключено для всех пользователей категории плательщик с ролью «Абонент-плательщик».</w:t>
      </w:r>
    </w:p>
    <w:p w:rsidR="005014BB" w:rsidRDefault="005014BB" w:rsidP="00E61FA5">
      <w:r>
        <w:t xml:space="preserve">Для настройки уведомлений по событиям необходимо перейти в пункт меню «Уведомления </w:t>
      </w:r>
      <w:r w:rsidRPr="00E61FA5">
        <w:t>→</w:t>
      </w:r>
      <w:r w:rsidRPr="00323A16">
        <w:t xml:space="preserve"> </w:t>
      </w:r>
      <w:r>
        <w:t>Настройка уведомлений по событиям»</w:t>
      </w:r>
      <w:r w:rsidRPr="00D245B3">
        <w:t>,</w:t>
      </w:r>
      <w:r w:rsidRPr="00670E4B">
        <w:t xml:space="preserve"> </w:t>
      </w:r>
      <w:r>
        <w:t>затем в разделе «Настройка получения уведомлений по событиям»</w:t>
      </w:r>
      <w:r w:rsidRPr="00D245B3">
        <w:t xml:space="preserve"> используя </w:t>
      </w:r>
      <w:r>
        <w:t xml:space="preserve">переключатели </w:t>
      </w:r>
      <w:r w:rsidRPr="00403579">
        <w:rPr>
          <w:noProof/>
          <w:lang w:eastAsia="ru-RU"/>
        </w:rPr>
        <w:pict>
          <v:shape id="Рисунок 75" o:spid="_x0000_i1223" type="#_x0000_t75" style="width:42.75pt;height:24.75pt;visibility:visible">
            <v:imagedata r:id="rId197" o:title=""/>
          </v:shape>
        </w:pict>
      </w:r>
      <w:r>
        <w:t xml:space="preserve">, необходимо указать, где пользователь хочет получать системные уведомления: в личном кабинете на Портале или на </w:t>
      </w:r>
      <w:r>
        <w:rPr>
          <w:lang w:val="en-US"/>
        </w:rPr>
        <w:t>E</w:t>
      </w:r>
      <w:r w:rsidRPr="00670E4B">
        <w:t>-</w:t>
      </w:r>
      <w:r>
        <w:rPr>
          <w:lang w:val="en-US"/>
        </w:rPr>
        <w:t>mail</w:t>
      </w:r>
      <w:r w:rsidRPr="00F04F5F">
        <w:t>,</w:t>
      </w:r>
      <w:r w:rsidRPr="00726C39">
        <w:t xml:space="preserve"> </w:t>
      </w:r>
      <w:r>
        <w:t>который</w:t>
      </w:r>
      <w:r w:rsidRPr="00F04F5F">
        <w:t xml:space="preserve"> </w:t>
      </w:r>
      <w:r>
        <w:t xml:space="preserve">указан в личной карточке пользователя (подробнее о карточке пользователя в </w:t>
      </w:r>
      <w:r w:rsidRPr="00670E4B">
        <w:rPr>
          <w:b/>
        </w:rPr>
        <w:t xml:space="preserve">разделе </w:t>
      </w:r>
      <w:r>
        <w:rPr>
          <w:b/>
        </w:rPr>
        <w:fldChar w:fldCharType="begin"/>
      </w:r>
      <w:r>
        <w:rPr>
          <w:b/>
        </w:rPr>
        <w:instrText xml:space="preserve"> REF _Ref82098135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5.3</w:t>
      </w:r>
      <w:r>
        <w:rPr>
          <w:b/>
        </w:rPr>
        <w:fldChar w:fldCharType="end"/>
      </w:r>
      <w:r w:rsidRPr="00731F40">
        <w:t>; подробнее о согласии с условиями рассылки</w:t>
      </w:r>
      <w:r>
        <w:br/>
      </w:r>
      <w:r w:rsidRPr="00731F40">
        <w:rPr>
          <w:lang w:val="en-US"/>
        </w:rPr>
        <w:t>E</w:t>
      </w:r>
      <w:r w:rsidRPr="00731F40">
        <w:t>-</w:t>
      </w:r>
      <w:r w:rsidRPr="00731F40">
        <w:rPr>
          <w:lang w:val="en-US"/>
        </w:rPr>
        <w:t>mail</w:t>
      </w:r>
      <w:r w:rsidRPr="00731F40">
        <w:t>-уведомлений в</w:t>
      </w:r>
      <w:r>
        <w:rPr>
          <w:b/>
        </w:rPr>
        <w:t xml:space="preserve"> разделе </w:t>
      </w:r>
      <w:r>
        <w:rPr>
          <w:b/>
        </w:rPr>
        <w:fldChar w:fldCharType="begin"/>
      </w:r>
      <w:r>
        <w:rPr>
          <w:b/>
        </w:rPr>
        <w:instrText xml:space="preserve"> REF _Ref82098162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5.7.3</w:t>
      </w:r>
      <w:r>
        <w:rPr>
          <w:b/>
        </w:rPr>
        <w:fldChar w:fldCharType="end"/>
      </w:r>
      <w:r>
        <w:t>).</w:t>
      </w:r>
    </w:p>
    <w:p w:rsidR="005014BB" w:rsidRDefault="005014BB" w:rsidP="00E61FA5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 w:rsidRPr="00132FE8">
        <w:rPr>
          <w:lang w:eastAsia="ru-RU"/>
        </w:rPr>
        <w:t>Для того, чтобы включить уведомления на почту, необходимо дать согласие на получение E-mail в профиле пользователя</w:t>
      </w:r>
      <w:r>
        <w:rPr>
          <w:lang w:eastAsia="ru-RU"/>
        </w:rPr>
        <w:t xml:space="preserve"> (см. рисунок </w:t>
      </w:r>
      <w:fldSimple w:instr=" REF _Ref70589039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113</w:t>
        </w:r>
      </w:fldSimple>
      <w:r>
        <w:rPr>
          <w:lang w:eastAsia="ru-RU"/>
        </w:rPr>
        <w:t>).</w:t>
      </w:r>
    </w:p>
    <w:p w:rsidR="005014BB" w:rsidRDefault="005014BB" w:rsidP="00C12C48">
      <w:pPr>
        <w:ind w:firstLine="0"/>
        <w:jc w:val="center"/>
        <w:rPr>
          <w:lang w:eastAsia="ru-RU"/>
        </w:rPr>
      </w:pPr>
      <w:r w:rsidRPr="00403579">
        <w:rPr>
          <w:noProof/>
          <w:lang w:eastAsia="ru-RU"/>
        </w:rPr>
        <w:pict>
          <v:shape id="Рисунок 533" o:spid="_x0000_i1224" type="#_x0000_t75" style="width:459pt;height:204.75pt;visibility:visible">
            <v:imagedata r:id="rId198" o:title=""/>
          </v:shape>
        </w:pict>
      </w:r>
    </w:p>
    <w:p w:rsidR="005014BB" w:rsidRPr="006C1C40" w:rsidRDefault="005014BB" w:rsidP="006C1C40">
      <w:pPr>
        <w:pStyle w:val="-2"/>
        <w:spacing w:after="240"/>
        <w:rPr>
          <w:noProof/>
        </w:rPr>
      </w:pPr>
      <w:bookmarkStart w:id="239" w:name="_Ref70589039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113</w:t>
      </w:r>
      <w:r>
        <w:rPr>
          <w:noProof/>
        </w:rPr>
        <w:fldChar w:fldCharType="end"/>
      </w:r>
      <w:bookmarkEnd w:id="239"/>
      <w:r>
        <w:rPr>
          <w:noProof/>
        </w:rPr>
        <w:t xml:space="preserve">. Заполнение </w:t>
      </w:r>
      <w:r>
        <w:rPr>
          <w:noProof/>
          <w:lang w:val="en-US"/>
        </w:rPr>
        <w:t>E</w:t>
      </w:r>
      <w:r w:rsidRPr="00670E4B">
        <w:rPr>
          <w:noProof/>
        </w:rPr>
        <w:t>-</w:t>
      </w:r>
      <w:r>
        <w:rPr>
          <w:noProof/>
          <w:lang w:val="en-US"/>
        </w:rPr>
        <w:t>mail</w:t>
      </w:r>
      <w:r>
        <w:rPr>
          <w:noProof/>
        </w:rPr>
        <w:t xml:space="preserve"> адреса</w:t>
      </w:r>
    </w:p>
    <w:p w:rsidR="005014BB" w:rsidRPr="00C12C48" w:rsidRDefault="005014BB" w:rsidP="00E61FA5">
      <w:r>
        <w:t xml:space="preserve">В случае отсутствия </w:t>
      </w:r>
      <w:r>
        <w:rPr>
          <w:lang w:val="en-US"/>
        </w:rPr>
        <w:t>E</w:t>
      </w:r>
      <w:r w:rsidRPr="00670E4B">
        <w:t>-</w:t>
      </w:r>
      <w:r>
        <w:rPr>
          <w:lang w:val="en-US"/>
        </w:rPr>
        <w:t>mail</w:t>
      </w:r>
      <w:r>
        <w:t xml:space="preserve"> адреса в личной карточке, пользователь должен </w:t>
      </w:r>
      <w:r>
        <w:rPr>
          <w:lang w:eastAsia="ru-RU"/>
        </w:rPr>
        <w:t xml:space="preserve">ознакомиться с условиями </w:t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>
        <w:rPr>
          <w:lang w:eastAsia="ru-RU"/>
        </w:rPr>
        <w:t xml:space="preserve">-рассылки и принять их, после чего указать </w:t>
      </w:r>
      <w:r>
        <w:rPr>
          <w:lang w:val="en-US" w:eastAsia="ru-RU"/>
        </w:rPr>
        <w:t>E</w:t>
      </w:r>
      <w:r w:rsidRPr="00C12C48">
        <w:rPr>
          <w:lang w:eastAsia="ru-RU"/>
        </w:rPr>
        <w:t>-</w:t>
      </w:r>
      <w:r>
        <w:rPr>
          <w:lang w:val="en-US" w:eastAsia="ru-RU"/>
        </w:rPr>
        <w:t>mail</w:t>
      </w:r>
      <w:r>
        <w:rPr>
          <w:lang w:eastAsia="ru-RU"/>
        </w:rPr>
        <w:t xml:space="preserve"> адрес, на который в последующем будут направлены уведомления (</w:t>
      </w:r>
      <w:r w:rsidRPr="00731F40">
        <w:t>подробнее о согласии с условиями рассылки</w:t>
      </w:r>
      <w:r>
        <w:br/>
      </w:r>
      <w:r w:rsidRPr="00731F40">
        <w:rPr>
          <w:lang w:val="en-US"/>
        </w:rPr>
        <w:t>E</w:t>
      </w:r>
      <w:r w:rsidRPr="00731F40">
        <w:t>-</w:t>
      </w:r>
      <w:r w:rsidRPr="00731F40">
        <w:rPr>
          <w:lang w:val="en-US"/>
        </w:rPr>
        <w:t>mail</w:t>
      </w:r>
      <w:r w:rsidRPr="00731F40">
        <w:t>-уведомлений в</w:t>
      </w:r>
      <w:r>
        <w:rPr>
          <w:b/>
        </w:rPr>
        <w:t xml:space="preserve"> разделе </w:t>
      </w:r>
      <w:r>
        <w:rPr>
          <w:b/>
        </w:rPr>
        <w:fldChar w:fldCharType="begin"/>
      </w:r>
      <w:r>
        <w:rPr>
          <w:b/>
        </w:rPr>
        <w:instrText xml:space="preserve"> REF _Ref82098162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5.7.3</w:t>
      </w:r>
      <w:r>
        <w:rPr>
          <w:b/>
        </w:rPr>
        <w:fldChar w:fldCharType="end"/>
      </w:r>
      <w:r>
        <w:t>)</w:t>
      </w:r>
    </w:p>
    <w:p w:rsidR="005014BB" w:rsidRDefault="005014BB" w:rsidP="00E61FA5">
      <w:r>
        <w:t xml:space="preserve">В разделе «Типы системных событий» необходимо указать те уведомления, которые пользователь хочет получать. Нажатие кнопки </w:t>
      </w:r>
      <w:r w:rsidRPr="00403579">
        <w:rPr>
          <w:noProof/>
          <w:lang w:eastAsia="ru-RU"/>
        </w:rPr>
        <w:pict>
          <v:shape id="Рисунок 91" o:spid="_x0000_i1225" type="#_x0000_t75" style="width:39.75pt;height:22.5pt;visibility:visible">
            <v:imagedata r:id="rId199" o:title=""/>
          </v:shape>
        </w:pict>
      </w:r>
      <w:r>
        <w:t xml:space="preserve"> включает получение уведомлений, нажатие кнопки </w:t>
      </w:r>
      <w:r w:rsidRPr="00403579">
        <w:rPr>
          <w:noProof/>
          <w:lang w:eastAsia="ru-RU"/>
        </w:rPr>
        <w:pict>
          <v:shape id="Рисунок 92" o:spid="_x0000_i1226" type="#_x0000_t75" style="width:41.25pt;height:23.25pt;visibility:visible">
            <v:imagedata r:id="rId200" o:title=""/>
          </v:shape>
        </w:pict>
      </w:r>
      <w:r>
        <w:t xml:space="preserve"> выключает получение уведомлений.</w:t>
      </w:r>
    </w:p>
    <w:p w:rsidR="005014BB" w:rsidRDefault="005014BB" w:rsidP="00E61FA5">
      <w:r>
        <w:t xml:space="preserve">Пользователю предоставлена возможность совершить множественное включение/отключение уведомлений. Для этого необходимо воспользоваться соответствующей кнопкой: </w:t>
      </w:r>
      <w:r w:rsidRPr="00403579">
        <w:rPr>
          <w:noProof/>
          <w:lang w:eastAsia="ru-RU"/>
        </w:rPr>
        <w:pict>
          <v:shape id="Рисунок 121" o:spid="_x0000_i1227" type="#_x0000_t75" style="width:192.75pt;height:32.25pt;visibility:visible">
            <v:imagedata r:id="rId201" o:title=""/>
          </v:shape>
        </w:pict>
      </w:r>
      <w:r>
        <w:t>.</w:t>
      </w:r>
    </w:p>
    <w:p w:rsidR="005014BB" w:rsidRDefault="005014BB" w:rsidP="00146202">
      <w:pPr>
        <w:keepNext/>
        <w:spacing w:before="240"/>
        <w:ind w:hanging="11"/>
        <w:jc w:val="center"/>
      </w:pPr>
      <w:r w:rsidRPr="00403579">
        <w:rPr>
          <w:noProof/>
          <w:lang w:eastAsia="ru-RU"/>
        </w:rPr>
        <w:pict>
          <v:shape id="Рисунок 458" o:spid="_x0000_i1228" type="#_x0000_t75" style="width:465pt;height:255.75pt;visibility:visible" o:bordertopcolor="#bfbfbf" o:borderleftcolor="#bfbfbf" o:borderbottomcolor="#bfbfbf" o:borderrightcolor="#bfbfbf">
            <v:imagedata r:id="rId20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B40AD8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114</w:t>
      </w:r>
      <w:r>
        <w:rPr>
          <w:noProof/>
        </w:rPr>
        <w:fldChar w:fldCharType="end"/>
      </w:r>
      <w:r>
        <w:rPr>
          <w:noProof/>
        </w:rPr>
        <w:t>. Настройка получения уведомлений по системным событиям</w:t>
      </w:r>
    </w:p>
    <w:p w:rsidR="005014BB" w:rsidRPr="00121D36" w:rsidRDefault="005014BB" w:rsidP="00C12C48">
      <w:pPr>
        <w:rPr>
          <w:b/>
        </w:rPr>
      </w:pPr>
      <w:r w:rsidRPr="00C12C48">
        <w:rPr>
          <w:b/>
          <w:color w:val="FF0000"/>
        </w:rPr>
        <w:t>Внимание!</w:t>
      </w:r>
      <w:r w:rsidRPr="00C12C48">
        <w:t xml:space="preserve"> Уведомление</w:t>
      </w:r>
      <w:r>
        <w:t xml:space="preserve"> об изменении прав и полномочий (роли) пользователя предназначено для оповещения пользователя в случае, если в адрес Фонда была направлена соответствующая заявка (подробнее в</w:t>
      </w:r>
      <w:r>
        <w:br/>
      </w:r>
      <w:r w:rsidRPr="00C12C48">
        <w:rPr>
          <w:b/>
        </w:rPr>
        <w:t xml:space="preserve">разделе </w:t>
      </w:r>
      <w:r>
        <w:rPr>
          <w:b/>
        </w:rPr>
        <w:fldChar w:fldCharType="begin"/>
      </w:r>
      <w:r>
        <w:rPr>
          <w:b/>
        </w:rPr>
        <w:instrText xml:space="preserve"> REF _Ref83112130 \w \h </w:instrText>
      </w:r>
      <w:r w:rsidRPr="00EA7A8E">
        <w:rPr>
          <w:b/>
        </w:rPr>
      </w:r>
      <w:r>
        <w:rPr>
          <w:b/>
        </w:rPr>
        <w:fldChar w:fldCharType="separate"/>
      </w:r>
      <w:r>
        <w:rPr>
          <w:b/>
        </w:rPr>
        <w:t>5.12</w:t>
      </w:r>
      <w:r>
        <w:rPr>
          <w:b/>
        </w:rPr>
        <w:fldChar w:fldCharType="end"/>
      </w:r>
      <w:r>
        <w:t xml:space="preserve">). Соответственно, если пользователь установил переключатель в положение «включен» напротив данного типа уведомления, то после того, как заявка будет выполнена администратором со стороны Фонда, пользователю будет направлено соответствующее уведомление в личный кабинет и/или на </w:t>
      </w:r>
      <w:r>
        <w:rPr>
          <w:lang w:val="en-US"/>
        </w:rPr>
        <w:t>E</w:t>
      </w:r>
      <w:r w:rsidRPr="00121D36">
        <w:t>-</w:t>
      </w:r>
      <w:r>
        <w:rPr>
          <w:lang w:val="en-US"/>
        </w:rPr>
        <w:t>mail</w:t>
      </w:r>
      <w:r>
        <w:t>.</w:t>
      </w:r>
    </w:p>
    <w:p w:rsidR="005014BB" w:rsidRDefault="005014BB" w:rsidP="00B111B5">
      <w:pPr>
        <w:pStyle w:val="Heading3"/>
        <w:numPr>
          <w:ilvl w:val="2"/>
          <w:numId w:val="6"/>
        </w:numPr>
        <w:ind w:left="0"/>
      </w:pPr>
      <w:bookmarkStart w:id="240" w:name="_Toc152320867"/>
      <w:r>
        <w:t>Просмотр уведомлений по событиям</w:t>
      </w:r>
      <w:bookmarkEnd w:id="240"/>
    </w:p>
    <w:p w:rsidR="005014BB" w:rsidRDefault="005014BB" w:rsidP="00E61FA5">
      <w:r w:rsidRPr="00E61FA5">
        <w:t xml:space="preserve">Для просмотра уведомлений по событиям необходимо перейти в пункт меню </w:t>
      </w:r>
      <w:r>
        <w:t>«</w:t>
      </w:r>
      <w:r w:rsidRPr="00E61FA5">
        <w:t xml:space="preserve">Уведомления → </w:t>
      </w:r>
      <w:r>
        <w:t>Уведомления, вкладка «Уведомления по событиям», после чего</w:t>
      </w:r>
      <w:r w:rsidRPr="00E61FA5">
        <w:t xml:space="preserve"> </w:t>
      </w:r>
      <w:r>
        <w:t>отобразится</w:t>
      </w:r>
      <w:r w:rsidRPr="00E61FA5">
        <w:t xml:space="preserve"> список уведомлений</w:t>
      </w:r>
      <w:r>
        <w:t xml:space="preserve"> согласно настройкам получения уведомлений по событиям. Д</w:t>
      </w:r>
      <w:r w:rsidRPr="00E61FA5">
        <w:t xml:space="preserve">ля </w:t>
      </w:r>
      <w:r>
        <w:t xml:space="preserve">детального </w:t>
      </w:r>
      <w:r w:rsidRPr="00E61FA5">
        <w:t xml:space="preserve">просмотра </w:t>
      </w:r>
      <w:r>
        <w:t>выбранного</w:t>
      </w:r>
      <w:r w:rsidRPr="00E61FA5">
        <w:t xml:space="preserve"> уведомления необходимо нажать на кнопку «Просмотр»</w:t>
      </w:r>
      <w:r>
        <w:t xml:space="preserve"> –</w:t>
      </w:r>
      <w:r w:rsidRPr="00E61FA5">
        <w:t xml:space="preserve"> </w:t>
      </w:r>
      <w:r w:rsidRPr="00403579">
        <w:rPr>
          <w:noProof/>
          <w:lang w:eastAsia="ru-RU"/>
        </w:rPr>
        <w:pict>
          <v:shape id="Рисунок 65" o:spid="_x0000_i1229" type="#_x0000_t75" style="width:30.75pt;height:26.25pt;visibility:visible">
            <v:imagedata r:id="rId203" o:title=""/>
          </v:shape>
        </w:pict>
      </w:r>
      <w:r>
        <w:t>.</w:t>
      </w:r>
    </w:p>
    <w:p w:rsidR="005014BB" w:rsidRDefault="005014BB" w:rsidP="00E61FA5">
      <w:pPr>
        <w:rPr>
          <w:i/>
        </w:rPr>
      </w:pPr>
      <w:r w:rsidRPr="00E61FA5">
        <w:t xml:space="preserve">Новые (не просмотренные) уведомления </w:t>
      </w:r>
      <w:r>
        <w:t xml:space="preserve">будут </w:t>
      </w:r>
      <w:r w:rsidRPr="00E61FA5">
        <w:t xml:space="preserve">выделены </w:t>
      </w:r>
      <w:r>
        <w:t>«полу</w:t>
      </w:r>
      <w:r w:rsidRPr="00E61FA5">
        <w:t>жирным</w:t>
      </w:r>
      <w:r>
        <w:t>»</w:t>
      </w:r>
      <w:r w:rsidRPr="00E61FA5">
        <w:t xml:space="preserve"> шрифтом. Также рядом с пунктом меню отображается количество новых уведомлений.</w:t>
      </w:r>
    </w:p>
    <w:p w:rsidR="005014BB" w:rsidRDefault="005014BB" w:rsidP="00E61FA5">
      <w:pPr>
        <w:pStyle w:val="-2"/>
        <w:keepNext/>
        <w:jc w:val="both"/>
      </w:pPr>
      <w:r w:rsidRPr="00403579">
        <w:rPr>
          <w:noProof/>
          <w:lang w:eastAsia="ru-RU"/>
        </w:rPr>
        <w:pict>
          <v:shape id="Рисунок 116" o:spid="_x0000_i1230" type="#_x0000_t75" style="width:462pt;height:229.5pt;visibility:visible">
            <v:imagedata r:id="rId204" o:title=""/>
          </v:shape>
        </w:pict>
      </w:r>
    </w:p>
    <w:p w:rsidR="005014BB" w:rsidRPr="00E61FA5" w:rsidRDefault="005014BB" w:rsidP="00E61FA5">
      <w:pPr>
        <w:pStyle w:val="-2"/>
        <w:spacing w:after="240"/>
        <w:rPr>
          <w:noProof/>
        </w:rPr>
      </w:pPr>
      <w:r w:rsidRPr="00E61FA5">
        <w:rPr>
          <w:noProof/>
        </w:rPr>
        <w:t xml:space="preserve">Рисунок </w:t>
      </w:r>
      <w:r w:rsidRPr="00E61FA5">
        <w:rPr>
          <w:noProof/>
        </w:rPr>
        <w:fldChar w:fldCharType="begin"/>
      </w:r>
      <w:r w:rsidRPr="00E61FA5">
        <w:rPr>
          <w:noProof/>
        </w:rPr>
        <w:instrText xml:space="preserve"> SEQ Рисунок \* ARABIC </w:instrText>
      </w:r>
      <w:r w:rsidRPr="00E61FA5">
        <w:rPr>
          <w:noProof/>
        </w:rPr>
        <w:fldChar w:fldCharType="separate"/>
      </w:r>
      <w:r>
        <w:rPr>
          <w:noProof/>
        </w:rPr>
        <w:t>115</w:t>
      </w:r>
      <w:r w:rsidRPr="00E61FA5">
        <w:rPr>
          <w:noProof/>
        </w:rPr>
        <w:fldChar w:fldCharType="end"/>
      </w:r>
      <w:r>
        <w:rPr>
          <w:noProof/>
        </w:rPr>
        <w:t>. Список уведомлений по событиям</w:t>
      </w:r>
    </w:p>
    <w:p w:rsidR="005014BB" w:rsidRDefault="005014BB" w:rsidP="00B111B5">
      <w:pPr>
        <w:pStyle w:val="Heading3"/>
        <w:numPr>
          <w:ilvl w:val="2"/>
          <w:numId w:val="6"/>
        </w:numPr>
        <w:ind w:left="0"/>
      </w:pPr>
      <w:bookmarkStart w:id="241" w:name="_Toc152320868"/>
      <w:r>
        <w:t>Просмотр уведомлений от уполномоченного лица</w:t>
      </w:r>
      <w:bookmarkEnd w:id="241"/>
    </w:p>
    <w:p w:rsidR="005014BB" w:rsidRDefault="005014BB" w:rsidP="00B111B5">
      <w:r>
        <w:t xml:space="preserve">Для просмотра уведомлений от уполномоченного лица необходимо перейти в пункт меню «Уведомления </w:t>
      </w:r>
      <w:r w:rsidRPr="00E61FA5">
        <w:t>→</w:t>
      </w:r>
      <w:r w:rsidRPr="00762EE0">
        <w:t xml:space="preserve"> </w:t>
      </w:r>
      <w:r>
        <w:t>Уведомления, вкладка</w:t>
      </w:r>
      <w:r w:rsidRPr="00760FE4">
        <w:t xml:space="preserve"> </w:t>
      </w:r>
      <w:r>
        <w:t xml:space="preserve">«Уведомления от уполномоченного лица». В результате отобразится список уведомлений, содержащий следующую информацию: отправитель, Ф.И.О. отправителя, организация отправителя, подразделение, место работы и должность, </w:t>
      </w:r>
      <w:r>
        <w:rPr>
          <w:lang w:val="en-US"/>
        </w:rPr>
        <w:t>E</w:t>
      </w:r>
      <w:r w:rsidRPr="002810BE">
        <w:t>-</w:t>
      </w:r>
      <w:r>
        <w:rPr>
          <w:lang w:val="en-US"/>
        </w:rPr>
        <w:t>mail</w:t>
      </w:r>
      <w:r>
        <w:t xml:space="preserve">, телефон, дата получения (публикации). Новые (непрочитанные) уведомления будут выделены «полужирным» шрифтом (см. рисунок </w:t>
      </w:r>
      <w:fldSimple w:instr=" REF _Ref76053620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116</w:t>
        </w:r>
      </w:fldSimple>
      <w:r>
        <w:t>).</w:t>
      </w:r>
    </w:p>
    <w:p w:rsidR="005014BB" w:rsidRDefault="005014BB" w:rsidP="00B40AD8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324" o:spid="_x0000_i1231" type="#_x0000_t75" style="width:459pt;height:213pt;visibility:visible">
            <v:imagedata r:id="rId205" o:title=""/>
          </v:shape>
        </w:pict>
      </w:r>
    </w:p>
    <w:p w:rsidR="005014BB" w:rsidRDefault="005014BB" w:rsidP="00B40AD8">
      <w:pPr>
        <w:pStyle w:val="-2"/>
        <w:spacing w:after="240"/>
        <w:rPr>
          <w:noProof/>
        </w:rPr>
      </w:pPr>
      <w:bookmarkStart w:id="242" w:name="_Ref76053620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116</w:t>
      </w:r>
      <w:r>
        <w:rPr>
          <w:noProof/>
        </w:rPr>
        <w:fldChar w:fldCharType="end"/>
      </w:r>
      <w:bookmarkEnd w:id="242"/>
      <w:r>
        <w:rPr>
          <w:noProof/>
        </w:rPr>
        <w:t>. Список</w:t>
      </w:r>
      <w:r w:rsidRPr="001F228D">
        <w:rPr>
          <w:noProof/>
        </w:rPr>
        <w:t xml:space="preserve"> </w:t>
      </w:r>
      <w:r>
        <w:rPr>
          <w:noProof/>
        </w:rPr>
        <w:t>уведомлений от уполномоченного лица</w:t>
      </w:r>
    </w:p>
    <w:p w:rsidR="005014BB" w:rsidRPr="00B40AD8" w:rsidRDefault="005014BB">
      <w:r w:rsidRPr="00B40AD8">
        <w:t xml:space="preserve">Для просмотра уведомления необходимо </w:t>
      </w:r>
      <w:r>
        <w:t>нажать</w:t>
      </w:r>
      <w:r w:rsidRPr="00B40AD8">
        <w:t xml:space="preserve"> кнопку «Просмотр»</w:t>
      </w:r>
      <w:r>
        <w:t xml:space="preserve"> –</w:t>
      </w:r>
      <w:r w:rsidRPr="00B40AD8">
        <w:t xml:space="preserve"> </w:t>
      </w:r>
      <w:r w:rsidRPr="00403579">
        <w:rPr>
          <w:noProof/>
          <w:lang w:eastAsia="ru-RU"/>
        </w:rPr>
        <w:pict>
          <v:shape id="Рисунок 68" o:spid="_x0000_i1232" type="#_x0000_t75" style="width:30.75pt;height:26.25pt;visibility:visible">
            <v:imagedata r:id="rId203" o:title=""/>
          </v:shape>
        </w:pict>
      </w:r>
      <w:r>
        <w:t>, после чего</w:t>
      </w:r>
      <w:r w:rsidRPr="00B40AD8">
        <w:t xml:space="preserve"> </w:t>
      </w:r>
      <w:r>
        <w:t>о</w:t>
      </w:r>
      <w:r w:rsidRPr="00B40AD8">
        <w:t>ткроется форма просмотра</w:t>
      </w:r>
      <w:r>
        <w:br/>
      </w:r>
      <w:r w:rsidRPr="00B40AD8">
        <w:t>уведомления</w:t>
      </w:r>
      <w:r>
        <w:t xml:space="preserve"> (см. рисунок </w:t>
      </w:r>
      <w:fldSimple w:instr=" REF _Ref76053695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117</w:t>
        </w:r>
      </w:fldSimple>
      <w:r>
        <w:t>)</w:t>
      </w:r>
      <w:r w:rsidRPr="00B40AD8">
        <w:t>.</w:t>
      </w:r>
    </w:p>
    <w:p w:rsidR="005014BB" w:rsidRDefault="005014BB" w:rsidP="00255A18">
      <w:pPr>
        <w:pStyle w:val="-2"/>
        <w:keepNext/>
        <w:spacing w:before="240"/>
        <w:jc w:val="both"/>
      </w:pPr>
      <w:r w:rsidRPr="00403579">
        <w:rPr>
          <w:noProof/>
          <w:lang w:eastAsia="ru-RU"/>
        </w:rPr>
        <w:pict>
          <v:shape id="Рисунок 327" o:spid="_x0000_i1233" type="#_x0000_t75" style="width:466.5pt;height:261.75pt;visibility:visible" o:bordertopcolor="#bfbfbf" o:borderleftcolor="#bfbfbf" o:borderbottomcolor="#bfbfbf" o:borderrightcolor="#bfbfbf">
            <v:imagedata r:id="rId20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255A18" w:rsidRDefault="005014BB" w:rsidP="00255A18">
      <w:pPr>
        <w:pStyle w:val="-2"/>
        <w:spacing w:after="240"/>
        <w:rPr>
          <w:noProof/>
        </w:rPr>
      </w:pPr>
      <w:bookmarkStart w:id="243" w:name="_Ref76053695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117</w:t>
      </w:r>
      <w:r>
        <w:rPr>
          <w:noProof/>
        </w:rPr>
        <w:fldChar w:fldCharType="end"/>
      </w:r>
      <w:bookmarkEnd w:id="243"/>
      <w:r>
        <w:rPr>
          <w:noProof/>
        </w:rPr>
        <w:t>. Просмотр уведомления от уполномоченного лица</w:t>
      </w:r>
    </w:p>
    <w:p w:rsidR="005014BB" w:rsidRDefault="005014BB" w:rsidP="003B1420">
      <w:pPr>
        <w:rPr>
          <w:i/>
        </w:rPr>
      </w:pPr>
      <w:r w:rsidRPr="00E61FA5">
        <w:t>Для удаления уведомления необходимо нажать кнопку «Удалить»</w:t>
      </w:r>
      <w:r>
        <w:t xml:space="preserve"> – </w:t>
      </w:r>
      <w:r w:rsidRPr="00403579">
        <w:rPr>
          <w:noProof/>
          <w:lang w:eastAsia="ru-RU"/>
        </w:rPr>
        <w:pict>
          <v:shape id="Рисунок 388" o:spid="_x0000_i1234" type="#_x0000_t75" style="width:30pt;height:31.5pt;visibility:visible">
            <v:imagedata r:id="rId207" o:title=""/>
          </v:shape>
        </w:pict>
      </w:r>
      <w:r w:rsidRPr="00E61FA5">
        <w:t xml:space="preserve">. Для удаления нескольких уведомлений необходимо на странице со списком уведомлений выделить нужные, используя </w:t>
      </w:r>
      <w:r>
        <w:t>«флаговые»</w:t>
      </w:r>
      <w:r w:rsidRPr="00DC63A6">
        <w:t xml:space="preserve"> </w:t>
      </w:r>
      <w:r>
        <w:t>(«галочки») кнопки</w:t>
      </w:r>
      <w:r w:rsidRPr="00E61FA5">
        <w:t xml:space="preserve">, и </w:t>
      </w:r>
      <w:r>
        <w:t>выбрать</w:t>
      </w:r>
      <w:r w:rsidRPr="00E61FA5">
        <w:t xml:space="preserve"> действие «Удалить выбранные»</w:t>
      </w:r>
      <w:r>
        <w:t xml:space="preserve"> (см. рисунок </w:t>
      </w:r>
      <w:fldSimple w:instr=" REF _Ref76054681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118</w:t>
        </w:r>
      </w:fldSimple>
      <w:r>
        <w:t>)</w:t>
      </w:r>
      <w:r w:rsidRPr="00E61FA5">
        <w:t>.</w:t>
      </w:r>
    </w:p>
    <w:p w:rsidR="005014BB" w:rsidRDefault="005014BB" w:rsidP="0065541C">
      <w:pPr>
        <w:pStyle w:val="-2"/>
        <w:keepNext/>
        <w:spacing w:before="240"/>
      </w:pPr>
      <w:r w:rsidRPr="00403579">
        <w:rPr>
          <w:noProof/>
          <w:lang w:eastAsia="ru-RU"/>
        </w:rPr>
        <w:pict>
          <v:shape id="Рисунок 328" o:spid="_x0000_i1235" type="#_x0000_t75" style="width:387.75pt;height:210.75pt;visibility:visible" o:bordertopcolor="#bfbfbf" o:borderleftcolor="#bfbfbf" o:borderbottomcolor="#bfbfbf" o:borderrightcolor="#bfbfbf">
            <v:imagedata r:id="rId208" o:title="" croptop="4939f" cropleft="9359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255A18">
      <w:pPr>
        <w:pStyle w:val="-2"/>
        <w:spacing w:after="240"/>
        <w:rPr>
          <w:noProof/>
        </w:rPr>
      </w:pPr>
      <w:bookmarkStart w:id="244" w:name="_Ref76054681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118</w:t>
      </w:r>
      <w:r>
        <w:rPr>
          <w:noProof/>
        </w:rPr>
        <w:fldChar w:fldCharType="end"/>
      </w:r>
      <w:bookmarkEnd w:id="244"/>
      <w:r>
        <w:rPr>
          <w:noProof/>
        </w:rPr>
        <w:t>. Удаление уведомлений от уполномоченного лица</w:t>
      </w:r>
    </w:p>
    <w:p w:rsidR="005014BB" w:rsidRDefault="005014BB" w:rsidP="00406C2A">
      <w:r>
        <w:t>Уведомления, для которых отправитель установил признак «С прочтением», удалить нельзя (кнопка «Удалить» отсутствует), при этом при просмотре таких уведомлений пользователю отобразиться следующее сообщение:</w:t>
      </w:r>
    </w:p>
    <w:p w:rsidR="005014BB" w:rsidRDefault="005014BB" w:rsidP="002810BE">
      <w:pPr>
        <w:ind w:firstLine="0"/>
        <w:jc w:val="center"/>
      </w:pPr>
      <w:r w:rsidRPr="00403579">
        <w:rPr>
          <w:noProof/>
          <w:lang w:eastAsia="ru-RU"/>
        </w:rPr>
        <w:pict>
          <v:shape id="Рисунок 329" o:spid="_x0000_i1236" type="#_x0000_t75" style="width:253.5pt;height:134.25pt;visibility:visible">
            <v:imagedata r:id="rId209" o:title=""/>
          </v:shape>
        </w:pict>
      </w:r>
    </w:p>
    <w:p w:rsidR="005014BB" w:rsidRDefault="005014BB" w:rsidP="00406C2A">
      <w:r>
        <w:t xml:space="preserve">Для просмотра списка архивных уведомлений необходимо на странице просмотра списка установить переключатель «Отображать архивные» в положение «Включен» (см. рисунок </w:t>
      </w:r>
      <w:fldSimple w:instr=" REF _Ref76055236 \h  \* MERGEFORMAT ">
        <w:r w:rsidRPr="00EA7A8E">
          <w:rPr>
            <w:noProof/>
            <w:vanish/>
          </w:rPr>
          <w:t xml:space="preserve">Рисунок </w:t>
        </w:r>
        <w:r>
          <w:rPr>
            <w:noProof/>
          </w:rPr>
          <w:t>119</w:t>
        </w:r>
      </w:fldSimple>
      <w:r>
        <w:t>).</w:t>
      </w:r>
    </w:p>
    <w:p w:rsidR="005014BB" w:rsidRDefault="005014BB" w:rsidP="00FC51CC">
      <w:pPr>
        <w:ind w:firstLine="0"/>
        <w:rPr>
          <w:noProof/>
          <w:lang w:eastAsia="ru-RU"/>
        </w:rPr>
      </w:pPr>
    </w:p>
    <w:p w:rsidR="005014BB" w:rsidRDefault="005014BB" w:rsidP="00762EE0">
      <w:pPr>
        <w:ind w:firstLine="0"/>
        <w:jc w:val="center"/>
      </w:pPr>
      <w:r w:rsidRPr="00403579">
        <w:rPr>
          <w:noProof/>
          <w:lang w:eastAsia="ru-RU"/>
        </w:rPr>
        <w:pict>
          <v:shape id="Рисунок 330" o:spid="_x0000_i1237" type="#_x0000_t75" style="width:370.5pt;height:223.5pt;visibility:visible" o:bordertopcolor="#bfbfbf" o:borderleftcolor="#bfbfbf" o:borderbottomcolor="#bfbfbf" o:borderrightcolor="#bfbfbf">
            <v:imagedata r:id="rId210" o:title="" cropleft="11055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FC51CC">
      <w:pPr>
        <w:pStyle w:val="-2"/>
        <w:spacing w:after="240"/>
        <w:rPr>
          <w:noProof/>
        </w:rPr>
      </w:pPr>
      <w:bookmarkStart w:id="245" w:name="_Ref76055236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119</w:t>
      </w:r>
      <w:r>
        <w:rPr>
          <w:noProof/>
        </w:rPr>
        <w:fldChar w:fldCharType="end"/>
      </w:r>
      <w:bookmarkEnd w:id="245"/>
      <w:r>
        <w:rPr>
          <w:noProof/>
        </w:rPr>
        <w:t>. Просмотр списка архивных уведомлений</w:t>
      </w:r>
    </w:p>
    <w:p w:rsidR="005014BB" w:rsidRDefault="005014BB" w:rsidP="00406C2A">
      <w:r>
        <w:t>В случае, если пользователю направлено уведомление с признаком «С прочтением», при этом пользователь не ознакомился с такого рода уведомлением, то после авторизации пользователя в системе отобразится пункт меню «Уведомления от уполномоченного лица».</w:t>
      </w:r>
    </w:p>
    <w:p w:rsidR="005014BB" w:rsidRDefault="005014BB" w:rsidP="00406C2A">
      <w:r>
        <w:t xml:space="preserve">Существует возможность ответить на уведомление. Для таких уведомлений отображается кнопка ответить </w:t>
      </w:r>
      <w:r w:rsidRPr="00403579">
        <w:rPr>
          <w:noProof/>
          <w:lang w:eastAsia="ru-RU"/>
        </w:rPr>
        <w:pict>
          <v:shape id="Рисунок 351" o:spid="_x0000_i1238" type="#_x0000_t75" style="width:18.75pt;height:17.25pt;visibility:visible">
            <v:imagedata r:id="rId211" o:title=""/>
          </v:shape>
        </w:pict>
      </w:r>
      <w:r>
        <w:t xml:space="preserve">. При нажатии на которую отобразиться форма для отправки сообщения аналогичная описанной в разделе </w:t>
      </w:r>
      <w:r>
        <w:fldChar w:fldCharType="begin"/>
      </w:r>
      <w:r>
        <w:instrText xml:space="preserve"> REF _Ref145937702 \r \h </w:instrText>
      </w:r>
      <w:r>
        <w:fldChar w:fldCharType="separate"/>
      </w:r>
      <w:r>
        <w:t>5.7.7</w:t>
      </w:r>
      <w:r>
        <w:fldChar w:fldCharType="end"/>
      </w:r>
      <w:r>
        <w:t>. После отправки сообщения оно будет отображено в пункте меню «Сообщения».</w:t>
      </w:r>
    </w:p>
    <w:p w:rsidR="005014BB" w:rsidRDefault="005014BB">
      <w:r>
        <w:t xml:space="preserve">Уведомления, отправленные от уполномоченного лица, также дублируются на </w:t>
      </w:r>
      <w:r>
        <w:rPr>
          <w:lang w:val="en-US"/>
        </w:rPr>
        <w:t>E</w:t>
      </w:r>
      <w:r w:rsidRPr="00406C2A">
        <w:t>-</w:t>
      </w:r>
      <w:r>
        <w:rPr>
          <w:lang w:val="en-US"/>
        </w:rPr>
        <w:t>mail</w:t>
      </w:r>
      <w:r w:rsidRPr="00406C2A">
        <w:t xml:space="preserve">, </w:t>
      </w:r>
      <w:r>
        <w:t>указанный в личной карточке пользователя системы.</w:t>
      </w:r>
    </w:p>
    <w:p w:rsidR="005014BB" w:rsidRDefault="005014BB" w:rsidP="00762EE0">
      <w:pPr>
        <w:pStyle w:val="Heading3"/>
        <w:numPr>
          <w:ilvl w:val="2"/>
          <w:numId w:val="6"/>
        </w:numPr>
        <w:ind w:left="0"/>
      </w:pPr>
      <w:bookmarkStart w:id="246" w:name="_Ref145937702"/>
      <w:bookmarkStart w:id="247" w:name="_Toc152320869"/>
      <w:r>
        <w:t>Обмен сообщениями</w:t>
      </w:r>
      <w:bookmarkEnd w:id="246"/>
      <w:bookmarkEnd w:id="247"/>
    </w:p>
    <w:p w:rsidR="005014BB" w:rsidRDefault="005014BB" w:rsidP="00762EE0">
      <w:r>
        <w:t xml:space="preserve">Для обмена сообщениями с инспектором Фонда </w:t>
      </w:r>
      <w:r w:rsidRPr="00E61FA5">
        <w:t>необходимо перейти в пункт меню</w:t>
      </w:r>
      <w:r>
        <w:t xml:space="preserve"> «Уведомления </w:t>
      </w:r>
      <w:r w:rsidRPr="00E61FA5">
        <w:t>→</w:t>
      </w:r>
      <w:r w:rsidRPr="00762EE0">
        <w:t xml:space="preserve"> </w:t>
      </w:r>
      <w:r>
        <w:t>«Сообщения». Данный пункт меню доступен только при добавленной привилегии «Обмен сообщениями».</w:t>
      </w:r>
    </w:p>
    <w:p w:rsidR="005014BB" w:rsidRDefault="005014BB" w:rsidP="00E40887">
      <w:pPr>
        <w:ind w:firstLine="0"/>
        <w:jc w:val="center"/>
      </w:pPr>
      <w:r w:rsidRPr="00403579">
        <w:rPr>
          <w:noProof/>
          <w:lang w:eastAsia="ru-RU"/>
        </w:rPr>
        <w:pict>
          <v:shape id="Рисунок 337" o:spid="_x0000_i1239" type="#_x0000_t75" style="width:402pt;height:91.5pt;visibility:visible">
            <v:imagedata r:id="rId212" o:title=""/>
          </v:shape>
        </w:pict>
      </w:r>
    </w:p>
    <w:p w:rsidR="005014BB" w:rsidRDefault="005014BB" w:rsidP="00726514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120</w:t>
        </w:r>
      </w:fldSimple>
      <w:r>
        <w:t>. Список сообщений</w:t>
      </w:r>
    </w:p>
    <w:p w:rsidR="005014BB" w:rsidRDefault="005014BB" w:rsidP="00762EE0">
      <w:r>
        <w:t>В результате отобразится список отправленных сообщений со следующей информацией:</w:t>
      </w:r>
    </w:p>
    <w:p w:rsidR="005014BB" w:rsidRPr="00CE441C" w:rsidRDefault="005014BB" w:rsidP="00726514">
      <w:pPr>
        <w:pStyle w:val="SymListBlock"/>
        <w:rPr>
          <w:lang w:val="ru-RU"/>
        </w:rPr>
      </w:pPr>
      <w:r>
        <w:t>ID</w:t>
      </w:r>
      <w:r w:rsidRPr="00CE441C">
        <w:rPr>
          <w:lang w:val="ru-RU"/>
        </w:rPr>
        <w:t xml:space="preserve"> сообщения</w:t>
      </w:r>
      <w:r>
        <w:rPr>
          <w:lang w:val="ru-RU"/>
        </w:rPr>
        <w:t xml:space="preserve"> (уникальный номер сообщения)</w:t>
      </w:r>
      <w:r w:rsidRPr="00CE441C">
        <w:rPr>
          <w:lang w:val="ru-RU"/>
        </w:rPr>
        <w:t>;</w:t>
      </w:r>
    </w:p>
    <w:p w:rsidR="005014BB" w:rsidRDefault="005014BB" w:rsidP="00726514">
      <w:pPr>
        <w:pStyle w:val="SymListBlock"/>
      </w:pPr>
      <w:r>
        <w:t>Тема сообщения;</w:t>
      </w:r>
    </w:p>
    <w:p w:rsidR="005014BB" w:rsidRDefault="005014BB" w:rsidP="00726514">
      <w:pPr>
        <w:pStyle w:val="SymListBlock"/>
      </w:pPr>
      <w:r>
        <w:t>Статус;</w:t>
      </w:r>
    </w:p>
    <w:p w:rsidR="005014BB" w:rsidRDefault="005014BB" w:rsidP="00726514">
      <w:pPr>
        <w:pStyle w:val="SymListBlock"/>
      </w:pPr>
      <w:r>
        <w:t>Дата создания</w:t>
      </w:r>
      <w:r>
        <w:rPr>
          <w:lang w:val="ru-RU"/>
        </w:rPr>
        <w:t>;</w:t>
      </w:r>
    </w:p>
    <w:p w:rsidR="005014BB" w:rsidRPr="00CE441C" w:rsidRDefault="005014BB" w:rsidP="00726514">
      <w:pPr>
        <w:pStyle w:val="SymListBlock"/>
        <w:rPr>
          <w:lang w:val="ru-RU"/>
        </w:rPr>
      </w:pPr>
      <w:r w:rsidRPr="00CE441C">
        <w:rPr>
          <w:lang w:val="ru-RU"/>
        </w:rPr>
        <w:t>Дата обновления</w:t>
      </w:r>
      <w:r>
        <w:rPr>
          <w:lang w:val="ru-RU"/>
        </w:rPr>
        <w:t xml:space="preserve"> (дата последнего действия надо сообщением)</w:t>
      </w:r>
      <w:r w:rsidRPr="00CE441C">
        <w:rPr>
          <w:lang w:val="ru-RU"/>
        </w:rPr>
        <w:t>;</w:t>
      </w:r>
    </w:p>
    <w:p w:rsidR="005014BB" w:rsidRDefault="005014BB" w:rsidP="00726514">
      <w:pPr>
        <w:pStyle w:val="af0"/>
      </w:pPr>
      <w:r>
        <w:t>Имеется возможность фильтровать и сортировать список.</w:t>
      </w:r>
    </w:p>
    <w:p w:rsidR="005014BB" w:rsidRDefault="005014BB" w:rsidP="00726514">
      <w:pPr>
        <w:pStyle w:val="af0"/>
      </w:pPr>
      <w:r>
        <w:t>Для создания сообщения необходимо нажать на кнопку «Направить сообщение», при этом откроется страница с формой для заполнения.</w:t>
      </w:r>
    </w:p>
    <w:p w:rsidR="005014BB" w:rsidRDefault="005014BB" w:rsidP="00726514">
      <w:pPr>
        <w:pStyle w:val="af0"/>
        <w:ind w:firstLine="0"/>
        <w:jc w:val="center"/>
      </w:pPr>
      <w:r w:rsidRPr="00403579">
        <w:rPr>
          <w:noProof/>
        </w:rPr>
        <w:pict>
          <v:shape id="Рисунок 350" o:spid="_x0000_i1240" type="#_x0000_t75" style="width:385.5pt;height:210pt;visibility:visible">
            <v:imagedata r:id="rId213" o:title=""/>
          </v:shape>
        </w:pict>
      </w:r>
    </w:p>
    <w:p w:rsidR="005014BB" w:rsidRDefault="005014BB" w:rsidP="00726514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121</w:t>
        </w:r>
      </w:fldSimple>
      <w:r>
        <w:t>. Направить сообщение</w:t>
      </w:r>
    </w:p>
    <w:p w:rsidR="005014BB" w:rsidRDefault="005014BB" w:rsidP="00726514">
      <w:pPr>
        <w:pStyle w:val="af0"/>
      </w:pPr>
      <w:r>
        <w:t xml:space="preserve">Для отправки сообщения необходимо заполнить поля «Тема сообщения» и «Сообщение» и нажать на кнопку «Отправить сообщение». Сообщение будет отправлено инспектору, закрепленному за организацией. Информация об инспекторе отображается в поле «Кому». </w:t>
      </w:r>
    </w:p>
    <w:p w:rsidR="005014BB" w:rsidRDefault="005014BB" w:rsidP="00726514">
      <w:pPr>
        <w:pStyle w:val="af0"/>
      </w:pPr>
      <w:r>
        <w:t>При необходимости можно прикрепить файл, для этого необходимо нажать на кнопку «Выберите файл», при этом система предложит выбрать файл на рабочем месте пользователя.</w:t>
      </w:r>
    </w:p>
    <w:p w:rsidR="005014BB" w:rsidRDefault="005014BB" w:rsidP="0004371B">
      <w:pPr>
        <w:pStyle w:val="af0"/>
      </w:pPr>
      <w:r>
        <w:t>Выбранный файл должен быть до 3 М</w:t>
      </w:r>
      <w:r w:rsidRPr="00E96541">
        <w:t xml:space="preserve">б </w:t>
      </w:r>
      <w:r>
        <w:t>и иметь</w:t>
      </w:r>
      <w:r w:rsidRPr="00E96541">
        <w:t xml:space="preserve"> </w:t>
      </w:r>
      <w:r>
        <w:t>один из форматов</w:t>
      </w:r>
      <w:r w:rsidRPr="00E96541">
        <w:t>: pdf, tiff,</w:t>
      </w:r>
      <w:r>
        <w:t xml:space="preserve"> tif, jpg, doc, docx, zip, png. Имеется в</w:t>
      </w:r>
      <w:r w:rsidRPr="00E96541">
        <w:t xml:space="preserve">озможность </w:t>
      </w:r>
      <w:r>
        <w:t>прикрепить</w:t>
      </w:r>
      <w:r w:rsidRPr="00E96541">
        <w:t xml:space="preserve"> только 1 документ.</w:t>
      </w:r>
    </w:p>
    <w:p w:rsidR="005014BB" w:rsidRDefault="005014BB" w:rsidP="00726514">
      <w:pPr>
        <w:pStyle w:val="af0"/>
      </w:pPr>
      <w:r>
        <w:t xml:space="preserve">Для просмотра сообщения необходимо в списке сообщений нажать кнопку просмотр </w:t>
      </w:r>
      <w:r w:rsidRPr="00403579">
        <w:rPr>
          <w:noProof/>
        </w:rPr>
        <w:pict>
          <v:shape id="Рисунок 519" o:spid="_x0000_i1241" type="#_x0000_t75" style="width:17.25pt;height:17.25pt;visibility:visible">
            <v:imagedata r:id="rId214" o:title=""/>
          </v:shape>
        </w:pict>
      </w:r>
      <w:r>
        <w:t xml:space="preserve">. </w:t>
      </w:r>
    </w:p>
    <w:p w:rsidR="005014BB" w:rsidRDefault="005014BB" w:rsidP="00726514">
      <w:pPr>
        <w:pStyle w:val="af0"/>
      </w:pPr>
      <w:r>
        <w:t>При просмотре сообщения отображается информация о теме сообщения, статусе, тексте сообщения, а также существует возможность сохранить вложенный файл, при его наличии.</w:t>
      </w:r>
    </w:p>
    <w:p w:rsidR="005014BB" w:rsidRDefault="005014BB" w:rsidP="00726514">
      <w:pPr>
        <w:pStyle w:val="af0"/>
        <w:ind w:firstLine="0"/>
        <w:jc w:val="center"/>
      </w:pPr>
      <w:r w:rsidRPr="00403579">
        <w:rPr>
          <w:noProof/>
        </w:rPr>
        <w:pict>
          <v:shape id="Рисунок 349" o:spid="_x0000_i1242" type="#_x0000_t75" style="width:302.25pt;height:198pt;visibility:visible">
            <v:imagedata r:id="rId215" o:title=""/>
          </v:shape>
        </w:pict>
      </w:r>
    </w:p>
    <w:p w:rsidR="005014BB" w:rsidRDefault="005014BB" w:rsidP="00726514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122</w:t>
        </w:r>
      </w:fldSimple>
      <w:r>
        <w:t>. Сообщения. Просмотр сообщения</w:t>
      </w:r>
    </w:p>
    <w:p w:rsidR="005014BB" w:rsidRDefault="005014BB" w:rsidP="00726514">
      <w:pPr>
        <w:pStyle w:val="af0"/>
      </w:pPr>
      <w:r>
        <w:t>Статусы сообщения могут принимать следующие значения:</w:t>
      </w:r>
    </w:p>
    <w:p w:rsidR="005014BB" w:rsidRPr="00A32A39" w:rsidRDefault="005014BB" w:rsidP="00726514">
      <w:pPr>
        <w:pStyle w:val="SymListBlock"/>
        <w:rPr>
          <w:lang w:val="ru-RU"/>
        </w:rPr>
      </w:pPr>
      <w:r w:rsidRPr="00A32A39">
        <w:rPr>
          <w:lang w:val="ru-RU"/>
        </w:rPr>
        <w:t>сообщение отравлено</w:t>
      </w:r>
      <w:r>
        <w:rPr>
          <w:lang w:val="ru-RU"/>
        </w:rPr>
        <w:t xml:space="preserve"> (пользователь направил сообщение);</w:t>
      </w:r>
    </w:p>
    <w:p w:rsidR="005014BB" w:rsidRPr="00A32A39" w:rsidRDefault="005014BB" w:rsidP="00726514">
      <w:pPr>
        <w:pStyle w:val="SymListBlock"/>
        <w:rPr>
          <w:lang w:val="ru-RU"/>
        </w:rPr>
      </w:pPr>
      <w:r w:rsidRPr="00A32A39">
        <w:rPr>
          <w:lang w:val="ru-RU"/>
        </w:rPr>
        <w:t>в обработке</w:t>
      </w:r>
      <w:r>
        <w:rPr>
          <w:lang w:val="ru-RU"/>
        </w:rPr>
        <w:t xml:space="preserve"> (инспектор взял в обработку сообщение);</w:t>
      </w:r>
    </w:p>
    <w:p w:rsidR="005014BB" w:rsidRPr="00A32A39" w:rsidRDefault="005014BB" w:rsidP="00726514">
      <w:pPr>
        <w:pStyle w:val="SymListBlock"/>
        <w:rPr>
          <w:lang w:val="ru-RU"/>
        </w:rPr>
      </w:pPr>
      <w:r w:rsidRPr="00A32A39">
        <w:rPr>
          <w:lang w:val="ru-RU"/>
        </w:rPr>
        <w:t>отвечено</w:t>
      </w:r>
      <w:r>
        <w:rPr>
          <w:lang w:val="ru-RU"/>
        </w:rPr>
        <w:t xml:space="preserve"> (инспектор ответил на сообщение);</w:t>
      </w:r>
    </w:p>
    <w:p w:rsidR="005014BB" w:rsidRPr="00A32A39" w:rsidRDefault="005014BB" w:rsidP="00726514">
      <w:pPr>
        <w:pStyle w:val="SymListBlock"/>
        <w:rPr>
          <w:lang w:val="ru-RU"/>
        </w:rPr>
      </w:pPr>
      <w:r w:rsidRPr="00A32A39">
        <w:rPr>
          <w:lang w:val="ru-RU"/>
        </w:rPr>
        <w:t>отправлен вопрос</w:t>
      </w:r>
      <w:r>
        <w:rPr>
          <w:lang w:val="ru-RU"/>
        </w:rPr>
        <w:t xml:space="preserve"> (пользователь направил повторное сообщение в рамках одной темы)</w:t>
      </w:r>
    </w:p>
    <w:p w:rsidR="005014BB" w:rsidRDefault="005014BB" w:rsidP="00726514">
      <w:pPr>
        <w:pStyle w:val="SymListBlock"/>
        <w:rPr>
          <w:lang w:val="ru-RU"/>
        </w:rPr>
      </w:pPr>
      <w:r w:rsidRPr="00A32A39">
        <w:rPr>
          <w:lang w:val="ru-RU"/>
        </w:rPr>
        <w:t>закрыто</w:t>
      </w:r>
      <w:r w:rsidRPr="009E3665">
        <w:rPr>
          <w:lang w:val="ru-RU"/>
        </w:rPr>
        <w:t xml:space="preserve"> </w:t>
      </w:r>
      <w:r>
        <w:rPr>
          <w:lang w:val="ru-RU"/>
        </w:rPr>
        <w:t>(пользователь или инспектор закрыл сообщение, нажал кнопку «Закрыть сообщения»).</w:t>
      </w:r>
    </w:p>
    <w:p w:rsidR="005014BB" w:rsidRDefault="005014BB" w:rsidP="00762EE0">
      <w:r>
        <w:t>Пользователь может отправлять неограниченное количество сообщений в рамках одной темы.</w:t>
      </w:r>
    </w:p>
    <w:p w:rsidR="005014BB" w:rsidRPr="009E3665" w:rsidRDefault="005014BB" w:rsidP="0004371B">
      <w:pPr>
        <w:pStyle w:val="af0"/>
      </w:pPr>
      <w:r>
        <w:t xml:space="preserve">В случае если вопрос по теме сообщения исчерпан, сообщение можно закрыть, нажав на кнопку «Закрыть сообщение». В случае закрытия, направить </w:t>
      </w:r>
      <w:r w:rsidRPr="009E3665">
        <w:t>сообщени</w:t>
      </w:r>
      <w:r>
        <w:t>е</w:t>
      </w:r>
      <w:r w:rsidRPr="009E3665">
        <w:t xml:space="preserve"> в данной теме станет невозможно.</w:t>
      </w:r>
      <w:r>
        <w:t xml:space="preserve"> После закрытия сообщения оно изменит статус на «Закрыто».</w:t>
      </w:r>
    </w:p>
    <w:p w:rsidR="005014BB" w:rsidRPr="00CF1399" w:rsidRDefault="005014BB" w:rsidP="00B111B5">
      <w:pPr>
        <w:pStyle w:val="Heading2"/>
        <w:numPr>
          <w:ilvl w:val="1"/>
          <w:numId w:val="6"/>
        </w:numPr>
        <w:rPr>
          <w:lang w:eastAsia="ru-RU"/>
        </w:rPr>
      </w:pPr>
      <w:bookmarkStart w:id="248" w:name="_Toc152320870"/>
      <w:r w:rsidRPr="00CF1399">
        <w:rPr>
          <w:lang w:eastAsia="ru-RU"/>
        </w:rPr>
        <w:t>Управление пользователями</w:t>
      </w:r>
      <w:bookmarkEnd w:id="248"/>
    </w:p>
    <w:p w:rsidR="005014BB" w:rsidRDefault="005014BB" w:rsidP="00C87DA0">
      <w:r>
        <w:t>Пункт главного меню «Управление пользователями» предназначен для работы с ролями и привилегиями (правами) кабинета плательщика в рамках субъекта хозяйствования согласно УНПФ, а также для активации/блокировки пользователей. Данный пункт меню доступен администратору плательщика или другому пользователю с соответствующими привилегиями.</w:t>
      </w:r>
    </w:p>
    <w:p w:rsidR="005014BB" w:rsidRPr="0065541C" w:rsidRDefault="005014BB" w:rsidP="0065541C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249" w:name="_Toc152320871"/>
      <w:r w:rsidRPr="0065541C">
        <w:rPr>
          <w:lang w:eastAsia="ru-RU"/>
        </w:rPr>
        <w:t>Согласие с назначением прав и полномочий</w:t>
      </w:r>
      <w:bookmarkEnd w:id="249"/>
    </w:p>
    <w:p w:rsidR="005014BB" w:rsidRDefault="005014BB" w:rsidP="0065541C">
      <w:r w:rsidRPr="0065541C">
        <w:t xml:space="preserve">С 1 июня 2020 года всем новым пользователям, регистрируемым на портале, в личном кабинете </w:t>
      </w:r>
      <w:r>
        <w:t>плательщика</w:t>
      </w:r>
      <w:r w:rsidRPr="0065541C">
        <w:t xml:space="preserve"> автоматически предоставляются максимальные полномочия (роль «Администратор плательщика»), предусматривающие доступ к персональным данным и финансовой информации организации, содержащейся в электронных документах, отправляемых в органы Фонда.</w:t>
      </w:r>
      <w:r>
        <w:t xml:space="preserve"> Соответствующее предупреждение отображается при входе в личный кабинет плательщика (см. </w:t>
      </w:r>
      <w:r>
        <w:fldChar w:fldCharType="begin"/>
      </w:r>
      <w:r>
        <w:instrText xml:space="preserve"> REF _Ref47124821 \h </w:instrText>
      </w:r>
      <w:r>
        <w:fldChar w:fldCharType="separate"/>
      </w:r>
      <w:r>
        <w:rPr>
          <w:noProof/>
        </w:rPr>
        <w:t>Рисунок 123</w:t>
      </w:r>
      <w:r>
        <w:fldChar w:fldCharType="end"/>
      </w:r>
      <w:r>
        <w:t>).</w:t>
      </w:r>
    </w:p>
    <w:p w:rsidR="005014BB" w:rsidRDefault="005014BB" w:rsidP="0065541C">
      <w:pPr>
        <w:keepNext/>
        <w:ind w:firstLine="0"/>
      </w:pPr>
      <w:r w:rsidRPr="00403579">
        <w:rPr>
          <w:noProof/>
          <w:lang w:eastAsia="ru-RU"/>
        </w:rPr>
        <w:pict>
          <v:shape id="Рисунок 32" o:spid="_x0000_i1243" type="#_x0000_t75" style="width:468pt;height:195.75pt;visibility:visible">
            <v:imagedata r:id="rId216" o:title=""/>
          </v:shape>
        </w:pict>
      </w:r>
    </w:p>
    <w:p w:rsidR="005014BB" w:rsidRDefault="005014BB" w:rsidP="0065541C">
      <w:pPr>
        <w:pStyle w:val="-2"/>
        <w:spacing w:after="240"/>
        <w:rPr>
          <w:noProof/>
        </w:rPr>
      </w:pPr>
      <w:bookmarkStart w:id="250" w:name="_Ref47124821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123</w:t>
      </w:r>
      <w:r>
        <w:rPr>
          <w:noProof/>
        </w:rPr>
        <w:fldChar w:fldCharType="end"/>
      </w:r>
      <w:bookmarkEnd w:id="250"/>
      <w:r>
        <w:rPr>
          <w:noProof/>
        </w:rPr>
        <w:t>. Предупреждение о назначении максимальных полномочий</w:t>
      </w:r>
    </w:p>
    <w:p w:rsidR="005014BB" w:rsidRPr="0065541C" w:rsidRDefault="005014BB" w:rsidP="00504136">
      <w:pPr>
        <w:rPr>
          <w:noProof/>
        </w:rPr>
      </w:pPr>
      <w:r w:rsidRPr="00345904">
        <w:t>Для того, чтобы данное информационное сообщение больше не отображалось при входе в личн</w:t>
      </w:r>
      <w:r>
        <w:t>ый кабинет необходимо поставить галочку в</w:t>
      </w:r>
      <w:r w:rsidRPr="00345904">
        <w:t xml:space="preserve"> </w:t>
      </w:r>
      <w:r>
        <w:t>чек-боксе «Больше не показывать». Данная информация будет зафиксирована в личной карточке пользователя, на вкладке «Управление рассылкой и уведомлениями».</w:t>
      </w:r>
    </w:p>
    <w:p w:rsidR="005014BB" w:rsidRPr="0065541C" w:rsidRDefault="005014BB" w:rsidP="0065541C">
      <w:r w:rsidRPr="00961806">
        <w:rPr>
          <w:b/>
          <w:color w:val="FF0000"/>
          <w:lang w:eastAsia="ru-RU"/>
        </w:rPr>
        <w:t>Внимание!</w:t>
      </w:r>
      <w:r w:rsidRPr="009560AC">
        <w:t xml:space="preserve"> </w:t>
      </w:r>
      <w:r>
        <w:t>Е</w:t>
      </w:r>
      <w:r w:rsidRPr="0065541C">
        <w:t xml:space="preserve">сли в личном кабинете </w:t>
      </w:r>
      <w:r>
        <w:t>плательщика</w:t>
      </w:r>
      <w:r w:rsidRPr="0065541C">
        <w:t xml:space="preserve"> зарегистрировано более 1 (одного) пользователя, то их полномочия должны быть строго разграничены и регулироваться локальным правовым актом организации.</w:t>
      </w:r>
    </w:p>
    <w:p w:rsidR="005014BB" w:rsidRDefault="005014BB" w:rsidP="00C87DA0">
      <w:pPr>
        <w:rPr>
          <w:lang w:eastAsia="ru-RU"/>
        </w:rPr>
      </w:pPr>
      <w:r w:rsidRPr="0065541C">
        <w:t xml:space="preserve">Разграничение полномочий осуществляется пользователем с ролью «Администратор плательщика» путем отнесения учетной записи пользователя к роли «Абонент-плательщик» </w:t>
      </w:r>
      <w:r>
        <w:t xml:space="preserve">или к роли, созданной в пункте меню «Управление пользователями → Роли», </w:t>
      </w:r>
      <w:r w:rsidRPr="0065541C">
        <w:t>и назначения для нее набора отдельных полномочий.</w:t>
      </w:r>
    </w:p>
    <w:p w:rsidR="005014BB" w:rsidRDefault="005014BB" w:rsidP="00821D5A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251" w:name="_Ref2767129"/>
      <w:bookmarkStart w:id="252" w:name="_Toc152320872"/>
      <w:r w:rsidRPr="00821D5A">
        <w:rPr>
          <w:lang w:eastAsia="ru-RU"/>
        </w:rPr>
        <w:t>Пользователи</w:t>
      </w:r>
      <w:bookmarkEnd w:id="251"/>
      <w:bookmarkEnd w:id="252"/>
    </w:p>
    <w:p w:rsidR="005014BB" w:rsidRPr="00821D5A" w:rsidRDefault="005014BB" w:rsidP="00821D5A">
      <w:pPr>
        <w:rPr>
          <w:lang w:eastAsia="ru-RU"/>
        </w:rPr>
      </w:pPr>
      <w:r>
        <w:t>В пункте меню «Пользователи» представлен список всех пользователей организации в рамках УНПФ.</w:t>
      </w:r>
    </w:p>
    <w:p w:rsidR="005014BB" w:rsidRDefault="005014BB" w:rsidP="007E7231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321" o:spid="_x0000_i1244" type="#_x0000_t75" style="width:459.75pt;height:240pt;visibility:visible" o:bordertopcolor="#bfbfbf" o:borderleftcolor="#bfbfbf" o:borderbottomcolor="#bfbfbf" o:borderrightcolor="#bfbfbf">
            <v:imagedata r:id="rId21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7E7231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124</w:t>
      </w:r>
      <w:r>
        <w:rPr>
          <w:noProof/>
        </w:rPr>
        <w:fldChar w:fldCharType="end"/>
      </w:r>
      <w:r>
        <w:rPr>
          <w:noProof/>
        </w:rPr>
        <w:t>. Список пользователей</w:t>
      </w:r>
    </w:p>
    <w:p w:rsidR="005014BB" w:rsidRDefault="005014BB" w:rsidP="00CE005C">
      <w:r>
        <w:t>Пользователю предоставлена возможность выгрузки полученной информации в файл (формата .</w:t>
      </w:r>
      <w:r>
        <w:rPr>
          <w:lang w:val="en-US"/>
        </w:rPr>
        <w:t>csv</w:t>
      </w:r>
      <w:r>
        <w:t>), путем нажатия кнопки «Выгрузить в файл».</w:t>
      </w:r>
    </w:p>
    <w:p w:rsidR="005014BB" w:rsidRDefault="005014BB" w:rsidP="00CE005C">
      <w:r>
        <w:t>Для просмотра</w:t>
      </w:r>
      <w:r w:rsidRPr="00670E4B">
        <w:t xml:space="preserve"> </w:t>
      </w:r>
      <w:r>
        <w:t xml:space="preserve">личной карточки пользователя, блокировки/разблокировки учетной записи пользователя необходимо нажать кнопку «Просмотр» – </w:t>
      </w:r>
      <w:r w:rsidRPr="00403579">
        <w:rPr>
          <w:noProof/>
          <w:lang w:eastAsia="ru-RU"/>
        </w:rPr>
        <w:pict>
          <v:shape id="Рисунок 42" o:spid="_x0000_i1245" type="#_x0000_t75" style="width:28.5pt;height:25.5pt;visibility:visible">
            <v:imagedata r:id="rId218" o:title=""/>
          </v:shape>
        </w:pict>
      </w:r>
      <w:r>
        <w:t>.</w:t>
      </w:r>
    </w:p>
    <w:p w:rsidR="005014BB" w:rsidRDefault="005014BB" w:rsidP="00CE005C">
      <w:r>
        <w:t>На экране отобразится личная карточка пользователя с информацией о его учетной записи, а также о роли и доступных привилегиях (</w:t>
      </w:r>
      <w:fldSimple w:instr=" REF _Ref526341779 \h  \* MERGEFORMAT ">
        <w:r>
          <w:t>Рисунок 125</w:t>
        </w:r>
      </w:fldSimple>
      <w:r>
        <w:t xml:space="preserve">). Подробнее личная карточка пользователя описана в </w:t>
      </w:r>
      <w:r w:rsidRPr="00670E4B">
        <w:rPr>
          <w:b/>
        </w:rPr>
        <w:t xml:space="preserve">разделе </w:t>
      </w:r>
      <w:fldSimple w:instr=" REF _Ref5303968 \r \h  \* MERGEFORMAT ">
        <w:r>
          <w:rPr>
            <w:b/>
          </w:rPr>
          <w:t>5.2</w:t>
        </w:r>
      </w:fldSimple>
      <w:r>
        <w:t>. На вкладке «Права и полномочия» отображаются кнопки допустимых действий над пользователем (блокировка/разблокировка).</w:t>
      </w:r>
    </w:p>
    <w:p w:rsidR="005014BB" w:rsidRDefault="005014BB" w:rsidP="00CE005C">
      <w:r w:rsidRPr="00AE0610">
        <w:rPr>
          <w:i/>
          <w:lang w:eastAsia="ru-RU"/>
        </w:rPr>
        <w:t>Примечание. Система не позволит заблокировать со</w:t>
      </w:r>
      <w:r>
        <w:rPr>
          <w:i/>
          <w:lang w:eastAsia="ru-RU"/>
        </w:rPr>
        <w:t xml:space="preserve">бственную учетную запись (кнопка </w:t>
      </w:r>
      <w:r w:rsidRPr="00AE0610">
        <w:rPr>
          <w:i/>
          <w:lang w:eastAsia="ru-RU"/>
        </w:rPr>
        <w:t>«</w:t>
      </w:r>
      <w:r>
        <w:rPr>
          <w:i/>
          <w:lang w:eastAsia="ru-RU"/>
        </w:rPr>
        <w:t>Заблокировать</w:t>
      </w:r>
      <w:r w:rsidRPr="00AE0610">
        <w:rPr>
          <w:i/>
          <w:lang w:eastAsia="ru-RU"/>
        </w:rPr>
        <w:t>» в карточке пользователя буд</w:t>
      </w:r>
      <w:r>
        <w:rPr>
          <w:i/>
          <w:lang w:eastAsia="ru-RU"/>
        </w:rPr>
        <w:t>е</w:t>
      </w:r>
      <w:r w:rsidRPr="00AE0610">
        <w:rPr>
          <w:i/>
          <w:lang w:eastAsia="ru-RU"/>
        </w:rPr>
        <w:t>т недоступн</w:t>
      </w:r>
      <w:r>
        <w:rPr>
          <w:i/>
          <w:lang w:eastAsia="ru-RU"/>
        </w:rPr>
        <w:t>а</w:t>
      </w:r>
      <w:r w:rsidRPr="00AE0610">
        <w:rPr>
          <w:i/>
          <w:lang w:eastAsia="ru-RU"/>
        </w:rPr>
        <w:t>).</w:t>
      </w:r>
    </w:p>
    <w:p w:rsidR="005014BB" w:rsidRDefault="005014BB" w:rsidP="00D51F2A">
      <w:pPr>
        <w:keepNext/>
        <w:ind w:firstLine="0"/>
      </w:pPr>
      <w:r w:rsidRPr="008A2947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392" o:spid="_x0000_i1246" type="#_x0000_t75" style="width:464.25pt;height:333.75pt;visibility:visible" o:bordertopcolor="#bfbfbf" o:borderleftcolor="#bfbfbf" o:borderbottomcolor="#bfbfbf" o:borderrightcolor="#bfbfbf">
            <v:imagedata r:id="rId21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D51F2A">
      <w:pPr>
        <w:pStyle w:val="-2"/>
        <w:spacing w:after="240"/>
        <w:rPr>
          <w:noProof/>
        </w:rPr>
      </w:pPr>
      <w:bookmarkStart w:id="253" w:name="_Ref526341779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125</w:t>
      </w:r>
      <w:r>
        <w:rPr>
          <w:noProof/>
        </w:rPr>
        <w:fldChar w:fldCharType="end"/>
      </w:r>
      <w:bookmarkEnd w:id="253"/>
      <w:r>
        <w:rPr>
          <w:noProof/>
        </w:rPr>
        <w:t>. Права и полномочия в карточке пользователя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Для блокировки учетной записи пользователя необходимо нажать кнопку «Заблокировать». В карточке пользователя состояние учетной записи будет установлено как «Заблокирован» – </w:t>
      </w:r>
      <w:r w:rsidRPr="00403579">
        <w:rPr>
          <w:noProof/>
          <w:lang w:eastAsia="ru-RU"/>
        </w:rPr>
        <w:pict>
          <v:shape id="Рисунок 470" o:spid="_x0000_i1247" type="#_x0000_t75" style="width:80.25pt;height:18pt;visibility:visible">
            <v:imagedata r:id="rId220" o:title=""/>
          </v:shape>
        </w:pict>
      </w:r>
      <w:r>
        <w:rPr>
          <w:lang w:eastAsia="ru-RU"/>
        </w:rPr>
        <w:t>, а пользователь не сможет авторизоваться в личном кабинете и выполнять какие-либо действия.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Для разблокировки учетной записи пользователя необходимо нажать кнопку «Разблокировать». В карточке пользователя состояние учетной записи будет установлено как «Активный» – </w:t>
      </w:r>
      <w:r w:rsidRPr="00403579">
        <w:rPr>
          <w:noProof/>
          <w:lang w:eastAsia="ru-RU"/>
        </w:rPr>
        <w:pict>
          <v:shape id="Рисунок 471" o:spid="_x0000_i1248" type="#_x0000_t75" style="width:57pt;height:18pt;visibility:visible">
            <v:imagedata r:id="rId221" o:title=""/>
          </v:shape>
        </w:pict>
      </w:r>
      <w:r>
        <w:rPr>
          <w:lang w:eastAsia="ru-RU"/>
        </w:rPr>
        <w:t>. Статус «Активный» означает, что пользователь сможет авторизоваться в личном кабинете и выполнять доступные действия согласно установленным правам и полномочиям.</w:t>
      </w:r>
    </w:p>
    <w:p w:rsidR="005014BB" w:rsidRDefault="005014BB" w:rsidP="0080214C">
      <w:pPr>
        <w:rPr>
          <w:lang w:eastAsia="ru-RU"/>
        </w:rPr>
      </w:pPr>
      <w:r>
        <w:rPr>
          <w:lang w:eastAsia="ru-RU"/>
        </w:rPr>
        <w:t xml:space="preserve">На вкладке «Управление рассылкой и уведомлениями» пользователю с соответствующей привилегией предоставлено право редактировать у любого пользователя своей организации </w:t>
      </w:r>
      <w:r>
        <w:rPr>
          <w:lang w:val="en-US" w:eastAsia="ru-RU"/>
        </w:rPr>
        <w:t>E</w:t>
      </w:r>
      <w:r w:rsidRPr="0080214C">
        <w:rPr>
          <w:lang w:eastAsia="ru-RU"/>
        </w:rPr>
        <w:t>-mail</w:t>
      </w:r>
      <w:r>
        <w:rPr>
          <w:lang w:eastAsia="ru-RU"/>
        </w:rPr>
        <w:t>.</w:t>
      </w:r>
    </w:p>
    <w:p w:rsidR="005014BB" w:rsidRDefault="005014BB" w:rsidP="0080214C">
      <w:pPr>
        <w:rPr>
          <w:lang w:eastAsia="ru-RU"/>
        </w:rPr>
      </w:pPr>
      <w:r>
        <w:rPr>
          <w:lang w:eastAsia="ru-RU"/>
        </w:rPr>
        <w:t>На вкладке «Права и полномочия» предоставлена возможность ограничить по типу список</w:t>
      </w:r>
      <w:r w:rsidRPr="0080214C">
        <w:rPr>
          <w:lang w:eastAsia="ru-RU"/>
        </w:rPr>
        <w:t xml:space="preserve"> документов</w:t>
      </w:r>
      <w:r>
        <w:rPr>
          <w:lang w:eastAsia="ru-RU"/>
        </w:rPr>
        <w:t xml:space="preserve"> для просмотра в разделе «Просмотр документов». Ограничить список доступных для просмотра типов документов можно у пользователей с привилегией «Просмотр поданных документов», указав типы в поле «Типы документов, заблокированных для просмотра».</w:t>
      </w:r>
    </w:p>
    <w:p w:rsidR="005014BB" w:rsidRDefault="005014BB" w:rsidP="00C04BA0">
      <w:pPr>
        <w:keepNext/>
        <w:ind w:firstLine="0"/>
      </w:pPr>
      <w:r w:rsidRPr="00403579">
        <w:rPr>
          <w:noProof/>
          <w:lang w:eastAsia="ru-RU"/>
        </w:rPr>
        <w:pict>
          <v:shape id="Рисунок 472" o:spid="_x0000_i1249" type="#_x0000_t75" style="width:462.75pt;height:287.25pt;visibility:visible" o:bordertopcolor="#bfbfbf" o:borderleftcolor="#bfbfbf" o:borderbottomcolor="#bfbfbf" o:borderrightcolor="#bfbfbf">
            <v:imagedata r:id="rId22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80214C" w:rsidRDefault="005014BB" w:rsidP="00C04BA0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126</w:t>
      </w:r>
      <w:r>
        <w:rPr>
          <w:noProof/>
        </w:rPr>
        <w:fldChar w:fldCharType="end"/>
      </w:r>
      <w:r>
        <w:rPr>
          <w:noProof/>
        </w:rPr>
        <w:t>. Блокировка типов документов для просмотра</w:t>
      </w:r>
    </w:p>
    <w:p w:rsidR="005014BB" w:rsidRPr="00C41508" w:rsidRDefault="005014BB" w:rsidP="00C41508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254" w:name="_Toc152320873"/>
      <w:r w:rsidRPr="00C41508">
        <w:rPr>
          <w:lang w:eastAsia="ru-RU"/>
        </w:rPr>
        <w:t>Роли</w:t>
      </w:r>
      <w:bookmarkEnd w:id="254"/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В пункте меню «Роли» представлен список ролей личного кабинета плательщика в рамках УНПФ. По умолчанию в личном кабинете есть две роли: </w:t>
      </w:r>
    </w:p>
    <w:p w:rsidR="005014BB" w:rsidRPr="005221A7" w:rsidRDefault="005014BB" w:rsidP="005221A7">
      <w:pPr>
        <w:pStyle w:val="a5"/>
      </w:pPr>
      <w:r w:rsidRPr="005221A7">
        <w:t>администратор плательщика</w:t>
      </w:r>
      <w:r>
        <w:t xml:space="preserve"> – роль назначается системой всем пользователям при первом входе в кабинет плательщика от организации в рамках УНПФ организации, а также может быть назначена вручную администратором любому пользователю в любой момент времени в рамках УНПФ;</w:t>
      </w:r>
    </w:p>
    <w:p w:rsidR="005014BB" w:rsidRPr="005221A7" w:rsidRDefault="005014BB" w:rsidP="005221A7">
      <w:pPr>
        <w:pStyle w:val="a5"/>
      </w:pPr>
      <w:r w:rsidRPr="005221A7">
        <w:t>абонент-плательщик</w:t>
      </w:r>
      <w:r>
        <w:t xml:space="preserve"> – роль назначается администратором пользователям в рамках УНПФ организации</w:t>
      </w:r>
      <w:r w:rsidRPr="005221A7">
        <w:t>.</w:t>
      </w:r>
    </w:p>
    <w:p w:rsidR="005014BB" w:rsidRDefault="005014BB" w:rsidP="00710379">
      <w:pPr>
        <w:keepNext/>
        <w:spacing w:before="240"/>
        <w:ind w:firstLine="0"/>
      </w:pPr>
      <w:r w:rsidRPr="008A2947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393" o:spid="_x0000_i1250" type="#_x0000_t75" style="width:460.5pt;height:224.25pt;visibility:visible" o:bordertopcolor="#bfbfbf" o:borderleftcolor="#bfbfbf" o:borderbottomcolor="#bfbfbf" o:borderrightcolor="#bfbfbf">
            <v:imagedata r:id="rId22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710379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127</w:t>
      </w:r>
      <w:r>
        <w:rPr>
          <w:noProof/>
        </w:rPr>
        <w:fldChar w:fldCharType="end"/>
      </w:r>
      <w:r>
        <w:rPr>
          <w:noProof/>
        </w:rPr>
        <w:t>. Список ролей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 xml:space="preserve">Для просмотра информации о роли необходимо нажать кнопку «Просмотр» – </w:t>
      </w:r>
      <w:r w:rsidRPr="00403579">
        <w:rPr>
          <w:noProof/>
          <w:lang w:eastAsia="ru-RU"/>
        </w:rPr>
        <w:pict>
          <v:shape id="Рисунок 72" o:spid="_x0000_i1251" type="#_x0000_t75" style="width:28.5pt;height:25.5pt;visibility:visible">
            <v:imagedata r:id="rId218" o:title=""/>
          </v:shape>
        </w:pict>
      </w:r>
      <w:r>
        <w:rPr>
          <w:lang w:eastAsia="ru-RU"/>
        </w:rPr>
        <w:t>.</w:t>
      </w:r>
    </w:p>
    <w:p w:rsidR="005014BB" w:rsidRDefault="005014BB" w:rsidP="00710379">
      <w:pPr>
        <w:rPr>
          <w:lang w:eastAsia="ru-RU"/>
        </w:rPr>
      </w:pPr>
      <w:r>
        <w:rPr>
          <w:lang w:eastAsia="ru-RU"/>
        </w:rPr>
        <w:t>На экране отобразится карточка с информацией о роли, а также со списком прав (привилегий) назначенных этой роли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_Ref526356232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128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:rsidR="005014BB" w:rsidRDefault="005014BB" w:rsidP="00710379">
      <w:pPr>
        <w:keepNext/>
        <w:spacing w:before="240"/>
        <w:ind w:firstLine="0"/>
      </w:pPr>
      <w:r w:rsidRPr="008A2947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394" o:spid="_x0000_i1252" type="#_x0000_t75" style="width:460.5pt;height:223.5pt;visibility:visible" o:bordertopcolor="#bfbfbf" o:borderleftcolor="#bfbfbf" o:borderbottomcolor="#bfbfbf" o:borderrightcolor="#bfbfbf">
            <v:imagedata r:id="rId22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710379">
      <w:pPr>
        <w:pStyle w:val="-2"/>
        <w:spacing w:after="240"/>
        <w:rPr>
          <w:noProof/>
        </w:rPr>
      </w:pPr>
      <w:bookmarkStart w:id="255" w:name="_Ref526356232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128</w:t>
      </w:r>
      <w:r>
        <w:rPr>
          <w:noProof/>
        </w:rPr>
        <w:fldChar w:fldCharType="end"/>
      </w:r>
      <w:bookmarkEnd w:id="255"/>
      <w:r>
        <w:rPr>
          <w:noProof/>
        </w:rPr>
        <w:t>. Информация о роли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Для создания новой роли необходимо на странице «Роли» нажать кнопку «Добавить роль». На экране отобразится форма добавления роли.</w:t>
      </w:r>
    </w:p>
    <w:p w:rsidR="005014BB" w:rsidRDefault="005014BB" w:rsidP="00CB6AF5">
      <w:pPr>
        <w:keepNext/>
        <w:spacing w:before="240"/>
        <w:ind w:firstLine="0"/>
      </w:pPr>
      <w:r w:rsidRPr="00403579">
        <w:rPr>
          <w:noProof/>
          <w:lang w:eastAsia="ru-RU"/>
        </w:rPr>
        <w:pict>
          <v:shape id="Рисунок 396" o:spid="_x0000_i1253" type="#_x0000_t75" style="width:460.5pt;height:224.25pt;visibility:visible" o:bordertopcolor="#bfbfbf" o:borderleftcolor="#bfbfbf" o:borderbottomcolor="#bfbfbf" o:borderrightcolor="#bfbfbf">
            <v:imagedata r:id="rId22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CB6AF5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129</w:t>
      </w:r>
      <w:r>
        <w:rPr>
          <w:noProof/>
        </w:rPr>
        <w:fldChar w:fldCharType="end"/>
      </w:r>
      <w:r>
        <w:rPr>
          <w:noProof/>
        </w:rPr>
        <w:t>. Форма добавления роли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Далее необходимо заполнить наименование и описание, а также выбрать привилегии, которые будут доступны для новой роли, и нажать кнопку «Сохранить». Произойдет переход на страницу со списком ролей, новая роль будет отображаться в этом списке.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Для созданных администратором ролей доступны функции «Редактировать» и «Удалить».</w:t>
      </w:r>
    </w:p>
    <w:p w:rsidR="005014BB" w:rsidRPr="00147982" w:rsidRDefault="005014BB" w:rsidP="00147982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256" w:name="_Toc152320874"/>
      <w:r w:rsidRPr="00147982">
        <w:rPr>
          <w:lang w:eastAsia="ru-RU"/>
        </w:rPr>
        <w:t>Привилегии</w:t>
      </w:r>
      <w:bookmarkEnd w:id="256"/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В пункте меню «Привилегии» представлен список прав (привилегий) личного кабинета плательщика, которые могут быть назначены пользователю.</w:t>
      </w:r>
    </w:p>
    <w:p w:rsidR="005014BB" w:rsidRDefault="005014BB" w:rsidP="00CE005C">
      <w:pPr>
        <w:rPr>
          <w:lang w:eastAsia="ru-RU"/>
        </w:rPr>
      </w:pPr>
      <w:r>
        <w:rPr>
          <w:lang w:eastAsia="ru-RU"/>
        </w:rPr>
        <w:t>Список привилегий является предустановленным и недоступен для редактирования.</w:t>
      </w:r>
    </w:p>
    <w:p w:rsidR="005014BB" w:rsidRDefault="005014BB" w:rsidP="00214E48">
      <w:r>
        <w:t>Пункт меню «Уведомления» отображается постоянно после успешного прохождения процедуры авторизации, независимо от списка привилегий, которые назначены пользователю.</w:t>
      </w:r>
    </w:p>
    <w:p w:rsidR="005014BB" w:rsidRDefault="005014BB" w:rsidP="00CE005C">
      <w:pPr>
        <w:rPr>
          <w:lang w:eastAsia="ru-RU"/>
        </w:rPr>
      </w:pPr>
    </w:p>
    <w:p w:rsidR="005014BB" w:rsidRDefault="005014BB" w:rsidP="00147982">
      <w:pPr>
        <w:keepNext/>
        <w:spacing w:before="240"/>
        <w:ind w:firstLine="0"/>
      </w:pPr>
      <w:r w:rsidRPr="00B010A9">
        <w:rPr>
          <w:noProof/>
          <w:lang w:eastAsia="ru-RU"/>
        </w:rPr>
        <w:t xml:space="preserve"> </w:t>
      </w:r>
      <w:r w:rsidRPr="00403579">
        <w:rPr>
          <w:noProof/>
          <w:lang w:eastAsia="ru-RU"/>
        </w:rPr>
        <w:pict>
          <v:shape id="Рисунок 397" o:spid="_x0000_i1254" type="#_x0000_t75" style="width:460.5pt;height:224.25pt;visibility:visible" o:bordertopcolor="#bfbfbf" o:borderleftcolor="#bfbfbf" o:borderbottomcolor="#bfbfbf" o:borderrightcolor="#bfbfbf">
            <v:imagedata r:id="rId22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CE005C" w:rsidRDefault="005014BB" w:rsidP="0014798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130</w:t>
      </w:r>
      <w:r>
        <w:rPr>
          <w:noProof/>
        </w:rPr>
        <w:fldChar w:fldCharType="end"/>
      </w:r>
      <w:r>
        <w:rPr>
          <w:noProof/>
        </w:rPr>
        <w:t>. Список привилегий</w:t>
      </w:r>
    </w:p>
    <w:p w:rsidR="005014BB" w:rsidRDefault="005014BB" w:rsidP="00AE7784">
      <w:pPr>
        <w:rPr>
          <w:lang w:eastAsia="ru-RU"/>
        </w:rPr>
      </w:pPr>
      <w:r>
        <w:rPr>
          <w:lang w:eastAsia="ru-RU"/>
        </w:rPr>
        <w:t xml:space="preserve">Для просмотра карточки привилегии необходимо нажать кнопку «Просмотр» – </w:t>
      </w:r>
      <w:r w:rsidRPr="00403579">
        <w:rPr>
          <w:noProof/>
          <w:lang w:eastAsia="ru-RU"/>
        </w:rPr>
        <w:pict>
          <v:shape id="Рисунок 25" o:spid="_x0000_i1255" type="#_x0000_t75" style="width:28.5pt;height:25.5pt;visibility:visible">
            <v:imagedata r:id="rId218" o:title=""/>
          </v:shape>
        </w:pict>
      </w:r>
      <w:r>
        <w:rPr>
          <w:lang w:eastAsia="ru-RU"/>
        </w:rPr>
        <w:t>.</w:t>
      </w:r>
    </w:p>
    <w:p w:rsidR="005014BB" w:rsidRDefault="005014BB" w:rsidP="00AE7784">
      <w:pPr>
        <w:rPr>
          <w:lang w:eastAsia="ru-RU"/>
        </w:rPr>
      </w:pPr>
      <w:r>
        <w:rPr>
          <w:lang w:eastAsia="ru-RU"/>
        </w:rPr>
        <w:t>Перечень привилегий и их описаний приведены в Приложении 1.</w:t>
      </w:r>
    </w:p>
    <w:p w:rsidR="005014BB" w:rsidRPr="00C04BA0" w:rsidRDefault="005014BB" w:rsidP="00C04BA0">
      <w:pPr>
        <w:pStyle w:val="Heading2"/>
        <w:numPr>
          <w:ilvl w:val="1"/>
          <w:numId w:val="6"/>
        </w:numPr>
        <w:rPr>
          <w:lang w:eastAsia="ru-RU"/>
        </w:rPr>
      </w:pPr>
      <w:bookmarkStart w:id="257" w:name="_Toc152320875"/>
      <w:r w:rsidRPr="00C04BA0">
        <w:rPr>
          <w:lang w:eastAsia="ru-RU"/>
        </w:rPr>
        <w:t>Аудит</w:t>
      </w:r>
      <w:bookmarkEnd w:id="257"/>
    </w:p>
    <w:p w:rsidR="005014BB" w:rsidRDefault="005014BB" w:rsidP="00AE7784">
      <w:pPr>
        <w:rPr>
          <w:lang w:eastAsia="ru-RU"/>
        </w:rPr>
      </w:pPr>
      <w:r>
        <w:t xml:space="preserve">Пункт главного меню «Аудит» предназначен для просмотра журналов </w:t>
      </w:r>
      <w:r>
        <w:rPr>
          <w:color w:val="000000"/>
          <w:szCs w:val="28"/>
        </w:rPr>
        <w:t>аудита, в которых зафиксированы соответствующие события и действия пользователей</w:t>
      </w:r>
      <w:r w:rsidRPr="00545B57">
        <w:rPr>
          <w:color w:val="000000"/>
          <w:szCs w:val="28"/>
        </w:rPr>
        <w:t xml:space="preserve"> плательщика</w:t>
      </w:r>
      <w:r>
        <w:rPr>
          <w:color w:val="000000"/>
          <w:szCs w:val="28"/>
        </w:rPr>
        <w:t>.</w:t>
      </w:r>
      <w:r>
        <w:t xml:space="preserve"> Данный пункт меню доступен администратору плательщика или другому пользователю с соответствующей привилегией.</w:t>
      </w:r>
    </w:p>
    <w:p w:rsidR="005014BB" w:rsidRDefault="005014BB" w:rsidP="00AE7784">
      <w:pPr>
        <w:rPr>
          <w:lang w:eastAsia="ru-RU"/>
        </w:rPr>
      </w:pPr>
      <w:r>
        <w:rPr>
          <w:lang w:eastAsia="ru-RU"/>
        </w:rPr>
        <w:t>Доступны следующие журналы аудита событий:</w:t>
      </w:r>
    </w:p>
    <w:p w:rsidR="005014BB" w:rsidRDefault="005014BB" w:rsidP="00E91D66">
      <w:pPr>
        <w:pStyle w:val="a5"/>
      </w:pPr>
      <w:r>
        <w:t>журнал входа/выхода пользователей системы;</w:t>
      </w:r>
    </w:p>
    <w:p w:rsidR="005014BB" w:rsidRDefault="005014BB" w:rsidP="00E91D66">
      <w:pPr>
        <w:pStyle w:val="a5"/>
      </w:pPr>
      <w:r>
        <w:t>журнал событий над учетными записями пользователей, события над ролями.</w:t>
      </w:r>
    </w:p>
    <w:p w:rsidR="005014BB" w:rsidRDefault="005014BB" w:rsidP="001B3977">
      <w:r>
        <w:t xml:space="preserve">Работа (сортировка, фильтрация) со списками событий осуществляется в соответствии с общими принципами работы с интерфейсами (подробнее в </w:t>
      </w:r>
      <w:r w:rsidRPr="00670E4B">
        <w:rPr>
          <w:b/>
        </w:rPr>
        <w:t xml:space="preserve">разделе </w:t>
      </w:r>
      <w:fldSimple w:instr=" REF _Ref3832950 \r \h  \* MERGEFORMAT ">
        <w:r>
          <w:rPr>
            <w:b/>
          </w:rPr>
          <w:t>3.6</w:t>
        </w:r>
      </w:fldSimple>
      <w:r>
        <w:t>).</w:t>
      </w:r>
    </w:p>
    <w:p w:rsidR="005014BB" w:rsidRDefault="005014BB" w:rsidP="003050F1">
      <w:pPr>
        <w:pStyle w:val="Heading2"/>
        <w:numPr>
          <w:ilvl w:val="1"/>
          <w:numId w:val="6"/>
        </w:numPr>
      </w:pPr>
      <w:bookmarkStart w:id="258" w:name="_Toc152320876"/>
      <w:r>
        <w:t>Пособия</w:t>
      </w:r>
      <w:bookmarkEnd w:id="258"/>
    </w:p>
    <w:p w:rsidR="005014BB" w:rsidRPr="00D42000" w:rsidRDefault="005014BB" w:rsidP="00D42000">
      <w:pPr>
        <w:pStyle w:val="Heading3"/>
        <w:numPr>
          <w:ilvl w:val="2"/>
          <w:numId w:val="6"/>
        </w:numPr>
        <w:ind w:left="0"/>
      </w:pPr>
      <w:bookmarkStart w:id="259" w:name="_Toc152320877"/>
      <w:r>
        <w:t>Семейные пособия</w:t>
      </w:r>
      <w:bookmarkEnd w:id="259"/>
    </w:p>
    <w:p w:rsidR="005014BB" w:rsidRDefault="005014BB" w:rsidP="00E725A7">
      <w:pPr>
        <w:rPr>
          <w:lang w:eastAsia="ru-RU"/>
        </w:rPr>
      </w:pPr>
      <w:r>
        <w:rPr>
          <w:lang w:eastAsia="ru-RU"/>
        </w:rPr>
        <w:t>Пункт главного меню «Пособия» - «Семейные пособия» предназначен для формирования списка и последующего контроля за получателями семейных пособий по уходу за ребенком в возрасте до 3 лет. Портал по добавленным записям контролирует детей, которые выехали за пределы Республики Беларусь на срок более 2 месяцем в году или преимущественно проживают за пределами Республики Беларусь (более 183 дней в году) или вернулись в Республику Беларусь, что является основанием для приостановки или возобновления выплаты пособия.</w:t>
      </w:r>
    </w:p>
    <w:p w:rsidR="005014BB" w:rsidRDefault="005014BB" w:rsidP="00E725A7">
      <w:pPr>
        <w:rPr>
          <w:lang w:eastAsia="ru-RU"/>
        </w:rPr>
      </w:pPr>
      <w:r>
        <w:rPr>
          <w:lang w:eastAsia="ru-RU"/>
        </w:rPr>
        <w:t>Данный пункт меню доступен пользователю с добавленной привилегией «Подача и просмотр информации по разделу «Семейные пособия»».</w:t>
      </w:r>
    </w:p>
    <w:p w:rsidR="005014BB" w:rsidRDefault="005014BB" w:rsidP="003949DC">
      <w:pPr>
        <w:ind w:firstLine="0"/>
        <w:rPr>
          <w:lang w:eastAsia="ru-RU"/>
        </w:rPr>
      </w:pPr>
      <w:r w:rsidRPr="00403579">
        <w:rPr>
          <w:noProof/>
          <w:lang w:eastAsia="ru-RU"/>
        </w:rPr>
        <w:pict>
          <v:shape id="Рисунок 66" o:spid="_x0000_i1256" type="#_x0000_t75" style="width:465.75pt;height:231pt;visibility:visible">
            <v:imagedata r:id="rId227" o:title=""/>
          </v:shape>
        </w:pict>
      </w:r>
    </w:p>
    <w:p w:rsidR="005014BB" w:rsidRDefault="005014BB" w:rsidP="003949DC">
      <w:pPr>
        <w:pStyle w:val="-2"/>
        <w:rPr>
          <w:lang w:eastAsia="ru-RU"/>
        </w:rPr>
      </w:pPr>
      <w:r>
        <w:t xml:space="preserve">Рисунок </w:t>
      </w:r>
      <w:fldSimple w:instr=" SEQ Рисунок \* ARABIC ">
        <w:r>
          <w:rPr>
            <w:noProof/>
          </w:rPr>
          <w:t>131</w:t>
        </w:r>
      </w:fldSimple>
      <w:r>
        <w:t xml:space="preserve"> Семейные пособия. Список получателей пособий</w:t>
      </w:r>
    </w:p>
    <w:p w:rsidR="005014BB" w:rsidRDefault="005014BB" w:rsidP="00D42000">
      <w:pPr>
        <w:pStyle w:val="4"/>
        <w:numPr>
          <w:ilvl w:val="3"/>
          <w:numId w:val="6"/>
        </w:numPr>
      </w:pPr>
      <w:r>
        <w:t>Формирование списка получателей пособий</w:t>
      </w:r>
    </w:p>
    <w:p w:rsidR="005014BB" w:rsidRDefault="005014BB" w:rsidP="005606AD">
      <w:pPr>
        <w:rPr>
          <w:lang w:eastAsia="ru-RU"/>
        </w:rPr>
      </w:pPr>
      <w:r>
        <w:rPr>
          <w:lang w:eastAsia="ru-RU"/>
        </w:rPr>
        <w:t xml:space="preserve">Для добавления получателя пособий в разделе «Семейные пособия» необходимо в списке получателей пособий нажать кнопку «+Добавить» и выбрать необходимый способ добавления записи «Заполнить форму» или «Загрузить </w:t>
      </w:r>
      <w:r>
        <w:rPr>
          <w:lang w:val="en-US" w:eastAsia="ru-RU"/>
        </w:rPr>
        <w:t>CSV</w:t>
      </w:r>
      <w:r>
        <w:rPr>
          <w:lang w:eastAsia="ru-RU"/>
        </w:rPr>
        <w:t>».</w:t>
      </w:r>
    </w:p>
    <w:p w:rsidR="005014BB" w:rsidRDefault="005014BB" w:rsidP="005606AD">
      <w:pPr>
        <w:rPr>
          <w:lang w:eastAsia="ru-RU"/>
        </w:rPr>
      </w:pPr>
      <w:r>
        <w:rPr>
          <w:lang w:eastAsia="ru-RU"/>
        </w:rPr>
        <w:t>При выборе «Заполнить форму» откроется страница «Добавление получателя пособия»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_Ref142041575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t xml:space="preserve">Рисунок </w:t>
      </w:r>
      <w:r>
        <w:rPr>
          <w:noProof/>
        </w:rPr>
        <w:t>132</w:t>
      </w:r>
      <w:r>
        <w:rPr>
          <w:lang w:eastAsia="ru-RU"/>
        </w:rPr>
        <w:fldChar w:fldCharType="end"/>
      </w:r>
      <w:r>
        <w:rPr>
          <w:lang w:eastAsia="ru-RU"/>
        </w:rPr>
        <w:t>) с обязательными полями для заполнения:</w:t>
      </w:r>
    </w:p>
    <w:p w:rsidR="005014BB" w:rsidRDefault="005014BB" w:rsidP="00C61ABF">
      <w:pPr>
        <w:pStyle w:val="23"/>
        <w:rPr>
          <w:shd w:val="clear" w:color="auto" w:fill="FFFFFF"/>
        </w:rPr>
      </w:pPr>
      <w:r>
        <w:rPr>
          <w:shd w:val="clear" w:color="auto" w:fill="FFFFFF"/>
        </w:rPr>
        <w:t>Идентификационный номер получателя пособий;</w:t>
      </w:r>
    </w:p>
    <w:p w:rsidR="005014BB" w:rsidRPr="005606AD" w:rsidRDefault="005014BB" w:rsidP="00C61ABF">
      <w:pPr>
        <w:pStyle w:val="23"/>
        <w:rPr>
          <w:lang w:eastAsia="ru-RU"/>
        </w:rPr>
      </w:pPr>
      <w:r>
        <w:rPr>
          <w:shd w:val="clear" w:color="auto" w:fill="FFFFFF"/>
        </w:rPr>
        <w:t>ФИО получателя пособия</w:t>
      </w:r>
      <w:r>
        <w:rPr>
          <w:lang w:eastAsia="ru-RU"/>
        </w:rPr>
        <w:t>;</w:t>
      </w:r>
    </w:p>
    <w:p w:rsidR="005014BB" w:rsidRDefault="005014BB" w:rsidP="00C61ABF">
      <w:pPr>
        <w:pStyle w:val="23"/>
        <w:rPr>
          <w:shd w:val="clear" w:color="auto" w:fill="FFFFFF"/>
        </w:rPr>
      </w:pPr>
      <w:r>
        <w:rPr>
          <w:shd w:val="clear" w:color="auto" w:fill="FFFFFF"/>
        </w:rPr>
        <w:t>Возраст ребенка – от 0 до 3 лет или с 3 до 18 лет;</w:t>
      </w:r>
    </w:p>
    <w:p w:rsidR="005014BB" w:rsidRDefault="005014BB" w:rsidP="00C61ABF">
      <w:pPr>
        <w:pStyle w:val="23"/>
        <w:rPr>
          <w:shd w:val="clear" w:color="auto" w:fill="FFFFFF"/>
        </w:rPr>
      </w:pPr>
      <w:r>
        <w:rPr>
          <w:shd w:val="clear" w:color="auto" w:fill="FFFFFF"/>
        </w:rPr>
        <w:t>Идентификационный номер ребенка;</w:t>
      </w:r>
    </w:p>
    <w:p w:rsidR="005014BB" w:rsidRDefault="005014BB" w:rsidP="00C61ABF">
      <w:pPr>
        <w:pStyle w:val="23"/>
        <w:rPr>
          <w:shd w:val="clear" w:color="auto" w:fill="FFFFFF"/>
        </w:rPr>
      </w:pPr>
      <w:r>
        <w:rPr>
          <w:shd w:val="clear" w:color="auto" w:fill="FFFFFF"/>
        </w:rPr>
        <w:t>ФИО ребенка;</w:t>
      </w:r>
    </w:p>
    <w:p w:rsidR="005014BB" w:rsidRDefault="005014BB" w:rsidP="00C61ABF">
      <w:pPr>
        <w:pStyle w:val="23"/>
        <w:rPr>
          <w:shd w:val="clear" w:color="auto" w:fill="FFFFFF"/>
        </w:rPr>
      </w:pPr>
      <w:r>
        <w:rPr>
          <w:shd w:val="clear" w:color="auto" w:fill="FFFFFF"/>
        </w:rPr>
        <w:t>Дата рождения;</w:t>
      </w:r>
    </w:p>
    <w:p w:rsidR="005014BB" w:rsidRPr="001911C8" w:rsidRDefault="005014BB" w:rsidP="00C61ABF">
      <w:pPr>
        <w:pStyle w:val="23"/>
        <w:rPr>
          <w:lang w:eastAsia="ru-RU"/>
        </w:rPr>
      </w:pPr>
      <w:r>
        <w:rPr>
          <w:shd w:val="clear" w:color="auto" w:fill="FFFFFF"/>
        </w:rPr>
        <w:t>Дата назначения пособия.</w:t>
      </w:r>
    </w:p>
    <w:p w:rsidR="005014BB" w:rsidRDefault="005014BB" w:rsidP="00D06E22">
      <w:pPr>
        <w:pStyle w:val="af0"/>
        <w:ind w:firstLine="0"/>
        <w:rPr>
          <w:shd w:val="clear" w:color="auto" w:fill="FFFFFF"/>
        </w:rPr>
      </w:pPr>
      <w:r w:rsidRPr="00403579">
        <w:rPr>
          <w:noProof/>
          <w:shd w:val="clear" w:color="auto" w:fill="FFFFFF"/>
        </w:rPr>
        <w:pict>
          <v:shape id="Рисунок 44" o:spid="_x0000_i1257" type="#_x0000_t75" style="width:468pt;height:342.75pt;visibility:visible">
            <v:imagedata r:id="rId228" o:title=""/>
          </v:shape>
        </w:pict>
      </w:r>
    </w:p>
    <w:p w:rsidR="005014BB" w:rsidRDefault="005014BB" w:rsidP="00D06E22">
      <w:pPr>
        <w:pStyle w:val="-2"/>
        <w:rPr>
          <w:shd w:val="clear" w:color="auto" w:fill="FFFFFF"/>
        </w:rPr>
      </w:pPr>
      <w:bookmarkStart w:id="260" w:name="_Ref142041575"/>
      <w:bookmarkStart w:id="261" w:name="_Ref142041571"/>
      <w:r>
        <w:t xml:space="preserve">Рисунок </w:t>
      </w:r>
      <w:fldSimple w:instr=" SEQ Рисунок \* ARABIC ">
        <w:r>
          <w:rPr>
            <w:noProof/>
          </w:rPr>
          <w:t>132</w:t>
        </w:r>
      </w:fldSimple>
      <w:bookmarkEnd w:id="260"/>
      <w:r>
        <w:t xml:space="preserve"> Семейные пособия. Добавление получателя пособия</w:t>
      </w:r>
      <w:bookmarkEnd w:id="261"/>
    </w:p>
    <w:p w:rsidR="005014BB" w:rsidRDefault="005014BB" w:rsidP="00245C90">
      <w:pPr>
        <w:pStyle w:val="af0"/>
        <w:rPr>
          <w:shd w:val="clear" w:color="auto" w:fill="FFFFFF"/>
        </w:rPr>
      </w:pPr>
      <w:r>
        <w:rPr>
          <w:shd w:val="clear" w:color="auto" w:fill="FFFFFF"/>
        </w:rPr>
        <w:t>Если у получателя пособий по мимо ребенка от 0 до 3 лет есть еще дети с 3 до 18 лет, то их также необходимо добавить. Для этого в форме необходимо нажать кнопку «+Добавить ребенка» и внести информацию по нему.</w:t>
      </w:r>
    </w:p>
    <w:p w:rsidR="005014BB" w:rsidRDefault="005014BB" w:rsidP="00245C90">
      <w:pPr>
        <w:pStyle w:val="af0"/>
        <w:rPr>
          <w:shd w:val="clear" w:color="auto" w:fill="FFFFFF"/>
        </w:rPr>
      </w:pPr>
      <w:r>
        <w:rPr>
          <w:shd w:val="clear" w:color="auto" w:fill="FFFFFF"/>
        </w:rPr>
        <w:t xml:space="preserve">После заполнения обязательных полей, для добавления записи необходимо нажать кнопку «Сохранить». После чего информация о получателе пособий отобразиться в списке получателей пособий. </w:t>
      </w:r>
    </w:p>
    <w:p w:rsidR="005014BB" w:rsidRDefault="005014BB" w:rsidP="00245C90">
      <w:pPr>
        <w:pStyle w:val="af0"/>
        <w:rPr>
          <w:shd w:val="clear" w:color="auto" w:fill="FFFFFF"/>
        </w:rPr>
      </w:pPr>
      <w:r>
        <w:rPr>
          <w:shd w:val="clear" w:color="auto" w:fill="FFFFFF"/>
        </w:rPr>
        <w:t xml:space="preserve">При выборе «Загрузить </w:t>
      </w:r>
      <w:r>
        <w:rPr>
          <w:shd w:val="clear" w:color="auto" w:fill="FFFFFF"/>
          <w:lang w:val="en-US"/>
        </w:rPr>
        <w:t>csv</w:t>
      </w:r>
      <w:r>
        <w:rPr>
          <w:shd w:val="clear" w:color="auto" w:fill="FFFFFF"/>
        </w:rPr>
        <w:t xml:space="preserve">» откроется окно «Загрузка </w:t>
      </w:r>
      <w:r>
        <w:rPr>
          <w:shd w:val="clear" w:color="auto" w:fill="FFFFFF"/>
          <w:lang w:val="en-US"/>
        </w:rPr>
        <w:t>csv</w:t>
      </w:r>
      <w:r>
        <w:rPr>
          <w:shd w:val="clear" w:color="auto" w:fill="FFFFFF"/>
        </w:rPr>
        <w:t>» (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_Ref142041679 \h </w:instrText>
      </w:r>
      <w:r w:rsidRPr="00EA7A8E"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>
        <w:t xml:space="preserve">Рисунок </w:t>
      </w:r>
      <w:r>
        <w:rPr>
          <w:noProof/>
        </w:rPr>
        <w:t>133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 xml:space="preserve">) с возможность перетащить </w:t>
      </w:r>
      <w:r w:rsidRPr="00245C90">
        <w:rPr>
          <w:shd w:val="clear" w:color="auto" w:fill="FFFFFF"/>
        </w:rPr>
        <w:t>.</w:t>
      </w:r>
      <w:r>
        <w:rPr>
          <w:shd w:val="clear" w:color="auto" w:fill="FFFFFF"/>
          <w:lang w:val="en-US"/>
        </w:rPr>
        <w:t>csv</w:t>
      </w:r>
      <w:r w:rsidRPr="00245C90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файл в отображаемую область или выбрать файл на ПК пользователя. </w:t>
      </w:r>
    </w:p>
    <w:p w:rsidR="005014BB" w:rsidRPr="00E731B6" w:rsidRDefault="005014BB" w:rsidP="00E731B6">
      <w:pPr>
        <w:pStyle w:val="af0"/>
      </w:pPr>
      <w:r w:rsidRPr="00E731B6">
        <w:t>Требование к csv файлу:</w:t>
      </w:r>
    </w:p>
    <w:p w:rsidR="005014BB" w:rsidRPr="00E731B6" w:rsidRDefault="005014BB" w:rsidP="00E731B6">
      <w:pPr>
        <w:pStyle w:val="SymListBlock"/>
      </w:pPr>
      <w:r w:rsidRPr="00E731B6">
        <w:t>Кодировка: UTF-8; </w:t>
      </w:r>
    </w:p>
    <w:p w:rsidR="005014BB" w:rsidRPr="0009592F" w:rsidRDefault="005014BB" w:rsidP="00E731B6">
      <w:pPr>
        <w:pStyle w:val="SymListBlock"/>
        <w:rPr>
          <w:lang w:val="ru-RU"/>
        </w:rPr>
      </w:pPr>
      <w:r w:rsidRPr="0009592F">
        <w:rPr>
          <w:lang w:val="ru-RU"/>
        </w:rPr>
        <w:t>Первый параметр =</w:t>
      </w:r>
      <w:r w:rsidRPr="00E731B6">
        <w:t> </w:t>
      </w:r>
      <w:r w:rsidRPr="0009592F">
        <w:rPr>
          <w:lang w:val="ru-RU"/>
        </w:rPr>
        <w:t>Идентификационный номер получателя пособий;</w:t>
      </w:r>
    </w:p>
    <w:p w:rsidR="005014BB" w:rsidRPr="0009592F" w:rsidRDefault="005014BB" w:rsidP="00E731B6">
      <w:pPr>
        <w:pStyle w:val="SymListBlock"/>
        <w:rPr>
          <w:lang w:val="ru-RU"/>
        </w:rPr>
      </w:pPr>
      <w:r w:rsidRPr="0009592F">
        <w:rPr>
          <w:lang w:val="ru-RU"/>
        </w:rPr>
        <w:t>Второй параметр =</w:t>
      </w:r>
      <w:r w:rsidRPr="00E731B6">
        <w:t> </w:t>
      </w:r>
      <w:r w:rsidRPr="0009592F">
        <w:rPr>
          <w:lang w:val="ru-RU"/>
        </w:rPr>
        <w:t>ФИО получателя пособий;</w:t>
      </w:r>
    </w:p>
    <w:p w:rsidR="005014BB" w:rsidRPr="0009592F" w:rsidRDefault="005014BB" w:rsidP="00E731B6">
      <w:pPr>
        <w:pStyle w:val="SymListBlock"/>
        <w:rPr>
          <w:lang w:val="ru-RU"/>
        </w:rPr>
      </w:pPr>
      <w:r w:rsidRPr="0009592F">
        <w:rPr>
          <w:lang w:val="ru-RU"/>
        </w:rPr>
        <w:t>Третий параметр =</w:t>
      </w:r>
      <w:r w:rsidRPr="00E731B6">
        <w:t> </w:t>
      </w:r>
      <w:r w:rsidRPr="0009592F">
        <w:rPr>
          <w:lang w:val="ru-RU"/>
        </w:rPr>
        <w:t>Идентификационный номер ребенка;</w:t>
      </w:r>
    </w:p>
    <w:p w:rsidR="005014BB" w:rsidRPr="00E731B6" w:rsidRDefault="005014BB" w:rsidP="00E731B6">
      <w:pPr>
        <w:pStyle w:val="SymListBlock"/>
      </w:pPr>
      <w:r w:rsidRPr="00E731B6">
        <w:t>Четвертый параметр = ФИО ребенка;</w:t>
      </w:r>
    </w:p>
    <w:p w:rsidR="005014BB" w:rsidRPr="0009592F" w:rsidRDefault="005014BB" w:rsidP="00E731B6">
      <w:pPr>
        <w:pStyle w:val="SymListBlock"/>
        <w:rPr>
          <w:lang w:val="ru-RU"/>
        </w:rPr>
      </w:pPr>
      <w:r w:rsidRPr="0009592F">
        <w:rPr>
          <w:lang w:val="ru-RU"/>
        </w:rPr>
        <w:t>Пятый параметр =</w:t>
      </w:r>
      <w:r w:rsidRPr="00E731B6">
        <w:t> </w:t>
      </w:r>
      <w:r w:rsidRPr="0009592F">
        <w:rPr>
          <w:lang w:val="ru-RU"/>
        </w:rPr>
        <w:t>Дата рождения ребенка;</w:t>
      </w:r>
    </w:p>
    <w:p w:rsidR="005014BB" w:rsidRPr="0009592F" w:rsidRDefault="005014BB" w:rsidP="00E731B6">
      <w:pPr>
        <w:pStyle w:val="SymListBlock"/>
        <w:rPr>
          <w:lang w:val="ru-RU"/>
        </w:rPr>
      </w:pPr>
      <w:r w:rsidRPr="0009592F">
        <w:rPr>
          <w:lang w:val="ru-RU"/>
        </w:rPr>
        <w:t>Шестой параметр=</w:t>
      </w:r>
      <w:r w:rsidRPr="00E731B6">
        <w:t> </w:t>
      </w:r>
      <w:r w:rsidRPr="0009592F">
        <w:rPr>
          <w:lang w:val="ru-RU"/>
        </w:rPr>
        <w:t>Дата начала получения пособия;</w:t>
      </w:r>
    </w:p>
    <w:p w:rsidR="005014BB" w:rsidRPr="0009592F" w:rsidRDefault="005014BB" w:rsidP="00E731B6">
      <w:pPr>
        <w:pStyle w:val="SymListBlock"/>
        <w:rPr>
          <w:lang w:val="ru-RU"/>
        </w:rPr>
      </w:pPr>
      <w:r w:rsidRPr="0009592F">
        <w:rPr>
          <w:lang w:val="ru-RU"/>
        </w:rPr>
        <w:t xml:space="preserve">Седьмой параметр = Признак ребенка, от 0 до 3 лет – не заполняется, от 3 до 18 – </w:t>
      </w:r>
      <w:r w:rsidRPr="00E731B6">
        <w:t>O</w:t>
      </w:r>
      <w:r w:rsidRPr="0009592F">
        <w:rPr>
          <w:lang w:val="ru-RU"/>
        </w:rPr>
        <w:t xml:space="preserve"> (только латиница)</w:t>
      </w:r>
    </w:p>
    <w:p w:rsidR="005014BB" w:rsidRPr="0009592F" w:rsidRDefault="005014BB" w:rsidP="00E731B6">
      <w:pPr>
        <w:pStyle w:val="SymListBlock"/>
        <w:rPr>
          <w:lang w:val="ru-RU"/>
        </w:rPr>
      </w:pPr>
      <w:r w:rsidRPr="0009592F">
        <w:rPr>
          <w:lang w:val="ru-RU"/>
        </w:rPr>
        <w:t>Восьмой параметр = Признак внесения изменений.</w:t>
      </w:r>
      <w:r w:rsidRPr="00E731B6">
        <w:t> </w:t>
      </w:r>
      <w:r w:rsidRPr="0009592F">
        <w:rPr>
          <w:lang w:val="ru-RU"/>
        </w:rPr>
        <w:t xml:space="preserve">С – добавление новой строки, </w:t>
      </w:r>
      <w:r w:rsidRPr="00E731B6">
        <w:t>D</w:t>
      </w:r>
      <w:r w:rsidRPr="0009592F">
        <w:rPr>
          <w:lang w:val="ru-RU"/>
        </w:rPr>
        <w:t xml:space="preserve"> – удаление существующей строки (Только латиница). Если параметр не заполнен, то по умолчанию значение равно </w:t>
      </w:r>
      <w:r w:rsidRPr="00E731B6">
        <w:t>C</w:t>
      </w:r>
      <w:r w:rsidRPr="0009592F">
        <w:rPr>
          <w:lang w:val="ru-RU"/>
        </w:rPr>
        <w:t>.</w:t>
      </w:r>
    </w:p>
    <w:p w:rsidR="005014BB" w:rsidRDefault="005014BB" w:rsidP="00E731B6">
      <w:pPr>
        <w:pStyle w:val="SymListBlock"/>
        <w:numPr>
          <w:ilvl w:val="0"/>
          <w:numId w:val="0"/>
        </w:numPr>
        <w:ind w:left="1484" w:hanging="426"/>
        <w:rPr>
          <w:lang w:val="ru-RU"/>
        </w:rPr>
      </w:pPr>
      <w:r>
        <w:rPr>
          <w:lang w:val="ru-RU"/>
        </w:rPr>
        <w:t xml:space="preserve">Пример содержания </w:t>
      </w:r>
      <w:r>
        <w:t xml:space="preserve">csv </w:t>
      </w:r>
      <w:r>
        <w:rPr>
          <w:lang w:val="ru-RU"/>
        </w:rPr>
        <w:t>файла:</w:t>
      </w:r>
    </w:p>
    <w:p w:rsidR="005014BB" w:rsidRDefault="005014BB" w:rsidP="00F86B8F">
      <w:pPr>
        <w:pStyle w:val="2"/>
      </w:pPr>
      <w:r w:rsidRPr="00E731B6">
        <w:t>4199395A003PB2;Соловьева Оксана Владимировна;6100395A013PB2;Иванов Иван Сергеевич;13.05.2023;13.05.2023;;;</w:t>
      </w:r>
    </w:p>
    <w:p w:rsidR="005014BB" w:rsidRDefault="005014BB" w:rsidP="00F86B8F">
      <w:pPr>
        <w:pStyle w:val="2"/>
      </w:pPr>
      <w:r w:rsidRPr="00F86B8F">
        <w:t>4177395A003PB2;Рыжикова Мария Владимировна;5200395A013PB2;Рыжиков Иван Олегович;13.05.2023;13.05.2023;;;</w:t>
      </w:r>
    </w:p>
    <w:p w:rsidR="005014BB" w:rsidRDefault="005014BB" w:rsidP="008274FE">
      <w:pPr>
        <w:pStyle w:val="2"/>
      </w:pPr>
      <w:r w:rsidRPr="00F86B8F">
        <w:t xml:space="preserve">4177395A003PB2;Рыжикова Мария Владимировна;5200395A013PB2;Рыжиков </w:t>
      </w:r>
      <w:r>
        <w:t>Сергей</w:t>
      </w:r>
      <w:r w:rsidRPr="00F86B8F">
        <w:t xml:space="preserve"> Олегович;13.05.20</w:t>
      </w:r>
      <w:r>
        <w:t>12</w:t>
      </w:r>
      <w:r w:rsidRPr="00F86B8F">
        <w:t>;13.05.2023;</w:t>
      </w:r>
      <w:r>
        <w:rPr>
          <w:lang w:val="en-US"/>
        </w:rPr>
        <w:t>O</w:t>
      </w:r>
      <w:r w:rsidRPr="00F86B8F">
        <w:t>;;</w:t>
      </w:r>
    </w:p>
    <w:p w:rsidR="005014BB" w:rsidRDefault="005014BB" w:rsidP="008274FE">
      <w:pPr>
        <w:pStyle w:val="2"/>
      </w:pPr>
      <w:r w:rsidRPr="008E1DEB">
        <w:t>4177395A003PB2;Рыжикова Мария Владимировна;5500395A013PB2;Рыжиков Алевтина Олеговна;13.05.2023;13.05.2023;;</w:t>
      </w:r>
      <w:r>
        <w:rPr>
          <w:lang w:val="en-US"/>
        </w:rPr>
        <w:t>D</w:t>
      </w:r>
      <w:r w:rsidRPr="008E1DEB">
        <w:t>;</w:t>
      </w:r>
    </w:p>
    <w:p w:rsidR="005014BB" w:rsidRPr="00E731B6" w:rsidRDefault="005014BB" w:rsidP="00245C90">
      <w:pPr>
        <w:pStyle w:val="af0"/>
        <w:rPr>
          <w:shd w:val="clear" w:color="auto" w:fill="FFFFFF"/>
        </w:rPr>
      </w:pPr>
    </w:p>
    <w:p w:rsidR="005014BB" w:rsidRDefault="005014BB" w:rsidP="00D06E22">
      <w:pPr>
        <w:pStyle w:val="af0"/>
        <w:ind w:firstLine="0"/>
        <w:jc w:val="center"/>
        <w:rPr>
          <w:shd w:val="clear" w:color="auto" w:fill="FFFFFF"/>
          <w:lang w:val="en-US"/>
        </w:rPr>
      </w:pPr>
      <w:r w:rsidRPr="00403579">
        <w:rPr>
          <w:noProof/>
          <w:shd w:val="clear" w:color="auto" w:fill="FFFFFF"/>
        </w:rPr>
        <w:pict>
          <v:shape id="Рисунок 474" o:spid="_x0000_i1258" type="#_x0000_t75" style="width:356.25pt;height:175.5pt;visibility:visible">
            <v:imagedata r:id="rId229" o:title=""/>
          </v:shape>
        </w:pict>
      </w:r>
    </w:p>
    <w:p w:rsidR="005014BB" w:rsidRPr="00D06E22" w:rsidRDefault="005014BB" w:rsidP="00D06E22">
      <w:pPr>
        <w:pStyle w:val="-2"/>
        <w:rPr>
          <w:shd w:val="clear" w:color="auto" w:fill="FFFFFF"/>
        </w:rPr>
      </w:pPr>
      <w:bookmarkStart w:id="262" w:name="_Ref142041679"/>
      <w:r>
        <w:t xml:space="preserve">Рисунок </w:t>
      </w:r>
      <w:fldSimple w:instr=" SEQ Рисунок \* ARABIC ">
        <w:r>
          <w:rPr>
            <w:noProof/>
          </w:rPr>
          <w:t>133</w:t>
        </w:r>
      </w:fldSimple>
      <w:bookmarkEnd w:id="262"/>
      <w:r w:rsidRPr="00D06E22">
        <w:t xml:space="preserve"> </w:t>
      </w:r>
      <w:r>
        <w:t xml:space="preserve">Семейные пособия. Загрузка </w:t>
      </w:r>
      <w:r>
        <w:rPr>
          <w:lang w:val="en-US"/>
        </w:rPr>
        <w:t>CSV</w:t>
      </w:r>
    </w:p>
    <w:p w:rsidR="005014BB" w:rsidRDefault="005014BB" w:rsidP="00F4254B">
      <w:pPr>
        <w:pStyle w:val="af0"/>
        <w:rPr>
          <w:shd w:val="clear" w:color="auto" w:fill="FFFFFF"/>
        </w:rPr>
      </w:pPr>
      <w:r>
        <w:rPr>
          <w:shd w:val="clear" w:color="auto" w:fill="FFFFFF"/>
        </w:rPr>
        <w:t xml:space="preserve">При добавлении файла Портал отобразит какие строки из </w:t>
      </w:r>
      <w:r>
        <w:rPr>
          <w:shd w:val="clear" w:color="auto" w:fill="FFFFFF"/>
          <w:lang w:val="en-US"/>
        </w:rPr>
        <w:t>csv</w:t>
      </w:r>
      <w:r w:rsidRPr="00F4254B">
        <w:rPr>
          <w:shd w:val="clear" w:color="auto" w:fill="FFFFFF"/>
        </w:rPr>
        <w:t xml:space="preserve"> </w:t>
      </w:r>
      <w:r>
        <w:rPr>
          <w:shd w:val="clear" w:color="auto" w:fill="FFFFFF"/>
        </w:rPr>
        <w:t>файла были добавлены, а какие отклонены (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_Ref142042033 \h </w:instrText>
      </w:r>
      <w:r w:rsidRPr="00EA7A8E"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>
        <w:t xml:space="preserve">Рисунок </w:t>
      </w:r>
      <w:r>
        <w:rPr>
          <w:noProof/>
        </w:rPr>
        <w:t>134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>). После чего в списке получателей пособий отобразятся добавленные записи.</w:t>
      </w:r>
    </w:p>
    <w:p w:rsidR="005014BB" w:rsidRDefault="005014BB" w:rsidP="003949DC">
      <w:pPr>
        <w:pStyle w:val="af0"/>
        <w:jc w:val="center"/>
        <w:rPr>
          <w:shd w:val="clear" w:color="auto" w:fill="FFFFFF"/>
        </w:rPr>
      </w:pPr>
      <w:r w:rsidRPr="00403579">
        <w:rPr>
          <w:noProof/>
          <w:shd w:val="clear" w:color="auto" w:fill="FFFFFF"/>
        </w:rPr>
        <w:pict>
          <v:shape id="Рисунок 511" o:spid="_x0000_i1259" type="#_x0000_t75" style="width:267.75pt;height:381pt;visibility:visible">
            <v:imagedata r:id="rId230" o:title=""/>
          </v:shape>
        </w:pict>
      </w:r>
    </w:p>
    <w:p w:rsidR="005014BB" w:rsidRDefault="005014BB" w:rsidP="003949DC">
      <w:pPr>
        <w:pStyle w:val="-2"/>
        <w:rPr>
          <w:shd w:val="clear" w:color="auto" w:fill="FFFFFF"/>
        </w:rPr>
      </w:pPr>
      <w:bookmarkStart w:id="263" w:name="_Ref142042033"/>
      <w:r>
        <w:t xml:space="preserve">Рисунок </w:t>
      </w:r>
      <w:fldSimple w:instr=" SEQ Рисунок \* ARABIC ">
        <w:r>
          <w:rPr>
            <w:noProof/>
          </w:rPr>
          <w:t>134</w:t>
        </w:r>
      </w:fldSimple>
      <w:bookmarkEnd w:id="263"/>
      <w:r>
        <w:t xml:space="preserve"> Семейные пособия. Результат загрузки</w:t>
      </w:r>
    </w:p>
    <w:p w:rsidR="005014BB" w:rsidRDefault="005014BB" w:rsidP="00D42000">
      <w:pPr>
        <w:pStyle w:val="4"/>
        <w:numPr>
          <w:ilvl w:val="3"/>
          <w:numId w:val="6"/>
        </w:numPr>
      </w:pPr>
      <w:r>
        <w:t>Описание статусов и шагов обработки</w:t>
      </w:r>
    </w:p>
    <w:p w:rsidR="005014BB" w:rsidRDefault="005014BB" w:rsidP="00F4254B">
      <w:r>
        <w:t>Каждому получателю пособий присваивается определенный статус, который показывает имеет право сотрудник на семейное пособие или нет.</w:t>
      </w:r>
    </w:p>
    <w:p w:rsidR="005014BB" w:rsidRDefault="005014BB" w:rsidP="00F4254B">
      <w:r>
        <w:t>Статусы могут принимать следующие значения:</w:t>
      </w:r>
    </w:p>
    <w:p w:rsidR="005014BB" w:rsidRDefault="005014BB" w:rsidP="00F4254B">
      <w:pPr>
        <w:pStyle w:val="23"/>
      </w:pPr>
      <w:r>
        <w:t>Первичный контроль пройден – статус говорит о том, что информация о получателе пособий успешна добавлена на Портал;</w:t>
      </w:r>
    </w:p>
    <w:p w:rsidR="005014BB" w:rsidRDefault="005014BB" w:rsidP="00F4254B">
      <w:pPr>
        <w:pStyle w:val="23"/>
      </w:pPr>
      <w:r>
        <w:t>Вторичный контроль пройден – статус говорит о том, что информация о получателе пособий успешна добавлена на Портал и плательщик является получателем пособий;</w:t>
      </w:r>
    </w:p>
    <w:p w:rsidR="005014BB" w:rsidRDefault="005014BB" w:rsidP="00F4254B">
      <w:pPr>
        <w:pStyle w:val="23"/>
      </w:pPr>
      <w:r>
        <w:t>Контроль не пройден – статус означает, что контроль по получателю пособий не пройден, по одной из причин. Для отображения причины необходимо навести курсор на статус;</w:t>
      </w:r>
    </w:p>
    <w:p w:rsidR="005014BB" w:rsidRDefault="005014BB" w:rsidP="00F4254B">
      <w:pPr>
        <w:pStyle w:val="23"/>
      </w:pPr>
      <w:r>
        <w:t>Контроль пройден – статус означает, что получатель пособий имеет право на получение семейного пособия.</w:t>
      </w:r>
    </w:p>
    <w:p w:rsidR="005014BB" w:rsidRDefault="005014BB" w:rsidP="003949DC">
      <w:pPr>
        <w:pStyle w:val="af0"/>
      </w:pPr>
      <w:r>
        <w:t>Для определения имеет сотрудник право на пособие или нет, каждый получатель пособий проходит 3 шага обработки.</w:t>
      </w:r>
    </w:p>
    <w:p w:rsidR="005014BB" w:rsidRDefault="005014BB" w:rsidP="003949DC">
      <w:pPr>
        <w:pStyle w:val="af0"/>
      </w:pPr>
      <w:r w:rsidRPr="003949DC">
        <w:t>Шаг 1. Контроль Портала</w:t>
      </w:r>
      <w:r>
        <w:t xml:space="preserve"> – проверка первичных данных, прохождение данного этапа говорит, что запись получателя пособий добавлена и информация заполнена верно.</w:t>
      </w:r>
    </w:p>
    <w:p w:rsidR="005014BB" w:rsidRDefault="005014BB" w:rsidP="00EC6B38">
      <w:pPr>
        <w:pStyle w:val="af0"/>
      </w:pPr>
      <w:r w:rsidRPr="00EC6B38">
        <w:t>Шаг 2. Обработка АИС Фонда</w:t>
      </w:r>
      <w:r>
        <w:t xml:space="preserve"> – проверка на наличие у получателя пособий сведений о получении им пособий в АИС Фонда. Прохождения данного шага говорит, что добавленный получатель пособий </w:t>
      </w:r>
      <w:r w:rsidRPr="00EC6B38">
        <w:t>является получателем пособия</w:t>
      </w:r>
      <w:r>
        <w:t xml:space="preserve">. </w:t>
      </w:r>
    </w:p>
    <w:p w:rsidR="005014BB" w:rsidRPr="00EC6B38" w:rsidRDefault="005014BB" w:rsidP="00EC6B38">
      <w:pPr>
        <w:pStyle w:val="af0"/>
      </w:pPr>
      <w:r>
        <w:t>Шаг 3. Обработка ГПК – проверка периодов въездов и выездов ребенка за пределы РБ. Прохождение данного шага говорит, что добавленный получатель пособия имеет право на получение пособия. В случае если контроль по данному шагу не пройден, при просмотре информации по нему, система отобразит описание причины не прохождения контроля.</w:t>
      </w:r>
    </w:p>
    <w:p w:rsidR="005014BB" w:rsidRDefault="005014BB" w:rsidP="00D42000">
      <w:pPr>
        <w:pStyle w:val="4"/>
        <w:numPr>
          <w:ilvl w:val="3"/>
          <w:numId w:val="6"/>
        </w:numPr>
      </w:pPr>
      <w:r>
        <w:t>Сохранение протокола</w:t>
      </w:r>
    </w:p>
    <w:p w:rsidR="005014BB" w:rsidRPr="00C07393" w:rsidRDefault="005014BB" w:rsidP="00C07393">
      <w:pPr>
        <w:pStyle w:val="af0"/>
        <w:rPr>
          <w:rFonts w:ascii="Segoe UI" w:hAnsi="Segoe UI" w:cs="Segoe UI"/>
          <w:color w:val="172B4D"/>
          <w:sz w:val="21"/>
          <w:szCs w:val="21"/>
        </w:rPr>
      </w:pPr>
      <w:r>
        <w:t>В заданные периоды:</w:t>
      </w:r>
    </w:p>
    <w:p w:rsidR="005014BB" w:rsidRPr="00C07393" w:rsidRDefault="005014BB" w:rsidP="00C07393">
      <w:pPr>
        <w:pStyle w:val="23"/>
      </w:pPr>
      <w:r w:rsidRPr="00C07393">
        <w:t>5 число второго месяца квартала, следующего за отчетным кварталом;</w:t>
      </w:r>
    </w:p>
    <w:p w:rsidR="005014BB" w:rsidRPr="00C07393" w:rsidRDefault="005014BB" w:rsidP="00C07393">
      <w:pPr>
        <w:pStyle w:val="23"/>
      </w:pPr>
      <w:r w:rsidRPr="00C07393">
        <w:t>1 число третьего месяца квартала;</w:t>
      </w:r>
    </w:p>
    <w:p w:rsidR="005014BB" w:rsidRDefault="005014BB" w:rsidP="00C07393">
      <w:pPr>
        <w:pStyle w:val="23"/>
      </w:pPr>
      <w:r w:rsidRPr="00C07393">
        <w:t>последний день третьего месяца квартала.</w:t>
      </w:r>
    </w:p>
    <w:p w:rsidR="005014BB" w:rsidRDefault="005014BB" w:rsidP="00C07393">
      <w:pPr>
        <w:pStyle w:val="af0"/>
      </w:pPr>
      <w:r>
        <w:t>В указанные даты Портал формирует итоговой протокол по всем получателям пособий, которые присутствуют в списке получателей пособий на эту дату. Данный протокол содержит информацию о получателе пособий с отображением статуса и его описанием.</w:t>
      </w:r>
    </w:p>
    <w:p w:rsidR="005014BB" w:rsidRDefault="005014BB" w:rsidP="00C07393">
      <w:pPr>
        <w:pStyle w:val="af0"/>
      </w:pPr>
      <w:r>
        <w:t>Для просмотра информации по обработки необходимо в списке получатель пособий навести курсор на значок «</w:t>
      </w:r>
      <w:r w:rsidRPr="00403579">
        <w:rPr>
          <w:noProof/>
        </w:rPr>
        <w:pict>
          <v:shape id="Рисунок 83" o:spid="_x0000_i1260" type="#_x0000_t75" style="width:28.5pt;height:27pt;visibility:visible">
            <v:imagedata r:id="rId231" o:title=""/>
          </v:shape>
        </w:pict>
      </w:r>
      <w:r>
        <w:t xml:space="preserve">», в результате чего отобразиться информация о статусе и информация из протокола. </w:t>
      </w:r>
    </w:p>
    <w:p w:rsidR="005014BB" w:rsidRDefault="005014BB" w:rsidP="00C07393">
      <w:pPr>
        <w:pStyle w:val="af0"/>
      </w:pPr>
      <w:r w:rsidRPr="00403579">
        <w:rPr>
          <w:noProof/>
        </w:rPr>
        <w:pict>
          <v:shape id="Рисунок 84" o:spid="_x0000_i1261" type="#_x0000_t75" style="width:369pt;height:95.25pt;visibility:visible">
            <v:imagedata r:id="rId232" o:title=""/>
          </v:shape>
        </w:pict>
      </w:r>
    </w:p>
    <w:p w:rsidR="005014BB" w:rsidRDefault="005014BB" w:rsidP="00EC6B38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135</w:t>
        </w:r>
      </w:fldSimple>
      <w:r>
        <w:t>. Семейные пособия. Просмотр протокола</w:t>
      </w:r>
    </w:p>
    <w:p w:rsidR="005014BB" w:rsidRDefault="005014BB" w:rsidP="00C07393">
      <w:pPr>
        <w:pStyle w:val="af0"/>
      </w:pPr>
      <w:r>
        <w:t>Для сохранения протокола необходимо нажать кнопку «</w:t>
      </w:r>
      <w:r w:rsidRPr="00403579">
        <w:rPr>
          <w:noProof/>
        </w:rPr>
        <w:pict>
          <v:shape id="Рисунок 102" o:spid="_x0000_i1262" type="#_x0000_t75" style="width:28.5pt;height:27pt;visibility:visible">
            <v:imagedata r:id="rId231" o:title=""/>
          </v:shape>
        </w:pict>
      </w:r>
      <w:r>
        <w:t>», при нажатии на которую Портал отобразит список доступных для сохранения протоколов, при выборе необходимого, система предложит выбрать место для сохранения файла на ПК.</w:t>
      </w:r>
    </w:p>
    <w:p w:rsidR="005014BB" w:rsidRDefault="005014BB" w:rsidP="0009351B">
      <w:pPr>
        <w:pStyle w:val="Heading2"/>
        <w:numPr>
          <w:ilvl w:val="1"/>
          <w:numId w:val="6"/>
        </w:numPr>
      </w:pPr>
      <w:bookmarkStart w:id="264" w:name="_Toc152320878"/>
      <w:r>
        <w:t>Пособия по временной нетрудоспособности и беременности и родам</w:t>
      </w:r>
      <w:bookmarkEnd w:id="264"/>
    </w:p>
    <w:p w:rsidR="005014BB" w:rsidRDefault="005014BB" w:rsidP="003E2B87">
      <w:r>
        <w:rPr>
          <w:lang w:eastAsia="ru-RU"/>
        </w:rPr>
        <w:t xml:space="preserve">Пункт главного меню «Пособия по временной нетрудоспособности и беременности и родам» предназначен </w:t>
      </w:r>
      <w:r>
        <w:rPr>
          <w:szCs w:val="28"/>
        </w:rPr>
        <w:t xml:space="preserve">для </w:t>
      </w:r>
      <w:r>
        <w:t>взаимодействия</w:t>
      </w:r>
      <w:r>
        <w:rPr>
          <w:lang w:eastAsia="ru-RU"/>
        </w:rPr>
        <w:t xml:space="preserve"> </w:t>
      </w:r>
      <w:r>
        <w:t>плательщиков с Порталом Фонда при назначении пособий по временной нетрудоспособности и по беременности и родам.</w:t>
      </w:r>
    </w:p>
    <w:p w:rsidR="005014BB" w:rsidRDefault="005014BB" w:rsidP="003E2B87">
      <w:r>
        <w:rPr>
          <w:lang w:eastAsia="ru-RU"/>
        </w:rPr>
        <w:t>Данный пункт меню доступен пользователю с добавленной привилегией «Подача и просмотр информации по разделу среднедневному заработку».</w:t>
      </w:r>
    </w:p>
    <w:p w:rsidR="005014BB" w:rsidRDefault="005014BB" w:rsidP="0009351B">
      <w:pPr>
        <w:pStyle w:val="Heading3"/>
        <w:numPr>
          <w:ilvl w:val="2"/>
          <w:numId w:val="6"/>
        </w:numPr>
        <w:ind w:left="0"/>
      </w:pPr>
      <w:bookmarkStart w:id="265" w:name="_Toc152320879"/>
      <w:r>
        <w:t>Подача запросов на Портал</w:t>
      </w:r>
      <w:bookmarkEnd w:id="265"/>
    </w:p>
    <w:p w:rsidR="005014BB" w:rsidRDefault="005014BB" w:rsidP="006E53D2">
      <w:pPr>
        <w:pStyle w:val="af0"/>
      </w:pPr>
      <w:r>
        <w:t>Для подачи подготовленных запросов необходимо перейти в раздел «Пособия по временной нетрудоспособности и беременности и родам» в подраздел «Запросы и протоколы ответов» во вкладку «Подача запросов».</w:t>
      </w:r>
    </w:p>
    <w:p w:rsidR="005014BB" w:rsidRDefault="005014BB" w:rsidP="003E2B87">
      <w:pPr>
        <w:pStyle w:val="af0"/>
      </w:pPr>
      <w:r>
        <w:t>Запросы можно подать как подписанные ЭЦП, так и не подписанные.</w:t>
      </w:r>
    </w:p>
    <w:p w:rsidR="005014BB" w:rsidRDefault="005014BB" w:rsidP="003E2B87">
      <w:pPr>
        <w:pStyle w:val="af0"/>
      </w:pPr>
      <w:r>
        <w:t>Для загрузки доступны следующие форматы документов (файлов): .</w:t>
      </w:r>
      <w:r>
        <w:rPr>
          <w:lang w:val="en-US"/>
        </w:rPr>
        <w:t>zip</w:t>
      </w:r>
      <w:r>
        <w:t xml:space="preserve">, </w:t>
      </w:r>
      <w:r w:rsidRPr="0065541C">
        <w:t>.</w:t>
      </w:r>
      <w:r>
        <w:rPr>
          <w:lang w:val="en-US"/>
        </w:rPr>
        <w:t>txt</w:t>
      </w:r>
      <w:r>
        <w:t>.</w:t>
      </w:r>
    </w:p>
    <w:p w:rsidR="005014BB" w:rsidRDefault="005014BB" w:rsidP="003E2B87">
      <w:pPr>
        <w:pStyle w:val="af0"/>
      </w:pPr>
      <w:r w:rsidRPr="0065538E">
        <w:rPr>
          <w:b/>
        </w:rPr>
        <w:t xml:space="preserve">Для подачи </w:t>
      </w:r>
      <w:r>
        <w:rPr>
          <w:b/>
        </w:rPr>
        <w:t>запросов</w:t>
      </w:r>
      <w:r w:rsidRPr="0065538E">
        <w:rPr>
          <w:b/>
        </w:rPr>
        <w:t xml:space="preserve"> пользователю необходимо </w:t>
      </w:r>
      <w:r>
        <w:t xml:space="preserve">нажать левой клавишей мыши в соответствующую область (см. </w:t>
      </w:r>
      <w:r>
        <w:fldChar w:fldCharType="begin"/>
      </w:r>
      <w:r>
        <w:instrText xml:space="preserve"> REF _Ref149736292 \h </w:instrText>
      </w:r>
      <w:r>
        <w:fldChar w:fldCharType="separate"/>
      </w:r>
      <w:r>
        <w:t xml:space="preserve">Рисунок </w:t>
      </w:r>
      <w:r>
        <w:rPr>
          <w:noProof/>
        </w:rPr>
        <w:t>136</w:t>
      </w:r>
      <w:r>
        <w:fldChar w:fldCharType="end"/>
      </w:r>
      <w:r>
        <w:fldChar w:fldCharType="begin"/>
      </w:r>
      <w:r>
        <w:instrText xml:space="preserve"> REF _Ref149736292 \h </w:instrText>
      </w:r>
      <w:r>
        <w:fldChar w:fldCharType="separate"/>
      </w:r>
      <w:r>
        <w:t xml:space="preserve">Рисунок </w:t>
      </w:r>
      <w:r>
        <w:rPr>
          <w:noProof/>
        </w:rPr>
        <w:t>136</w:t>
      </w:r>
      <w:r>
        <w:fldChar w:fldCharType="end"/>
      </w:r>
      <w:r>
        <w:t xml:space="preserve">) после чего на экране отобразится окно, в котором у пользователя есть возможность </w:t>
      </w:r>
      <w:r w:rsidRPr="0065538E">
        <w:rPr>
          <w:b/>
        </w:rPr>
        <w:t xml:space="preserve">указать директорию на своем </w:t>
      </w:r>
      <w:r>
        <w:rPr>
          <w:b/>
        </w:rPr>
        <w:t>ПК</w:t>
      </w:r>
      <w:r w:rsidRPr="0065538E">
        <w:rPr>
          <w:b/>
        </w:rPr>
        <w:t xml:space="preserve">, где находятся искомые </w:t>
      </w:r>
      <w:r>
        <w:rPr>
          <w:b/>
        </w:rPr>
        <w:t>запросы</w:t>
      </w:r>
      <w:r w:rsidRPr="0065538E">
        <w:rPr>
          <w:b/>
        </w:rPr>
        <w:t>, и выбрать один или несколько из них</w:t>
      </w:r>
      <w:r>
        <w:t>. После выбора искомого запроса(-ов) пользователю необходимо подтвердить свой выбор путем нажатия кнопки «Открыть» либо нажав клавишу ENTER</w:t>
      </w:r>
      <w:r w:rsidRPr="00CB2E4E">
        <w:t xml:space="preserve"> </w:t>
      </w:r>
      <w:r>
        <w:t>на клавиатуре.</w:t>
      </w:r>
    </w:p>
    <w:p w:rsidR="005014BB" w:rsidRDefault="005014BB" w:rsidP="003E2B87">
      <w:pPr>
        <w:pStyle w:val="af0"/>
        <w:ind w:firstLine="0"/>
      </w:pPr>
      <w:r w:rsidRPr="00403579">
        <w:rPr>
          <w:noProof/>
        </w:rPr>
        <w:pict>
          <v:shape id="Рисунок 48" o:spid="_x0000_i1263" type="#_x0000_t75" style="width:463.5pt;height:188.25pt;visibility:visible">
            <v:imagedata r:id="rId233" o:title=""/>
          </v:shape>
        </w:pict>
      </w:r>
    </w:p>
    <w:p w:rsidR="005014BB" w:rsidRDefault="005014BB" w:rsidP="003E2B87">
      <w:pPr>
        <w:pStyle w:val="-2"/>
      </w:pPr>
      <w:bookmarkStart w:id="266" w:name="_Ref149736292"/>
      <w:r>
        <w:t xml:space="preserve">Рисунок </w:t>
      </w:r>
      <w:fldSimple w:instr=" SEQ Рисунок \* ARABIC ">
        <w:r>
          <w:rPr>
            <w:noProof/>
          </w:rPr>
          <w:t>136</w:t>
        </w:r>
      </w:fldSimple>
      <w:bookmarkEnd w:id="266"/>
      <w:r>
        <w:t xml:space="preserve"> Пособия по временной нетрудоспособности и беременности и родам. Подача запроса</w:t>
      </w:r>
    </w:p>
    <w:p w:rsidR="005014BB" w:rsidRPr="007B251F" w:rsidRDefault="005014BB" w:rsidP="009B6A77">
      <w:pPr>
        <w:rPr>
          <w:lang w:eastAsia="ru-RU"/>
        </w:rPr>
      </w:pPr>
      <w:r>
        <w:rPr>
          <w:lang w:eastAsia="ru-RU"/>
        </w:rPr>
        <w:t xml:space="preserve">Для выбора нескольких не подряд идущих запросов необходимо на клавиатуре </w:t>
      </w:r>
      <w:r w:rsidRPr="002E027F">
        <w:rPr>
          <w:lang w:eastAsia="ru-RU"/>
        </w:rPr>
        <w:t>удер</w:t>
      </w:r>
      <w:r>
        <w:rPr>
          <w:lang w:eastAsia="ru-RU"/>
        </w:rPr>
        <w:t xml:space="preserve">живать нажатой кнопку </w:t>
      </w:r>
      <w:r>
        <w:rPr>
          <w:lang w:val="en-US" w:eastAsia="ru-RU"/>
        </w:rPr>
        <w:t>CTRL</w:t>
      </w:r>
      <w:r>
        <w:rPr>
          <w:lang w:eastAsia="ru-RU"/>
        </w:rPr>
        <w:t xml:space="preserve"> и курсором мыши выбрать в списке искомые документы. Для выбора нескольких идущих подряд документов необходимо выбрать курсором мыши первый документ, далее нажать на клавиатуре и удерживать кнопку </w:t>
      </w:r>
      <w:r>
        <w:rPr>
          <w:lang w:val="en-US" w:eastAsia="ru-RU"/>
        </w:rPr>
        <w:t>SHIFT</w:t>
      </w:r>
      <w:r>
        <w:rPr>
          <w:lang w:eastAsia="ru-RU"/>
        </w:rPr>
        <w:t>,</w:t>
      </w:r>
      <w:r w:rsidRPr="007B251F">
        <w:rPr>
          <w:lang w:eastAsia="ru-RU"/>
        </w:rPr>
        <w:t xml:space="preserve"> </w:t>
      </w:r>
      <w:r>
        <w:rPr>
          <w:lang w:eastAsia="ru-RU"/>
        </w:rPr>
        <w:t>после чего указать курсором мыши последний документ из искомого диапазона. При этом все запросы, расположенные между первым и последним указанными запросами, также окажутся выбраны для подачи.</w:t>
      </w:r>
    </w:p>
    <w:p w:rsidR="005014BB" w:rsidRPr="003E6CF5" w:rsidRDefault="005014BB" w:rsidP="009B6A77">
      <w:pPr>
        <w:rPr>
          <w:lang w:eastAsia="ru-RU"/>
        </w:rPr>
      </w:pPr>
      <w:r>
        <w:rPr>
          <w:lang w:eastAsia="ru-RU"/>
        </w:rPr>
        <w:t>Для подачи запросов также предусмотрена возможность «перетаскивания» (</w:t>
      </w:r>
      <w:r w:rsidRPr="0065541C">
        <w:rPr>
          <w:lang w:eastAsia="ru-RU"/>
        </w:rPr>
        <w:t>Drag-and-drop</w:t>
      </w:r>
      <w:r>
        <w:rPr>
          <w:lang w:eastAsia="ru-RU"/>
        </w:rPr>
        <w:t>)</w:t>
      </w:r>
      <w:r w:rsidRPr="0065541C">
        <w:rPr>
          <w:lang w:eastAsia="ru-RU"/>
        </w:rPr>
        <w:t xml:space="preserve"> </w:t>
      </w:r>
      <w:r>
        <w:rPr>
          <w:lang w:eastAsia="ru-RU"/>
        </w:rPr>
        <w:t>запросов с рабочего стола или соответствующей директории. Для этого необходимо «перетащить» запросы в соответствующую область страницы «Подача запросов», после чего Портал автоматически начнет их обработку.</w:t>
      </w:r>
    </w:p>
    <w:p w:rsidR="005014BB" w:rsidRDefault="005014BB" w:rsidP="009B6A77">
      <w:pPr>
        <w:pStyle w:val="af0"/>
      </w:pPr>
      <w:r>
        <w:t>После подтверждения, выбранные файлы отобразятся в соответствующих информационных блоках с результатами предварительной обработки Порталом.</w:t>
      </w:r>
    </w:p>
    <w:p w:rsidR="005014BB" w:rsidRDefault="005014BB" w:rsidP="00652A20">
      <w:pPr>
        <w:pStyle w:val="af0"/>
        <w:ind w:firstLine="0"/>
        <w:jc w:val="center"/>
        <w:rPr>
          <w:lang w:val="en-US"/>
        </w:rPr>
      </w:pPr>
      <w:r w:rsidRPr="00403579">
        <w:rPr>
          <w:noProof/>
        </w:rPr>
        <w:pict>
          <v:shape id="Рисунок 513" o:spid="_x0000_i1264" type="#_x0000_t75" style="width:439.5pt;height:321.75pt;visibility:visible">
            <v:imagedata r:id="rId234" o:title=""/>
          </v:shape>
        </w:pict>
      </w:r>
    </w:p>
    <w:p w:rsidR="005014BB" w:rsidRDefault="005014BB" w:rsidP="00652A20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137</w:t>
        </w:r>
      </w:fldSimple>
      <w:r>
        <w:t xml:space="preserve"> Пособия по временной нетрудоспособности и беременности и родам. Подпись загруженных запросов</w:t>
      </w:r>
    </w:p>
    <w:p w:rsidR="005014BB" w:rsidRDefault="005014BB" w:rsidP="00652A20">
      <w:pPr>
        <w:rPr>
          <w:b/>
          <w:color w:val="FF0000"/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«Поданы на портал»</w:t>
      </w:r>
      <w:r>
        <w:rPr>
          <w:lang w:eastAsia="ru-RU"/>
        </w:rPr>
        <w:t xml:space="preserve"> по результатам предварительной обработки отображаются подписанные вне Портала запросы и которые отправлены в обработку. С результатами обработки запросов из блока «Поданы на портал» можно ознакомиться на вкладке «Список отправленных запросов».</w:t>
      </w:r>
    </w:p>
    <w:p w:rsidR="005014BB" w:rsidRPr="00031350" w:rsidRDefault="005014BB" w:rsidP="00652A20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 xml:space="preserve">В случае, если пользователем будут выбраны </w:t>
      </w:r>
      <w:r w:rsidRPr="0065541C">
        <w:rPr>
          <w:b/>
          <w:lang w:eastAsia="ru-RU"/>
        </w:rPr>
        <w:t>только</w:t>
      </w:r>
      <w:r>
        <w:rPr>
          <w:lang w:eastAsia="ru-RU"/>
        </w:rPr>
        <w:t xml:space="preserve"> подписанные документы (например, подписанные сторонним программным обеспечением), то они автоматически будут отправлены в обработку и будет осуществлен переход на вкладку «Список отправленных запросов».</w:t>
      </w:r>
    </w:p>
    <w:p w:rsidR="005014BB" w:rsidRDefault="005014BB" w:rsidP="00652A20">
      <w:pPr>
        <w:rPr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«Ожидающие подписи»</w:t>
      </w:r>
      <w:r>
        <w:rPr>
          <w:lang w:eastAsia="ru-RU"/>
        </w:rPr>
        <w:t xml:space="preserve"> по результатам предварительной обработки отображаются неподписанные запросы, которые ожидают подписания ЭЦП.</w:t>
      </w:r>
    </w:p>
    <w:p w:rsidR="005014BB" w:rsidRDefault="005014BB" w:rsidP="00652A20">
      <w:pPr>
        <w:rPr>
          <w:lang w:eastAsia="ru-RU"/>
        </w:rPr>
      </w:pPr>
      <w:r>
        <w:rPr>
          <w:lang w:eastAsia="ru-RU"/>
        </w:rPr>
        <w:t xml:space="preserve">При необходимости документы из блока </w:t>
      </w:r>
      <w:r w:rsidRPr="0065541C">
        <w:rPr>
          <w:b/>
          <w:lang w:eastAsia="ru-RU"/>
        </w:rPr>
        <w:t>«Ожидающие подписи»</w:t>
      </w:r>
      <w:r>
        <w:rPr>
          <w:lang w:eastAsia="ru-RU"/>
        </w:rPr>
        <w:t xml:space="preserve"> можно удалить, нажав кнопку «Удалить все» – </w:t>
      </w:r>
      <w:r w:rsidRPr="00403579">
        <w:rPr>
          <w:noProof/>
          <w:lang w:eastAsia="ru-RU"/>
        </w:rPr>
        <w:pict>
          <v:shape id="Рисунок 514" o:spid="_x0000_i1265" type="#_x0000_t75" style="width:96.75pt;height:26.25pt;visibility:visible">
            <v:imagedata r:id="rId81" o:title=""/>
          </v:shape>
        </w:pict>
      </w:r>
      <w:r>
        <w:rPr>
          <w:lang w:eastAsia="ru-RU"/>
        </w:rPr>
        <w:t xml:space="preserve">, либо удалить один из выбранных запросов путем нажатия кнопки «Удалить» </w:t>
      </w:r>
      <w:r w:rsidRPr="00403579">
        <w:rPr>
          <w:noProof/>
          <w:lang w:eastAsia="ru-RU"/>
        </w:rPr>
        <w:pict>
          <v:shape id="Рисунок 515" o:spid="_x0000_i1266" type="#_x0000_t75" style="width:28.5pt;height:25.5pt;visibility:visible">
            <v:imagedata r:id="rId82" o:title=""/>
          </v:shape>
        </w:pict>
      </w:r>
      <w:r>
        <w:rPr>
          <w:lang w:eastAsia="ru-RU"/>
        </w:rPr>
        <w:t xml:space="preserve"> напротив соответствующего запроса.</w:t>
      </w:r>
    </w:p>
    <w:p w:rsidR="005014BB" w:rsidRDefault="005014BB" w:rsidP="00652A20">
      <w:pPr>
        <w:pStyle w:val="af0"/>
      </w:pPr>
      <w:r w:rsidRPr="0065541C">
        <w:t xml:space="preserve">Для того, чтобы выполнить процедуру подписания </w:t>
      </w:r>
      <w:r>
        <w:t>запросов</w:t>
      </w:r>
      <w:r w:rsidRPr="0065541C">
        <w:t xml:space="preserve"> ЭЦП</w:t>
      </w:r>
      <w:r>
        <w:t xml:space="preserve"> необходимо нажать кнопку «Подписать» – </w:t>
      </w:r>
      <w:r w:rsidRPr="00403579">
        <w:rPr>
          <w:noProof/>
        </w:rPr>
        <w:pict>
          <v:shape id="Рисунок 516" o:spid="_x0000_i1267" type="#_x0000_t75" style="width:93.75pt;height:27.75pt;visibility:visible">
            <v:imagedata r:id="rId83" o:title=""/>
          </v:shape>
        </w:pict>
      </w:r>
      <w:r>
        <w:t xml:space="preserve"> напротив соответствующего запроса, либо кнопку «Подписать все» – </w:t>
      </w:r>
      <w:r w:rsidRPr="00403579">
        <w:rPr>
          <w:noProof/>
        </w:rPr>
        <w:pict>
          <v:shape id="Рисунок 517" o:spid="_x0000_i1268" type="#_x0000_t75" style="width:99pt;height:28.5pt;visibility:visible">
            <v:imagedata r:id="rId84" o:title=""/>
          </v:shape>
        </w:pict>
      </w:r>
      <w:r>
        <w:t xml:space="preserve"> (в этом случае будут выбраны все запросы из блока «Ожидающие подписи» для последующего подписания ЭЦП), после чего на экране отобразится окно для подтверждения подписи, где необходимо нажать кнопку «Подписать».</w:t>
      </w:r>
    </w:p>
    <w:p w:rsidR="005014BB" w:rsidRDefault="005014BB" w:rsidP="000B1354">
      <w:pPr>
        <w:pStyle w:val="af0"/>
        <w:ind w:firstLine="0"/>
        <w:jc w:val="center"/>
      </w:pPr>
      <w:r w:rsidRPr="00403579">
        <w:rPr>
          <w:noProof/>
        </w:rPr>
        <w:pict>
          <v:shape id="Рисунок 518" o:spid="_x0000_i1269" type="#_x0000_t75" style="width:354.75pt;height:145.5pt;visibility:visible" o:bordertopcolor="#bfbfbf" o:borderleftcolor="#bfbfbf" o:borderbottomcolor="#bfbfbf" o:borderrightcolor="#bfbfbf">
            <v:imagedata r:id="rId8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Default="005014BB" w:rsidP="000B1354">
      <w:pPr>
        <w:pStyle w:val="-2"/>
      </w:pPr>
      <w:bookmarkStart w:id="267" w:name="_Ref149739812"/>
      <w:r>
        <w:t xml:space="preserve">Рисунок </w:t>
      </w:r>
      <w:fldSimple w:instr=" SEQ Рисунок \* ARABIC ">
        <w:r>
          <w:rPr>
            <w:noProof/>
          </w:rPr>
          <w:t>138</w:t>
        </w:r>
      </w:fldSimple>
      <w:bookmarkEnd w:id="267"/>
      <w:r>
        <w:t xml:space="preserve"> </w:t>
      </w:r>
      <w:r w:rsidRPr="00E11B1F">
        <w:t>Пособия по временной нетрудоспособности и беременности и родам.</w:t>
      </w:r>
      <w:r>
        <w:t xml:space="preserve"> Подтверждение подписи</w:t>
      </w:r>
    </w:p>
    <w:p w:rsidR="005014BB" w:rsidRPr="00796698" w:rsidRDefault="005014BB" w:rsidP="00796698">
      <w:pPr>
        <w:pStyle w:val="af0"/>
      </w:pPr>
      <w:r>
        <w:t>В случае успешного подписания, поданные запросы отобразятся на вкладке «Список отправленных запросов».</w:t>
      </w:r>
    </w:p>
    <w:p w:rsidR="005014BB" w:rsidRDefault="005014BB" w:rsidP="000B4F3B">
      <w:pPr>
        <w:pStyle w:val="Heading3"/>
        <w:numPr>
          <w:ilvl w:val="2"/>
          <w:numId w:val="6"/>
        </w:numPr>
        <w:ind w:left="0"/>
      </w:pPr>
      <w:bookmarkStart w:id="268" w:name="_Toc152320880"/>
      <w:r>
        <w:t>Создание запроса на Портале</w:t>
      </w:r>
      <w:bookmarkEnd w:id="268"/>
    </w:p>
    <w:p w:rsidR="005014BB" w:rsidRDefault="005014BB" w:rsidP="00796698">
      <w:pPr>
        <w:pStyle w:val="af0"/>
      </w:pPr>
      <w:r>
        <w:t xml:space="preserve">Для формирования запроса на Портале необходимо в разделе «Запросы и протоколы ответов» нажать на кнопку </w:t>
      </w:r>
      <w:r w:rsidRPr="00403579">
        <w:rPr>
          <w:noProof/>
        </w:rPr>
        <w:pict>
          <v:shape id="Рисунок 520" o:spid="_x0000_i1270" type="#_x0000_t75" style="width:107.25pt;height:24.75pt;visibility:visible">
            <v:imagedata r:id="rId235" o:title=""/>
          </v:shape>
        </w:pict>
      </w:r>
      <w:r>
        <w:t>.</w:t>
      </w:r>
    </w:p>
    <w:p w:rsidR="005014BB" w:rsidRDefault="005014BB" w:rsidP="00796698">
      <w:pPr>
        <w:pStyle w:val="af0"/>
      </w:pPr>
      <w:r>
        <w:t xml:space="preserve">При этом откроется страница «Создание запроса» (см. </w:t>
      </w:r>
      <w:r>
        <w:fldChar w:fldCharType="begin"/>
      </w:r>
      <w:r>
        <w:instrText xml:space="preserve"> REF _Ref149739286 \h </w:instrText>
      </w:r>
      <w:r>
        <w:fldChar w:fldCharType="separate"/>
      </w:r>
      <w:r>
        <w:t xml:space="preserve">Рисунок </w:t>
      </w:r>
      <w:r>
        <w:rPr>
          <w:noProof/>
        </w:rPr>
        <w:t>139</w:t>
      </w:r>
      <w:r>
        <w:fldChar w:fldCharType="end"/>
      </w:r>
      <w:r>
        <w:t>) с полями для заполнения: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Тип формы</w:t>
      </w:r>
      <w:r>
        <w:rPr>
          <w:lang w:val="ru-RU"/>
        </w:rPr>
        <w:t xml:space="preserve"> (Исходная или отменяющая)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УНПФ</w:t>
      </w:r>
      <w:r>
        <w:rPr>
          <w:lang w:val="ru-RU"/>
        </w:rPr>
        <w:t xml:space="preserve"> (заполняется автоматически из карточки пользователя)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УНП</w:t>
      </w:r>
      <w:r>
        <w:rPr>
          <w:lang w:val="ru-RU"/>
        </w:rPr>
        <w:t xml:space="preserve"> (заполняется автоматически из карточки пользователя)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Наименование</w:t>
      </w:r>
      <w:r>
        <w:rPr>
          <w:lang w:val="ru-RU"/>
        </w:rPr>
        <w:t xml:space="preserve"> (заполняется автоматически из карточки пользователя)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Страховой номер ИЛС</w:t>
      </w:r>
      <w:r>
        <w:rPr>
          <w:lang w:val="ru-RU"/>
        </w:rPr>
        <w:t xml:space="preserve"> (страховой номер сотрудника, по которому подается запрос)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Фамилия</w:t>
      </w:r>
      <w:r>
        <w:rPr>
          <w:lang w:val="ru-RU"/>
        </w:rPr>
        <w:t xml:space="preserve"> (фамилия сотрудника, по которому подается запрос)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Имя собственное</w:t>
      </w:r>
      <w:r>
        <w:rPr>
          <w:lang w:val="ru-RU"/>
        </w:rPr>
        <w:t xml:space="preserve"> (имя собственное сотрудника, по которому подается запрос)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Отчество, если такое имеется</w:t>
      </w:r>
      <w:r>
        <w:rPr>
          <w:lang w:val="ru-RU"/>
        </w:rPr>
        <w:t xml:space="preserve"> (отчество сотрудника, по которому подается запрос)</w:t>
      </w:r>
      <w:r w:rsidRPr="009B3F33">
        <w:rPr>
          <w:lang w:val="ru-RU"/>
        </w:rPr>
        <w:t>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Серия и номер листка нетрудоспособности;</w:t>
      </w:r>
    </w:p>
    <w:p w:rsidR="005014BB" w:rsidRDefault="005014BB" w:rsidP="009B3F33">
      <w:pPr>
        <w:pStyle w:val="SymListBlock"/>
      </w:pPr>
      <w:r>
        <w:t>Дата начала случая;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Период временной нетрудоспособности (С – ПО);</w:t>
      </w:r>
    </w:p>
    <w:p w:rsidR="005014BB" w:rsidRPr="009B3F33" w:rsidRDefault="005014BB" w:rsidP="009B3F33">
      <w:pPr>
        <w:pStyle w:val="SymListBlock"/>
        <w:rPr>
          <w:lang w:val="ru-RU"/>
        </w:rPr>
      </w:pPr>
      <w:r w:rsidRPr="009B3F33">
        <w:rPr>
          <w:lang w:val="ru-RU"/>
        </w:rPr>
        <w:t>Признак нетрудоспособности</w:t>
      </w:r>
      <w:r>
        <w:rPr>
          <w:lang w:val="ru-RU"/>
        </w:rPr>
        <w:t xml:space="preserve"> (ВН или БиР)</w:t>
      </w:r>
      <w:r w:rsidRPr="009B3F33">
        <w:rPr>
          <w:lang w:val="ru-RU"/>
        </w:rPr>
        <w:t>;</w:t>
      </w:r>
    </w:p>
    <w:p w:rsidR="005014BB" w:rsidRPr="007724C4" w:rsidRDefault="005014BB" w:rsidP="009B3F33">
      <w:pPr>
        <w:pStyle w:val="SymListBlock"/>
        <w:rPr>
          <w:lang w:val="ru-RU"/>
        </w:rPr>
      </w:pPr>
      <w:r w:rsidRPr="007724C4">
        <w:rPr>
          <w:lang w:val="ru-RU"/>
        </w:rPr>
        <w:t>Признак трудовых отношений</w:t>
      </w:r>
      <w:r>
        <w:rPr>
          <w:lang w:val="ru-RU"/>
        </w:rPr>
        <w:t xml:space="preserve"> (т</w:t>
      </w:r>
      <w:r w:rsidRPr="007724C4">
        <w:rPr>
          <w:rStyle w:val="af1"/>
          <w:lang w:val="ru-RU"/>
        </w:rPr>
        <w:t xml:space="preserve">рудовой договор или </w:t>
      </w:r>
      <w:r>
        <w:rPr>
          <w:rStyle w:val="af1"/>
          <w:lang w:val="ru-RU"/>
        </w:rPr>
        <w:t>г</w:t>
      </w:r>
      <w:r w:rsidRPr="007724C4">
        <w:rPr>
          <w:rStyle w:val="af1"/>
          <w:lang w:val="ru-RU"/>
        </w:rPr>
        <w:t>ражданско-правовой договор</w:t>
      </w:r>
      <w:r>
        <w:rPr>
          <w:lang w:val="ru-RU"/>
        </w:rPr>
        <w:t>)</w:t>
      </w:r>
      <w:r w:rsidRPr="007724C4">
        <w:rPr>
          <w:lang w:val="ru-RU"/>
        </w:rPr>
        <w:t>;</w:t>
      </w:r>
    </w:p>
    <w:p w:rsidR="005014BB" w:rsidRPr="007724C4" w:rsidRDefault="005014BB" w:rsidP="007724C4">
      <w:pPr>
        <w:pStyle w:val="SymListBlock"/>
        <w:rPr>
          <w:lang w:val="ru-RU"/>
        </w:rPr>
      </w:pPr>
      <w:r w:rsidRPr="007724C4">
        <w:rPr>
          <w:lang w:val="ru-RU"/>
        </w:rPr>
        <w:t>Дата заключения ГПД</w:t>
      </w:r>
      <w:r>
        <w:rPr>
          <w:lang w:val="ru-RU"/>
        </w:rPr>
        <w:t xml:space="preserve"> (заполняется при указанном признаке трудовых отношений – ГПД)</w:t>
      </w:r>
      <w:r w:rsidRPr="007724C4">
        <w:rPr>
          <w:lang w:val="ru-RU"/>
        </w:rPr>
        <w:t>;</w:t>
      </w:r>
    </w:p>
    <w:p w:rsidR="005014BB" w:rsidRPr="007724C4" w:rsidRDefault="005014BB" w:rsidP="007724C4">
      <w:pPr>
        <w:pStyle w:val="SymListBlock"/>
        <w:rPr>
          <w:lang w:val="ru-RU"/>
        </w:rPr>
      </w:pPr>
      <w:r w:rsidRPr="007724C4">
        <w:rPr>
          <w:lang w:val="ru-RU"/>
        </w:rPr>
        <w:t>Номер ГПД</w:t>
      </w:r>
      <w:r>
        <w:rPr>
          <w:lang w:val="ru-RU"/>
        </w:rPr>
        <w:t xml:space="preserve"> (заполняется при указанном признаке трудовых отношений – ГПД)</w:t>
      </w:r>
      <w:r w:rsidRPr="007724C4">
        <w:rPr>
          <w:lang w:val="ru-RU"/>
        </w:rPr>
        <w:t>;</w:t>
      </w:r>
    </w:p>
    <w:p w:rsidR="005014BB" w:rsidRPr="00F93ECE" w:rsidRDefault="005014BB" w:rsidP="007724C4">
      <w:pPr>
        <w:pStyle w:val="SymListBlock"/>
        <w:rPr>
          <w:lang w:val="ru-RU"/>
        </w:rPr>
      </w:pPr>
      <w:r w:rsidRPr="00F93ECE">
        <w:rPr>
          <w:lang w:val="ru-RU"/>
        </w:rPr>
        <w:t>Признак назначения пособия по временной нетрудоспособности застрахованному лицу, работающему (по основному месту работы или по совместительству);</w:t>
      </w:r>
    </w:p>
    <w:p w:rsidR="005014BB" w:rsidRPr="009B3F33" w:rsidRDefault="005014BB" w:rsidP="009B3F33">
      <w:pPr>
        <w:pStyle w:val="SymListBlock"/>
      </w:pPr>
      <w:r w:rsidRPr="009B3F33">
        <w:t>Телефон;</w:t>
      </w:r>
    </w:p>
    <w:p w:rsidR="005014BB" w:rsidRPr="009B3F33" w:rsidRDefault="005014BB" w:rsidP="009B3F33">
      <w:pPr>
        <w:pStyle w:val="SymListBlock"/>
      </w:pPr>
      <w:r w:rsidRPr="009B3F33">
        <w:t>Руководитель.</w:t>
      </w:r>
    </w:p>
    <w:p w:rsidR="005014BB" w:rsidRDefault="005014BB" w:rsidP="001911C8">
      <w:pPr>
        <w:pStyle w:val="23"/>
        <w:numPr>
          <w:ilvl w:val="0"/>
          <w:numId w:val="0"/>
        </w:numPr>
      </w:pPr>
      <w:r w:rsidRPr="00403579">
        <w:rPr>
          <w:noProof/>
          <w:lang w:eastAsia="ru-RU"/>
        </w:rPr>
        <w:pict>
          <v:shape id="Рисунок 521" o:spid="_x0000_i1271" type="#_x0000_t75" style="width:464.25pt;height:372.75pt;visibility:visible">
            <v:imagedata r:id="rId236" o:title=""/>
          </v:shape>
        </w:pict>
      </w:r>
    </w:p>
    <w:p w:rsidR="005014BB" w:rsidRDefault="005014BB" w:rsidP="009B3F33">
      <w:pPr>
        <w:pStyle w:val="-2"/>
      </w:pPr>
      <w:bookmarkStart w:id="269" w:name="_Ref149739286"/>
      <w:r>
        <w:t xml:space="preserve">Рисунок </w:t>
      </w:r>
      <w:fldSimple w:instr=" SEQ Рисунок \* ARABIC ">
        <w:r>
          <w:rPr>
            <w:noProof/>
          </w:rPr>
          <w:t>139</w:t>
        </w:r>
      </w:fldSimple>
      <w:bookmarkEnd w:id="269"/>
      <w:r>
        <w:t xml:space="preserve"> </w:t>
      </w:r>
      <w:r w:rsidRPr="006B23A3">
        <w:t xml:space="preserve">Пособия по временной нетрудоспособности и беременности и родам. </w:t>
      </w:r>
      <w:r>
        <w:t>Создание запроса на Портале</w:t>
      </w:r>
    </w:p>
    <w:p w:rsidR="005014BB" w:rsidRDefault="005014BB" w:rsidP="007724C4">
      <w:pPr>
        <w:pStyle w:val="af0"/>
      </w:pPr>
      <w:r>
        <w:rPr>
          <w:shd w:val="clear" w:color="auto" w:fill="FFFFFF"/>
        </w:rPr>
        <w:t xml:space="preserve">После заполнения обязательных полей, для подачи запроса необходимо нажать кнопку «Подписать и отправить». В случае, если все обязательные поля заполнены и ошибок нет, система предложит подписать сформированный запрос (см.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_Ref149739812 \h </w:instrText>
      </w:r>
      <w:r w:rsidRPr="00EA7A8E"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>
        <w:t xml:space="preserve">Рисунок </w:t>
      </w:r>
      <w:r>
        <w:rPr>
          <w:noProof/>
        </w:rPr>
        <w:t>138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 xml:space="preserve">). После успешной подписи сформированный запрос отобразиться во вкладке «Список отправленных запросов». </w:t>
      </w:r>
    </w:p>
    <w:p w:rsidR="005014BB" w:rsidRDefault="005014BB" w:rsidP="000B4F3B">
      <w:pPr>
        <w:pStyle w:val="Heading3"/>
        <w:numPr>
          <w:ilvl w:val="2"/>
          <w:numId w:val="6"/>
        </w:numPr>
        <w:ind w:left="0"/>
      </w:pPr>
      <w:bookmarkStart w:id="270" w:name="_Toc152320881"/>
      <w:r>
        <w:t>Список отправленных запросов</w:t>
      </w:r>
      <w:bookmarkEnd w:id="270"/>
    </w:p>
    <w:p w:rsidR="005014BB" w:rsidRDefault="005014BB" w:rsidP="00F93ECE">
      <w:pPr>
        <w:rPr>
          <w:lang w:eastAsia="ru-RU"/>
        </w:rPr>
      </w:pPr>
      <w:r>
        <w:t xml:space="preserve">В разделе «Запросы и протоколы ответов» во вкладке «Список отправленных запросов» отображаются все поданные </w:t>
      </w:r>
      <w:r w:rsidRPr="00092CAB">
        <w:rPr>
          <w:b/>
          <w:lang w:eastAsia="ru-RU"/>
        </w:rPr>
        <w:t>по организации</w:t>
      </w:r>
      <w:r>
        <w:rPr>
          <w:lang w:eastAsia="ru-RU"/>
        </w:rPr>
        <w:t xml:space="preserve"> в рамках УНПФ</w:t>
      </w:r>
      <w:r>
        <w:t xml:space="preserve"> запросы для расчета среднедневного заработка</w:t>
      </w:r>
      <w:r>
        <w:rPr>
          <w:lang w:eastAsia="ru-RU"/>
        </w:rPr>
        <w:t>.</w:t>
      </w:r>
    </w:p>
    <w:p w:rsidR="005014BB" w:rsidRDefault="005014BB" w:rsidP="00F93ECE">
      <w:pPr>
        <w:rPr>
          <w:lang w:eastAsia="ru-RU"/>
        </w:rPr>
      </w:pPr>
      <w:r>
        <w:rPr>
          <w:lang w:eastAsia="ru-RU"/>
        </w:rPr>
        <w:t>Рабочая область страницы «Список отправленных запросов» представлена в виде таблицы со списком документов и вкладками: «Все», «Отклоненные Порталом», «Отклоненные АИС Фонда», «Обработанные запросы»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_Ref526280237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Рисунок 57</w:t>
      </w:r>
      <w:r>
        <w:rPr>
          <w:lang w:eastAsia="ru-RU"/>
        </w:rPr>
        <w:fldChar w:fldCharType="end"/>
      </w:r>
      <w:r>
        <w:rPr>
          <w:lang w:eastAsia="ru-RU"/>
        </w:rPr>
        <w:t xml:space="preserve">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_Ref149741950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t xml:space="preserve">Рисунок </w:t>
      </w:r>
      <w:r>
        <w:rPr>
          <w:noProof/>
        </w:rPr>
        <w:t>140</w:t>
      </w:r>
      <w:r>
        <w:rPr>
          <w:lang w:eastAsia="ru-RU"/>
        </w:rPr>
        <w:fldChar w:fldCharType="end"/>
      </w:r>
      <w:r>
        <w:rPr>
          <w:lang w:eastAsia="ru-RU"/>
        </w:rPr>
        <w:t>). По умолчанию в таблице отображаются запросы на вкладке «Все», загруженные на Портал за последний год, на что указывает период в заголовке страницы. Период отображения списка документов можно изменить, но указывать необходимо период продолжительностью не более года.</w:t>
      </w:r>
    </w:p>
    <w:p w:rsidR="005014BB" w:rsidRDefault="005014BB" w:rsidP="00F93ECE">
      <w:pPr>
        <w:rPr>
          <w:lang w:eastAsia="ru-RU"/>
        </w:rPr>
      </w:pPr>
      <w:r>
        <w:rPr>
          <w:lang w:eastAsia="ru-RU"/>
        </w:rPr>
        <w:t>Во вкладке «Отклоненные Порталом» отображаются запросы которые не прошли Шаг 1. Контроль Портала.</w:t>
      </w:r>
    </w:p>
    <w:p w:rsidR="005014BB" w:rsidRDefault="005014BB" w:rsidP="00F93ECE">
      <w:pPr>
        <w:rPr>
          <w:lang w:eastAsia="ru-RU"/>
        </w:rPr>
      </w:pPr>
      <w:r>
        <w:rPr>
          <w:lang w:eastAsia="ru-RU"/>
        </w:rPr>
        <w:t>Во вкладке «Отклоненные АИС Фонда» отображаются запросы которые не прошли Шаг 3. Контроль АИС Фонда.</w:t>
      </w:r>
    </w:p>
    <w:p w:rsidR="005014BB" w:rsidRDefault="005014BB" w:rsidP="00F93ECE">
      <w:pPr>
        <w:rPr>
          <w:lang w:eastAsia="ru-RU"/>
        </w:rPr>
      </w:pPr>
      <w:r>
        <w:rPr>
          <w:lang w:eastAsia="ru-RU"/>
        </w:rPr>
        <w:t>Во вкладке «Обработанные запросы» отображаются запросы которые приняты АИС Фонда, пройдет Шаг 3. Контроль АИС Фонда.</w:t>
      </w:r>
    </w:p>
    <w:p w:rsidR="005014BB" w:rsidRPr="00F93ECE" w:rsidRDefault="005014BB" w:rsidP="00F93ECE">
      <w:pPr>
        <w:pStyle w:val="af0"/>
        <w:ind w:firstLine="0"/>
      </w:pPr>
      <w:r w:rsidRPr="00403579">
        <w:rPr>
          <w:noProof/>
        </w:rPr>
        <w:pict>
          <v:shape id="Рисунок 115" o:spid="_x0000_i1272" type="#_x0000_t75" style="width:462.75pt;height:220.5pt;visibility:visible">
            <v:imagedata r:id="rId237" o:title=""/>
          </v:shape>
        </w:pict>
      </w:r>
    </w:p>
    <w:p w:rsidR="005014BB" w:rsidRPr="00F93ECE" w:rsidRDefault="005014BB" w:rsidP="00F93ECE">
      <w:pPr>
        <w:pStyle w:val="-2"/>
      </w:pPr>
      <w:bookmarkStart w:id="271" w:name="_Ref149741950"/>
      <w:r>
        <w:t xml:space="preserve">Рисунок </w:t>
      </w:r>
      <w:fldSimple w:instr=" SEQ Рисунок \* ARABIC ">
        <w:r>
          <w:rPr>
            <w:noProof/>
          </w:rPr>
          <w:t>140</w:t>
        </w:r>
      </w:fldSimple>
      <w:bookmarkEnd w:id="271"/>
      <w:r>
        <w:t xml:space="preserve"> Список отправленных запросов</w:t>
      </w:r>
    </w:p>
    <w:p w:rsidR="005014BB" w:rsidRDefault="005014BB" w:rsidP="00D42978">
      <w:pPr>
        <w:rPr>
          <w:lang w:eastAsia="ru-RU"/>
        </w:rPr>
      </w:pPr>
      <w:r>
        <w:rPr>
          <w:lang w:eastAsia="ru-RU"/>
        </w:rPr>
        <w:t>Информация о поданных запросах представлена в таблице в виде следующих полей:</w:t>
      </w:r>
    </w:p>
    <w:p w:rsidR="005014BB" w:rsidRDefault="005014BB" w:rsidP="00D42978">
      <w:pPr>
        <w:pStyle w:val="a5"/>
      </w:pPr>
      <w:r w:rsidRPr="00BD34D5">
        <w:rPr>
          <w:i/>
        </w:rPr>
        <w:t xml:space="preserve">Наименование </w:t>
      </w:r>
      <w:r>
        <w:rPr>
          <w:i/>
        </w:rPr>
        <w:t>запроса</w:t>
      </w:r>
      <w:r>
        <w:t>;</w:t>
      </w:r>
    </w:p>
    <w:p w:rsidR="005014BB" w:rsidRDefault="005014BB" w:rsidP="00D42978">
      <w:pPr>
        <w:pStyle w:val="a5"/>
      </w:pPr>
      <w:r w:rsidRPr="00BD34D5">
        <w:rPr>
          <w:i/>
        </w:rPr>
        <w:t>Дата загрузки</w:t>
      </w:r>
      <w:r>
        <w:rPr>
          <w:i/>
        </w:rPr>
        <w:t xml:space="preserve"> запроса на Портал</w:t>
      </w:r>
      <w:r>
        <w:t xml:space="preserve"> – дата и время, когда запрос был загружен на Портал;</w:t>
      </w:r>
    </w:p>
    <w:p w:rsidR="005014BB" w:rsidRDefault="005014BB" w:rsidP="00D42978">
      <w:pPr>
        <w:pStyle w:val="a5"/>
      </w:pPr>
      <w:r>
        <w:rPr>
          <w:i/>
        </w:rPr>
        <w:t xml:space="preserve">Дата последнего протокола </w:t>
      </w:r>
      <w:r>
        <w:t>– дата и время, когда был сформирован последни</w:t>
      </w:r>
      <w:bookmarkStart w:id="272" w:name="_GoBack"/>
      <w:bookmarkEnd w:id="272"/>
      <w:r>
        <w:t>й протокол;</w:t>
      </w:r>
    </w:p>
    <w:p w:rsidR="005014BB" w:rsidRDefault="005014BB" w:rsidP="00D42978">
      <w:pPr>
        <w:pStyle w:val="a5"/>
      </w:pPr>
      <w:r>
        <w:rPr>
          <w:i/>
        </w:rPr>
        <w:t xml:space="preserve">Ф.И.О. сотрудника </w:t>
      </w:r>
      <w:r>
        <w:t>– ФИО сотрудника, указанного в запросе</w:t>
      </w:r>
      <w:r>
        <w:rPr>
          <w:i/>
        </w:rPr>
        <w:t>;</w:t>
      </w:r>
    </w:p>
    <w:p w:rsidR="005014BB" w:rsidRDefault="005014BB" w:rsidP="00D42978">
      <w:pPr>
        <w:pStyle w:val="a5"/>
      </w:pPr>
      <w:r>
        <w:rPr>
          <w:i/>
        </w:rPr>
        <w:t>Ф.И.О. пользователя, подавшего документ;</w:t>
      </w:r>
    </w:p>
    <w:p w:rsidR="005014BB" w:rsidRDefault="005014BB" w:rsidP="00D42978">
      <w:pPr>
        <w:pStyle w:val="a5"/>
      </w:pPr>
      <w:r w:rsidRPr="00BD34D5">
        <w:rPr>
          <w:i/>
        </w:rPr>
        <w:t>Статус обработки</w:t>
      </w:r>
      <w:r>
        <w:rPr>
          <w:i/>
        </w:rPr>
        <w:t xml:space="preserve"> запроса</w:t>
      </w:r>
      <w:r>
        <w:t>;</w:t>
      </w:r>
    </w:p>
    <w:p w:rsidR="005014BB" w:rsidRPr="00D42978" w:rsidRDefault="005014BB" w:rsidP="00D42978">
      <w:pPr>
        <w:pStyle w:val="a5"/>
        <w:rPr>
          <w:i/>
        </w:rPr>
      </w:pPr>
      <w:r w:rsidRPr="00D42978">
        <w:rPr>
          <w:i/>
        </w:rPr>
        <w:t>Информация по шагам обработки запроса.</w:t>
      </w:r>
    </w:p>
    <w:p w:rsidR="005014BB" w:rsidRPr="00CC0DC3" w:rsidRDefault="005014BB" w:rsidP="00D42978">
      <w:pPr>
        <w:rPr>
          <w:u w:val="single"/>
          <w:lang w:eastAsia="ru-RU"/>
        </w:rPr>
      </w:pPr>
      <w:r w:rsidRPr="00CC0DC3">
        <w:rPr>
          <w:u w:val="single"/>
          <w:lang w:eastAsia="ru-RU"/>
        </w:rPr>
        <w:t xml:space="preserve">Основные </w:t>
      </w:r>
      <w:r>
        <w:rPr>
          <w:u w:val="single"/>
          <w:lang w:eastAsia="ru-RU"/>
        </w:rPr>
        <w:t>возможности на</w:t>
      </w:r>
      <w:r w:rsidRPr="00CC0DC3">
        <w:rPr>
          <w:u w:val="single"/>
          <w:lang w:eastAsia="ru-RU"/>
        </w:rPr>
        <w:t xml:space="preserve"> </w:t>
      </w:r>
      <w:r>
        <w:rPr>
          <w:u w:val="single"/>
          <w:lang w:eastAsia="ru-RU"/>
        </w:rPr>
        <w:t>вкладке «Список отправленных запросов»</w:t>
      </w:r>
      <w:r w:rsidRPr="00CC0DC3">
        <w:rPr>
          <w:u w:val="single"/>
          <w:lang w:eastAsia="ru-RU"/>
        </w:rPr>
        <w:t>:</w:t>
      </w:r>
    </w:p>
    <w:p w:rsidR="005014BB" w:rsidRPr="00670E4B" w:rsidRDefault="005014BB" w:rsidP="00D42978">
      <w:pPr>
        <w:pStyle w:val="14"/>
        <w:numPr>
          <w:ilvl w:val="0"/>
          <w:numId w:val="52"/>
        </w:numPr>
        <w:rPr>
          <w:lang w:eastAsia="ru-RU"/>
        </w:rPr>
      </w:pPr>
      <w:r w:rsidRPr="00670E4B">
        <w:rPr>
          <w:lang w:eastAsia="ru-RU"/>
        </w:rPr>
        <w:t xml:space="preserve">Поиск </w:t>
      </w:r>
      <w:r>
        <w:rPr>
          <w:lang w:eastAsia="ru-RU"/>
        </w:rPr>
        <w:t>запросов</w:t>
      </w:r>
      <w:r w:rsidRPr="00670E4B">
        <w:rPr>
          <w:lang w:eastAsia="ru-RU"/>
        </w:rPr>
        <w:t xml:space="preserve"> по параметрам</w:t>
      </w:r>
    </w:p>
    <w:p w:rsidR="005014BB" w:rsidRDefault="005014BB" w:rsidP="00D42978">
      <w:pPr>
        <w:rPr>
          <w:lang w:eastAsia="ru-RU"/>
        </w:rPr>
      </w:pPr>
      <w:r>
        <w:rPr>
          <w:lang w:eastAsia="ru-RU"/>
        </w:rPr>
        <w:t>Пользователю предоставлена возможность сортировать данные таблицы по любому из столбцов в прямом или обратном порядке.</w:t>
      </w:r>
    </w:p>
    <w:p w:rsidR="005014BB" w:rsidRDefault="005014BB" w:rsidP="00D42978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фильтровать данные таблицы по любому из столбцов, используя выпадающие списки или задавая параметры для поиска по вхождению. Подробнее о работе с данными, представленными в табличном виде, в </w:t>
      </w:r>
      <w:r w:rsidRPr="00670E4B">
        <w:rPr>
          <w:b/>
          <w:lang w:eastAsia="ru-RU"/>
        </w:rPr>
        <w:t xml:space="preserve">разделе </w:t>
      </w:r>
      <w:fldSimple w:instr=" REF _Ref526284809 \r \h  \* MERGEFORMAT ">
        <w:r>
          <w:rPr>
            <w:b/>
            <w:lang w:eastAsia="ru-RU"/>
          </w:rPr>
          <w:t>4.2</w:t>
        </w:r>
      </w:fldSimple>
      <w:r>
        <w:rPr>
          <w:lang w:eastAsia="ru-RU"/>
        </w:rPr>
        <w:t>.</w:t>
      </w:r>
    </w:p>
    <w:p w:rsidR="005014BB" w:rsidRPr="00670E4B" w:rsidRDefault="005014BB" w:rsidP="00D42978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Просмотр квитанции или протокола</w:t>
      </w:r>
    </w:p>
    <w:p w:rsidR="005014BB" w:rsidRDefault="005014BB" w:rsidP="00D42978">
      <w:r>
        <w:t xml:space="preserve">Для обработанных документов существует возможность просмотреть квитанцию или протокол с результатом обработки. Для просмотра текста квитанции или протокола необходимо в соответствующем поле таблицы </w:t>
      </w:r>
      <w:r w:rsidRPr="00E815BC">
        <w:rPr>
          <w:i/>
        </w:rPr>
        <w:t>навести курсор мыши</w:t>
      </w:r>
      <w:r>
        <w:t xml:space="preserve"> на </w:t>
      </w:r>
      <w:r>
        <w:rPr>
          <w:lang w:eastAsia="ru-RU"/>
        </w:rPr>
        <w:t xml:space="preserve">кнопку </w:t>
      </w:r>
      <w:r w:rsidRPr="00403579">
        <w:rPr>
          <w:noProof/>
          <w:lang w:eastAsia="ru-RU"/>
        </w:rPr>
        <w:pict>
          <v:shape id="Рисунок 524" o:spid="_x0000_i1273" type="#_x0000_t75" style="width:28.5pt;height:25.5pt;visibility:visible">
            <v:imagedata r:id="rId90" o:title=""/>
          </v:shape>
        </w:pict>
      </w:r>
      <w:r>
        <w:rPr>
          <w:lang w:eastAsia="ru-RU"/>
        </w:rPr>
        <w:t xml:space="preserve"> или </w:t>
      </w:r>
      <w:r w:rsidRPr="00403579">
        <w:rPr>
          <w:noProof/>
          <w:lang w:eastAsia="ru-RU"/>
        </w:rPr>
        <w:pict>
          <v:shape id="Рисунок 525" o:spid="_x0000_i1274" type="#_x0000_t75" style="width:28.5pt;height:25.5pt;visibility:visible">
            <v:imagedata r:id="rId91" o:title=""/>
          </v:shape>
        </w:pict>
      </w:r>
      <w:r>
        <w:rPr>
          <w:lang w:eastAsia="ru-RU"/>
        </w:rPr>
        <w:t xml:space="preserve"> </w:t>
      </w:r>
      <w:r>
        <w:t>и рядом отобразится всплывающее окно с описанием.</w:t>
      </w:r>
    </w:p>
    <w:p w:rsidR="005014BB" w:rsidRDefault="005014BB" w:rsidP="00D42978">
      <w:r>
        <w:t xml:space="preserve">Если текст полностью не отображается во всплывающем окне, то пользователю предоставлена возможность просмотреть полное описание ошибок в отдельном окне.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«Просмотреть».</w:t>
      </w:r>
    </w:p>
    <w:p w:rsidR="005014BB" w:rsidRPr="00670E4B" w:rsidRDefault="005014BB" w:rsidP="00D42978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Скачивание квитанции или протокола на ПК пользователя</w:t>
      </w:r>
    </w:p>
    <w:p w:rsidR="005014BB" w:rsidRDefault="005014BB" w:rsidP="00D42978">
      <w:r>
        <w:t xml:space="preserve">Для обработанных документов существует возможность скачать квитанцию или протокол с сопроводительными документами при их наличии.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«Скачать», после чего браузер либо предложит выбрать директорию для сохранения, либо сохранит файлы в директории указанной в браузере по умолчанию.</w:t>
      </w:r>
    </w:p>
    <w:p w:rsidR="005014BB" w:rsidRPr="00670E4B" w:rsidRDefault="005014BB" w:rsidP="00D42978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 xml:space="preserve">Просмотр </w:t>
      </w:r>
      <w:r>
        <w:rPr>
          <w:lang w:eastAsia="ru-RU"/>
        </w:rPr>
        <w:t>запросов</w:t>
      </w:r>
    </w:p>
    <w:p w:rsidR="005014BB" w:rsidRDefault="005014BB" w:rsidP="00D42978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просмотреть содержимое запросов, принятых Порталом. Для этого необходимо напротив искомого документа нажать кнопку </w:t>
      </w:r>
      <w:r w:rsidRPr="00403579">
        <w:rPr>
          <w:noProof/>
          <w:lang w:eastAsia="ru-RU"/>
        </w:rPr>
        <w:pict>
          <v:shape id="Рисунок 527" o:spid="_x0000_i1275" type="#_x0000_t75" style="width:28.5pt;height:24.75pt;visibility:visible">
            <v:imagedata r:id="rId119" o:title=""/>
          </v:shape>
        </w:pict>
      </w:r>
      <w:r>
        <w:rPr>
          <w:lang w:eastAsia="ru-RU"/>
        </w:rPr>
        <w:t xml:space="preserve">, для документов не принятых Порталом, или </w:t>
      </w:r>
      <w:r w:rsidRPr="00403579">
        <w:rPr>
          <w:noProof/>
          <w:lang w:eastAsia="ru-RU"/>
        </w:rPr>
        <w:pict>
          <v:shape id="Рисунок 531" o:spid="_x0000_i1276" type="#_x0000_t75" style="width:30pt;height:30pt;visibility:visible">
            <v:imagedata r:id="rId120" o:title=""/>
          </v:shape>
        </w:pict>
      </w:r>
      <w:r>
        <w:rPr>
          <w:lang w:eastAsia="ru-RU"/>
        </w:rPr>
        <w:t xml:space="preserve"> и выбрать «Просмотр», для запросов принятых Порталом. На экране отобразится окно с содержимым документа, который был загружен на Портал.</w:t>
      </w:r>
    </w:p>
    <w:p w:rsidR="005014BB" w:rsidRDefault="005014BB" w:rsidP="00D42978">
      <w:pPr>
        <w:pStyle w:val="14"/>
        <w:numPr>
          <w:ilvl w:val="0"/>
          <w:numId w:val="12"/>
        </w:numPr>
        <w:rPr>
          <w:lang w:eastAsia="ru-RU"/>
        </w:rPr>
      </w:pPr>
      <w:r>
        <w:rPr>
          <w:lang w:eastAsia="ru-RU"/>
        </w:rPr>
        <w:t>Печать запросов</w:t>
      </w:r>
    </w:p>
    <w:p w:rsidR="005014BB" w:rsidRDefault="005014BB" w:rsidP="00D42978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распечатать запрос, принятый Порталом. Для этого необходимо, рядом с наименование запроса, нажать кнопку </w:t>
      </w:r>
      <w:r w:rsidRPr="00403579">
        <w:rPr>
          <w:noProof/>
          <w:lang w:eastAsia="ru-RU"/>
        </w:rPr>
        <w:pict>
          <v:shape id="Рисунок 528" o:spid="_x0000_i1277" type="#_x0000_t75" style="width:30pt;height:30pt;visibility:visible">
            <v:imagedata r:id="rId120" o:title=""/>
          </v:shape>
        </w:pict>
      </w:r>
      <w:r>
        <w:rPr>
          <w:lang w:eastAsia="ru-RU"/>
        </w:rPr>
        <w:t xml:space="preserve"> и выбрать «Печать», после чего браузер </w:t>
      </w:r>
      <w:r>
        <w:t>либо предложит выбрать директорию для сохранения, либо сохранит файлы в директории, указанной в браузере по умолчанию.</w:t>
      </w:r>
    </w:p>
    <w:p w:rsidR="005014BB" w:rsidRPr="00670E4B" w:rsidRDefault="005014BB" w:rsidP="00D42978">
      <w:pPr>
        <w:pStyle w:val="14"/>
        <w:numPr>
          <w:ilvl w:val="0"/>
          <w:numId w:val="12"/>
        </w:numPr>
        <w:rPr>
          <w:lang w:eastAsia="ru-RU"/>
        </w:rPr>
      </w:pPr>
      <w:r>
        <w:rPr>
          <w:lang w:eastAsia="ru-RU"/>
        </w:rPr>
        <w:t>Скачивание</w:t>
      </w:r>
      <w:r w:rsidRPr="00670E4B">
        <w:rPr>
          <w:lang w:eastAsia="ru-RU"/>
        </w:rPr>
        <w:t xml:space="preserve"> </w:t>
      </w:r>
      <w:r>
        <w:rPr>
          <w:lang w:eastAsia="ru-RU"/>
        </w:rPr>
        <w:t>запросов</w:t>
      </w:r>
    </w:p>
    <w:p w:rsidR="005014BB" w:rsidRDefault="005014BB" w:rsidP="00D42978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скачать запросы, принятые Порталом. Для этого необходимо </w:t>
      </w:r>
      <w:r>
        <w:rPr>
          <w:noProof/>
          <w:lang w:eastAsia="ru-RU"/>
        </w:rPr>
        <w:t xml:space="preserve">нажать на наименование запроса или нажать на кнопку </w:t>
      </w:r>
      <w:r w:rsidRPr="00403579">
        <w:rPr>
          <w:noProof/>
          <w:lang w:eastAsia="ru-RU"/>
        </w:rPr>
        <w:pict>
          <v:shape id="Рисунок 529" o:spid="_x0000_i1278" type="#_x0000_t75" style="width:20.25pt;height:19.5pt;visibility:visible">
            <v:imagedata r:id="rId121" o:title=""/>
          </v:shape>
        </w:pict>
      </w:r>
      <w:r>
        <w:rPr>
          <w:noProof/>
          <w:lang w:eastAsia="ru-RU"/>
        </w:rPr>
        <w:t>, рядом с наименованием</w:t>
      </w:r>
      <w:r>
        <w:rPr>
          <w:lang w:eastAsia="ru-RU"/>
        </w:rPr>
        <w:t>. П</w:t>
      </w:r>
      <w:r>
        <w:t>осле чего браузер либо предложит выбрать директорию для сохранения, либо сохранит запрос в директории, указанной в браузере по умолчанию.</w:t>
      </w:r>
    </w:p>
    <w:p w:rsidR="005014BB" w:rsidRPr="00670E4B" w:rsidRDefault="005014BB" w:rsidP="00D42978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Печать протокола</w:t>
      </w:r>
    </w:p>
    <w:p w:rsidR="005014BB" w:rsidRDefault="005014BB" w:rsidP="00D42978">
      <w:r>
        <w:t xml:space="preserve">Для обработанных документов существует возможность распечатать протокол.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«Печать», после чего отобразится новое окно браузера с текстом протокола, а также автоматически произойдет вызов функции печати открывшейся страницы. Пользователю необходимо подтвердить печать нажатием соответствующей кнопки.</w:t>
      </w:r>
    </w:p>
    <w:p w:rsidR="005014BB" w:rsidRPr="00670E4B" w:rsidRDefault="005014BB" w:rsidP="00D42978">
      <w:pPr>
        <w:pStyle w:val="14"/>
        <w:numPr>
          <w:ilvl w:val="0"/>
          <w:numId w:val="12"/>
        </w:numPr>
        <w:rPr>
          <w:lang w:eastAsia="ru-RU"/>
        </w:rPr>
      </w:pPr>
      <w:r w:rsidRPr="00670E4B">
        <w:rPr>
          <w:lang w:eastAsia="ru-RU"/>
        </w:rPr>
        <w:t>Просмотр истории протоколов</w:t>
      </w:r>
    </w:p>
    <w:p w:rsidR="005014BB" w:rsidRDefault="005014BB" w:rsidP="00D42978">
      <w:r>
        <w:t xml:space="preserve">Для обработанных запросов, по которым Порталом было получено несколько результатов обработки из АИС Фонда, нажатием кнопки </w:t>
      </w:r>
      <w:r w:rsidRPr="00403579">
        <w:rPr>
          <w:noProof/>
          <w:lang w:eastAsia="ru-RU"/>
        </w:rPr>
        <w:pict>
          <v:shape id="Рисунок 530" o:spid="_x0000_i1279" type="#_x0000_t75" style="width:28.5pt;height:24pt;visibility:visible">
            <v:imagedata r:id="rId94" o:title=""/>
          </v:shape>
        </w:pict>
      </w:r>
      <w:r>
        <w:t xml:space="preserve">существует возможность просмотреть историю полученных результатов с возможностью сохранения каждого на компьютер пользователя. </w:t>
      </w:r>
      <w:r w:rsidRPr="00A31A51">
        <w:t>При нажатии на данную кнопку отобразится список (история) в порядке убывания всех результатов обработки с указанием даты и времен</w:t>
      </w:r>
      <w:r>
        <w:t>и получения результата Порталом.</w:t>
      </w:r>
    </w:p>
    <w:p w:rsidR="005014BB" w:rsidRDefault="005014BB" w:rsidP="000B4F3B">
      <w:pPr>
        <w:pStyle w:val="Heading3"/>
        <w:numPr>
          <w:ilvl w:val="2"/>
          <w:numId w:val="6"/>
        </w:numPr>
        <w:ind w:left="0"/>
      </w:pPr>
      <w:bookmarkStart w:id="273" w:name="_Toc152320882"/>
      <w:r>
        <w:t xml:space="preserve">Уведомления о временной </w:t>
      </w:r>
      <w:r w:rsidRPr="000B4F3B">
        <w:t>нетрудоспособности</w:t>
      </w:r>
      <w:bookmarkEnd w:id="273"/>
    </w:p>
    <w:p w:rsidR="005014BB" w:rsidRDefault="005014BB" w:rsidP="00BE37EC">
      <w:r>
        <w:t xml:space="preserve">Раздел «Уведомления о временной нетрудоспособности» содержит системные уведомления, сформированные Порталом для информирования пользователей о </w:t>
      </w:r>
      <w:r w:rsidRPr="00751E95">
        <w:t xml:space="preserve">необходимости представления </w:t>
      </w:r>
      <w:r>
        <w:t xml:space="preserve">форм </w:t>
      </w:r>
      <w:r w:rsidRPr="00751E95">
        <w:t>ПУ-3</w:t>
      </w:r>
      <w:r>
        <w:t xml:space="preserve"> или ПУ-2, а также информацию о </w:t>
      </w:r>
      <w:r w:rsidRPr="00751E95">
        <w:t>дате начала случая временной нетрудоспособности</w:t>
      </w:r>
      <w:r>
        <w:t>, в случае если сотрудник работает в данной организации по совместительству.</w:t>
      </w:r>
    </w:p>
    <w:p w:rsidR="005014BB" w:rsidRDefault="005014BB" w:rsidP="00D52A53">
      <w:r>
        <w:rPr>
          <w:lang w:eastAsia="ru-RU"/>
        </w:rPr>
        <w:t>Данный пункт меню доступен пользователю с добавленной привилегией «Подача и просмотр информации по разделу среднедневному заработку»</w:t>
      </w:r>
    </w:p>
    <w:p w:rsidR="005014BB" w:rsidRDefault="005014BB" w:rsidP="00C531B2">
      <w:r w:rsidRPr="00E61FA5">
        <w:t xml:space="preserve">Для просмотра уведомлений </w:t>
      </w:r>
      <w:r>
        <w:t>о временной нетрудоспособности</w:t>
      </w:r>
      <w:r w:rsidRPr="00E61FA5">
        <w:t xml:space="preserve"> необходимо перейти в пункт меню </w:t>
      </w:r>
      <w:r>
        <w:t>«</w:t>
      </w:r>
      <w:r>
        <w:rPr>
          <w:lang w:eastAsia="ru-RU"/>
        </w:rPr>
        <w:t>Пособия по временной нетрудоспособности и беременности и родам</w:t>
      </w:r>
      <w:r w:rsidRPr="00E61FA5">
        <w:t xml:space="preserve"> → </w:t>
      </w:r>
      <w:r>
        <w:t>«Уведомления о временной нетрудоспособности», после чего</w:t>
      </w:r>
      <w:r w:rsidRPr="00E61FA5">
        <w:t xml:space="preserve"> </w:t>
      </w:r>
      <w:r>
        <w:t>отобразится</w:t>
      </w:r>
      <w:r w:rsidRPr="00E61FA5">
        <w:t xml:space="preserve"> список уведомлений</w:t>
      </w:r>
      <w:r>
        <w:t xml:space="preserve"> согласно настройкам получения уведомлений по событиям. Д</w:t>
      </w:r>
      <w:r w:rsidRPr="00E61FA5">
        <w:t xml:space="preserve">ля </w:t>
      </w:r>
      <w:r>
        <w:t xml:space="preserve">детального </w:t>
      </w:r>
      <w:r w:rsidRPr="00E61FA5">
        <w:t xml:space="preserve">просмотра </w:t>
      </w:r>
      <w:r>
        <w:t>выбранного</w:t>
      </w:r>
      <w:r w:rsidRPr="00E61FA5">
        <w:t xml:space="preserve"> уведомления необходимо нажать на кнопку «Просмотр»</w:t>
      </w:r>
      <w:r>
        <w:t xml:space="preserve"> –</w:t>
      </w:r>
      <w:r w:rsidRPr="00E61FA5">
        <w:t xml:space="preserve"> </w:t>
      </w:r>
      <w:r w:rsidRPr="00403579">
        <w:rPr>
          <w:noProof/>
          <w:lang w:eastAsia="ru-RU"/>
        </w:rPr>
        <w:pict>
          <v:shape id="Рисунок 534" o:spid="_x0000_i1280" type="#_x0000_t75" style="width:30.75pt;height:26.25pt;visibility:visible">
            <v:imagedata r:id="rId203" o:title=""/>
          </v:shape>
        </w:pict>
      </w:r>
      <w:r>
        <w:t>.</w:t>
      </w:r>
    </w:p>
    <w:p w:rsidR="005014BB" w:rsidRDefault="005014BB" w:rsidP="00C531B2">
      <w:r w:rsidRPr="00E61FA5">
        <w:t xml:space="preserve">Новые (не просмотренные) уведомления </w:t>
      </w:r>
      <w:r>
        <w:t xml:space="preserve">будут </w:t>
      </w:r>
      <w:r w:rsidRPr="00E61FA5">
        <w:t xml:space="preserve">выделены </w:t>
      </w:r>
      <w:r>
        <w:t>«полу</w:t>
      </w:r>
      <w:r w:rsidRPr="00E61FA5">
        <w:t>жирным</w:t>
      </w:r>
      <w:r>
        <w:t>»</w:t>
      </w:r>
      <w:r w:rsidRPr="00E61FA5">
        <w:t xml:space="preserve"> шрифтом. Также рядом с пунктом меню отображается количество новых уведомлений.</w:t>
      </w:r>
    </w:p>
    <w:p w:rsidR="005014BB" w:rsidRDefault="005014BB" w:rsidP="00D52A53">
      <w:pPr>
        <w:ind w:firstLine="0"/>
      </w:pPr>
      <w:r w:rsidRPr="00403579">
        <w:rPr>
          <w:noProof/>
          <w:lang w:eastAsia="ru-RU"/>
        </w:rPr>
        <w:pict>
          <v:shape id="Рисунок 535" o:spid="_x0000_i1281" type="#_x0000_t75" style="width:459.75pt;height:91.5pt;visibility:visible">
            <v:imagedata r:id="rId238" o:title=""/>
          </v:shape>
        </w:pict>
      </w:r>
    </w:p>
    <w:p w:rsidR="005014BB" w:rsidRPr="00BE37EC" w:rsidRDefault="005014BB" w:rsidP="00D52A53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141</w:t>
        </w:r>
      </w:fldSimple>
      <w:r>
        <w:t xml:space="preserve"> Уведомления о временной нетрудоспособности</w:t>
      </w:r>
    </w:p>
    <w:p w:rsidR="005014BB" w:rsidRDefault="005014BB" w:rsidP="001911C8">
      <w:pPr>
        <w:pStyle w:val="23"/>
        <w:numPr>
          <w:ilvl w:val="0"/>
          <w:numId w:val="0"/>
        </w:numPr>
      </w:pPr>
    </w:p>
    <w:p w:rsidR="005014BB" w:rsidRDefault="005014BB" w:rsidP="001911C8">
      <w:pPr>
        <w:pStyle w:val="23"/>
        <w:numPr>
          <w:ilvl w:val="0"/>
          <w:numId w:val="0"/>
        </w:numPr>
        <w:rPr>
          <w:lang w:eastAsia="ru-RU"/>
        </w:rPr>
        <w:sectPr w:rsidR="005014BB" w:rsidSect="0038323A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Pr="00AD1A64" w:rsidRDefault="005014BB" w:rsidP="003F2E12">
      <w:pPr>
        <w:pStyle w:val="Heading2"/>
        <w:numPr>
          <w:ilvl w:val="1"/>
          <w:numId w:val="6"/>
        </w:numPr>
        <w:rPr>
          <w:lang w:eastAsia="ru-RU"/>
        </w:rPr>
      </w:pPr>
      <w:bookmarkStart w:id="274" w:name="_Toc28977251"/>
      <w:bookmarkStart w:id="275" w:name="_Ref83112130"/>
      <w:bookmarkStart w:id="276" w:name="_Toc152320883"/>
      <w:r w:rsidRPr="00AD1A64">
        <w:rPr>
          <w:lang w:eastAsia="ru-RU"/>
        </w:rPr>
        <w:t>Обращение в службу технической поддержки</w:t>
      </w:r>
      <w:bookmarkEnd w:id="274"/>
      <w:bookmarkEnd w:id="275"/>
      <w:bookmarkEnd w:id="276"/>
    </w:p>
    <w:p w:rsidR="005014BB" w:rsidRDefault="005014BB">
      <w:pPr>
        <w:pStyle w:val="Heading3"/>
        <w:numPr>
          <w:ilvl w:val="2"/>
          <w:numId w:val="6"/>
        </w:numPr>
        <w:ind w:left="0"/>
      </w:pPr>
      <w:bookmarkStart w:id="277" w:name="_Toc152320884"/>
      <w:r>
        <w:t>Формирование обращения с общедоступной («публичной») части системы</w:t>
      </w:r>
      <w:bookmarkEnd w:id="277"/>
    </w:p>
    <w:p w:rsidR="005014BB" w:rsidRDefault="005014BB" w:rsidP="0077292B">
      <w:r>
        <w:t xml:space="preserve">Для того, чтобы сформировать соответствующее обращение в службу технической поддержки, необходимо нажать в правом нижнем углу рабочей области кнопку </w:t>
      </w:r>
      <w:r w:rsidRPr="00403579">
        <w:rPr>
          <w:noProof/>
          <w:lang w:eastAsia="ru-RU"/>
        </w:rPr>
        <w:pict>
          <v:shape id="Рисунок 464" o:spid="_x0000_i1282" type="#_x0000_t75" style="width:29.25pt;height:27pt;visibility:visible">
            <v:imagedata r:id="rId239" o:title=""/>
          </v:shape>
        </w:pict>
      </w:r>
      <w:r>
        <w:t>, после чего на экране отобразится форма</w:t>
      </w:r>
      <w:r>
        <w:br/>
        <w:t xml:space="preserve">обращения (см. рисунок </w:t>
      </w:r>
      <w:fldSimple w:instr=" REF _Ref83113148 \h  \* MERGEFORMAT ">
        <w:r w:rsidRPr="00EA7A8E">
          <w:rPr>
            <w:iCs/>
            <w:noProof/>
            <w:vanish/>
            <w:color w:val="000000"/>
            <w:szCs w:val="28"/>
          </w:rPr>
          <w:t xml:space="preserve">Рисунок </w:t>
        </w:r>
        <w:r>
          <w:rPr>
            <w:iCs/>
            <w:noProof/>
            <w:color w:val="000000"/>
            <w:szCs w:val="28"/>
          </w:rPr>
          <w:t>142</w:t>
        </w:r>
      </w:fldSimple>
      <w:r>
        <w:t>).</w:t>
      </w:r>
    </w:p>
    <w:p w:rsidR="005014BB" w:rsidRDefault="005014BB" w:rsidP="006252D6">
      <w:pPr>
        <w:ind w:firstLine="0"/>
      </w:pPr>
      <w:r w:rsidRPr="00403579">
        <w:rPr>
          <w:noProof/>
          <w:lang w:eastAsia="ru-RU"/>
        </w:rPr>
        <w:pict>
          <v:shape id="Рисунок 502" o:spid="_x0000_i1283" type="#_x0000_t75" style="width:459.75pt;height:223.5pt;visibility:visible" o:bordertopcolor="#bfbfbf" o:borderleftcolor="#bfbfbf" o:borderbottomcolor="#bfbfbf" o:borderrightcolor="#bfbfbf">
            <v:imagedata r:id="rId240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757FC9" w:rsidRDefault="005014BB" w:rsidP="0077292B">
      <w:pPr>
        <w:pStyle w:val="Caption"/>
        <w:spacing w:line="360" w:lineRule="auto"/>
        <w:jc w:val="center"/>
        <w:rPr>
          <w:iCs w:val="0"/>
          <w:noProof/>
          <w:color w:val="000000"/>
          <w:sz w:val="28"/>
          <w:szCs w:val="28"/>
        </w:rPr>
      </w:pPr>
      <w:bookmarkStart w:id="278" w:name="_Ref83113148"/>
      <w:r w:rsidRPr="00757FC9">
        <w:rPr>
          <w:iCs w:val="0"/>
          <w:noProof/>
          <w:color w:val="000000"/>
          <w:sz w:val="28"/>
          <w:szCs w:val="28"/>
        </w:rPr>
        <w:t xml:space="preserve">Рисунок </w:t>
      </w:r>
      <w:r w:rsidRPr="00757FC9">
        <w:rPr>
          <w:iCs w:val="0"/>
          <w:noProof/>
          <w:color w:val="000000"/>
          <w:sz w:val="28"/>
          <w:szCs w:val="28"/>
        </w:rPr>
        <w:fldChar w:fldCharType="begin"/>
      </w:r>
      <w:r w:rsidRPr="00757FC9">
        <w:rPr>
          <w:iCs w:val="0"/>
          <w:noProof/>
          <w:color w:val="000000"/>
          <w:sz w:val="28"/>
          <w:szCs w:val="28"/>
        </w:rPr>
        <w:instrText xml:space="preserve"> SEQ Рисунок \* ARABIC </w:instrText>
      </w:r>
      <w:r w:rsidRPr="00757FC9">
        <w:rPr>
          <w:iCs w:val="0"/>
          <w:noProof/>
          <w:color w:val="000000"/>
          <w:sz w:val="28"/>
          <w:szCs w:val="28"/>
        </w:rPr>
        <w:fldChar w:fldCharType="separate"/>
      </w:r>
      <w:r>
        <w:rPr>
          <w:iCs w:val="0"/>
          <w:noProof/>
          <w:color w:val="000000"/>
          <w:sz w:val="28"/>
          <w:szCs w:val="28"/>
        </w:rPr>
        <w:t>142</w:t>
      </w:r>
      <w:r w:rsidRPr="00757FC9">
        <w:rPr>
          <w:iCs w:val="0"/>
          <w:noProof/>
          <w:color w:val="000000"/>
          <w:sz w:val="28"/>
          <w:szCs w:val="28"/>
        </w:rPr>
        <w:fldChar w:fldCharType="end"/>
      </w:r>
      <w:bookmarkEnd w:id="278"/>
      <w:r>
        <w:rPr>
          <w:iCs w:val="0"/>
          <w:noProof/>
          <w:color w:val="000000"/>
          <w:sz w:val="28"/>
          <w:szCs w:val="28"/>
        </w:rPr>
        <w:t>. Форма обращения в службу технической поддержки, формируемая с общедоступной («публичной») части системы</w:t>
      </w:r>
    </w:p>
    <w:p w:rsidR="005014BB" w:rsidRDefault="005014BB" w:rsidP="006252D6">
      <w:pPr>
        <w:rPr>
          <w:lang w:eastAsia="ru-RU"/>
        </w:rPr>
      </w:pPr>
      <w:r>
        <w:t xml:space="preserve">Для отправки обращения в службу технической поддержки необходимо заполнить обязательные поля, отмеченные «звездочкой», после чего обращение будет рассмотрено службой технической поддержки и ответ будет направлен на указанный </w:t>
      </w:r>
      <w:r>
        <w:rPr>
          <w:lang w:val="en-US"/>
        </w:rPr>
        <w:t>E</w:t>
      </w:r>
      <w:r w:rsidRPr="009A6D0E">
        <w:t>-</w:t>
      </w:r>
      <w:r>
        <w:rPr>
          <w:lang w:val="en-US"/>
        </w:rPr>
        <w:t>mail</w:t>
      </w:r>
      <w:r w:rsidRPr="009A6D0E">
        <w:t xml:space="preserve"> </w:t>
      </w:r>
      <w:r>
        <w:t>или специалисты технической поддержки свяжутся с пользователем по указанному в форме телефону.</w:t>
      </w:r>
    </w:p>
    <w:p w:rsidR="005014BB" w:rsidRPr="0077292B" w:rsidRDefault="005014BB" w:rsidP="0077292B">
      <w:r w:rsidRPr="006252D6">
        <w:rPr>
          <w:b/>
          <w:color w:val="FF0000"/>
        </w:rPr>
        <w:t>Внимание!</w:t>
      </w:r>
      <w:r>
        <w:t xml:space="preserve"> В случае, если указана тема «Изменение прав и полномочий (роли) пользователя», то обязательно необходимо прикрепить файл заявки, сформированный по образцу, расположенному в разделе «Документы и видеоинструкции».</w:t>
      </w:r>
    </w:p>
    <w:p w:rsidR="005014BB" w:rsidRPr="0077292B" w:rsidRDefault="005014BB" w:rsidP="0077292B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279" w:name="_Toc152320885"/>
      <w:r w:rsidRPr="0077292B">
        <w:rPr>
          <w:lang w:eastAsia="ru-RU"/>
        </w:rPr>
        <w:t>Формирование обращения без авторизации в личном кабинете</w:t>
      </w:r>
      <w:bookmarkEnd w:id="279"/>
    </w:p>
    <w:p w:rsidR="005014BB" w:rsidRDefault="005014BB" w:rsidP="00212616">
      <w:r>
        <w:t xml:space="preserve">Для того, чтобы сформировать соответствующее обращение в службу технической поддержки, необходимо нажать в правом нижнем углу рабочей области кнопку </w:t>
      </w:r>
      <w:r w:rsidRPr="00403579">
        <w:rPr>
          <w:noProof/>
          <w:lang w:eastAsia="ru-RU"/>
        </w:rPr>
        <w:pict>
          <v:shape id="Рисунок 503" o:spid="_x0000_i1284" type="#_x0000_t75" style="width:29.25pt;height:27pt;visibility:visible">
            <v:imagedata r:id="rId239" o:title=""/>
          </v:shape>
        </w:pict>
      </w:r>
      <w:r>
        <w:t xml:space="preserve">, затем указать тему обращения, после чего на экране отобразится форма (см. рисунок </w:t>
      </w:r>
      <w:fldSimple w:instr=" REF _Ref83113976 \h  \* MERGEFORMAT ">
        <w:r w:rsidRPr="00EA7A8E">
          <w:rPr>
            <w:iCs/>
            <w:noProof/>
            <w:vanish/>
            <w:color w:val="000000"/>
            <w:szCs w:val="28"/>
          </w:rPr>
          <w:t xml:space="preserve">Рисунок </w:t>
        </w:r>
        <w:r>
          <w:rPr>
            <w:iCs/>
            <w:noProof/>
            <w:color w:val="000000"/>
            <w:szCs w:val="28"/>
          </w:rPr>
          <w:t>143</w:t>
        </w:r>
      </w:fldSimple>
      <w:r>
        <w:t>).</w:t>
      </w:r>
    </w:p>
    <w:p w:rsidR="005014BB" w:rsidRDefault="005014BB" w:rsidP="00212616">
      <w:pPr>
        <w:ind w:firstLine="0"/>
      </w:pPr>
      <w:r w:rsidRPr="00403579">
        <w:rPr>
          <w:noProof/>
          <w:lang w:eastAsia="ru-RU"/>
        </w:rPr>
        <w:pict>
          <v:shape id="Рисунок 70" o:spid="_x0000_i1285" type="#_x0000_t75" style="width:466.5pt;height:489pt;visibility:visible" o:bordertopcolor="#bfbfbf" o:borderleftcolor="#bfbfbf" o:borderbottomcolor="#bfbfbf" o:borderrightcolor="#bfbfbf">
            <v:imagedata r:id="rId24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757FC9" w:rsidRDefault="005014BB" w:rsidP="00212616">
      <w:pPr>
        <w:pStyle w:val="Caption"/>
        <w:spacing w:line="360" w:lineRule="auto"/>
        <w:jc w:val="center"/>
        <w:rPr>
          <w:iCs w:val="0"/>
          <w:noProof/>
          <w:color w:val="000000"/>
          <w:sz w:val="28"/>
          <w:szCs w:val="28"/>
        </w:rPr>
      </w:pPr>
      <w:bookmarkStart w:id="280" w:name="_Ref83113976"/>
      <w:r w:rsidRPr="00757FC9">
        <w:rPr>
          <w:iCs w:val="0"/>
          <w:noProof/>
          <w:color w:val="000000"/>
          <w:sz w:val="28"/>
          <w:szCs w:val="28"/>
        </w:rPr>
        <w:t xml:space="preserve">Рисунок </w:t>
      </w:r>
      <w:r w:rsidRPr="00757FC9">
        <w:rPr>
          <w:iCs w:val="0"/>
          <w:noProof/>
          <w:color w:val="000000"/>
          <w:sz w:val="28"/>
          <w:szCs w:val="28"/>
        </w:rPr>
        <w:fldChar w:fldCharType="begin"/>
      </w:r>
      <w:r w:rsidRPr="00757FC9">
        <w:rPr>
          <w:iCs w:val="0"/>
          <w:noProof/>
          <w:color w:val="000000"/>
          <w:sz w:val="28"/>
          <w:szCs w:val="28"/>
        </w:rPr>
        <w:instrText xml:space="preserve"> SEQ Рисунок \* ARABIC </w:instrText>
      </w:r>
      <w:r w:rsidRPr="00757FC9">
        <w:rPr>
          <w:iCs w:val="0"/>
          <w:noProof/>
          <w:color w:val="000000"/>
          <w:sz w:val="28"/>
          <w:szCs w:val="28"/>
        </w:rPr>
        <w:fldChar w:fldCharType="separate"/>
      </w:r>
      <w:r>
        <w:rPr>
          <w:iCs w:val="0"/>
          <w:noProof/>
          <w:color w:val="000000"/>
          <w:sz w:val="28"/>
          <w:szCs w:val="28"/>
        </w:rPr>
        <w:t>143</w:t>
      </w:r>
      <w:r w:rsidRPr="00757FC9">
        <w:rPr>
          <w:iCs w:val="0"/>
          <w:noProof/>
          <w:color w:val="000000"/>
          <w:sz w:val="28"/>
          <w:szCs w:val="28"/>
        </w:rPr>
        <w:fldChar w:fldCharType="end"/>
      </w:r>
      <w:bookmarkEnd w:id="280"/>
      <w:r>
        <w:rPr>
          <w:iCs w:val="0"/>
          <w:noProof/>
          <w:color w:val="000000"/>
          <w:sz w:val="28"/>
          <w:szCs w:val="28"/>
        </w:rPr>
        <w:t>. Форма обращения в службу технической поддержки, формируемая неавторизованным пользователем</w:t>
      </w:r>
    </w:p>
    <w:p w:rsidR="005014BB" w:rsidRDefault="005014BB" w:rsidP="00212616">
      <w:pPr>
        <w:rPr>
          <w:lang w:eastAsia="ru-RU"/>
        </w:rPr>
      </w:pPr>
      <w:r>
        <w:t xml:space="preserve">Для отправки обращения в службу технической поддержки необходимо заполнить обязательные поля, отмеченные «звездочкой», после чего обращение будет рассмотрено службой технической поддержки и ответ будет направлен на указанный </w:t>
      </w:r>
      <w:r>
        <w:rPr>
          <w:lang w:val="en-US"/>
        </w:rPr>
        <w:t>E</w:t>
      </w:r>
      <w:r w:rsidRPr="009A6D0E">
        <w:t>-</w:t>
      </w:r>
      <w:r>
        <w:rPr>
          <w:lang w:val="en-US"/>
        </w:rPr>
        <w:t>mail</w:t>
      </w:r>
      <w:r w:rsidRPr="009A6D0E">
        <w:t xml:space="preserve"> </w:t>
      </w:r>
      <w:r>
        <w:t>или специалисты технической поддержки свяжутся с пользователем по указанному в форме телефону.</w:t>
      </w:r>
    </w:p>
    <w:p w:rsidR="005014BB" w:rsidRDefault="005014BB" w:rsidP="003F2E12">
      <w:r w:rsidRPr="006252D6">
        <w:rPr>
          <w:b/>
          <w:color w:val="FF0000"/>
        </w:rPr>
        <w:t>Внимание!</w:t>
      </w:r>
      <w:r>
        <w:t xml:space="preserve"> В случае, если указана тема «Изменение прав и полномочий (роли) пользователя», то обязательно необходимо прикрепить файл заявки, сформированный по образцу, расположенному</w:t>
      </w:r>
      <w:r w:rsidRPr="00FA2BD0">
        <w:t xml:space="preserve"> </w:t>
      </w:r>
      <w:r>
        <w:t>на «Главной странице» в разделе «Документы и видеоинструкции».</w:t>
      </w:r>
    </w:p>
    <w:p w:rsidR="005014BB" w:rsidRPr="0077292B" w:rsidRDefault="005014BB" w:rsidP="0077292B">
      <w:pPr>
        <w:pStyle w:val="Heading3"/>
        <w:numPr>
          <w:ilvl w:val="2"/>
          <w:numId w:val="6"/>
        </w:numPr>
        <w:ind w:left="0"/>
        <w:rPr>
          <w:lang w:eastAsia="ru-RU"/>
        </w:rPr>
      </w:pPr>
      <w:bookmarkStart w:id="281" w:name="_Toc152320886"/>
      <w:r w:rsidRPr="0077292B">
        <w:rPr>
          <w:lang w:eastAsia="ru-RU"/>
        </w:rPr>
        <w:t>Формирование обращения авторизованным пользователем</w:t>
      </w:r>
      <w:bookmarkEnd w:id="281"/>
    </w:p>
    <w:p w:rsidR="005014BB" w:rsidRDefault="005014BB" w:rsidP="00041257">
      <w:r>
        <w:t xml:space="preserve">Для того, чтобы сформировать соответствующее обращение в службу технической поддержки, необходимо нажать в правом нижнем углу рабочей области кнопку </w:t>
      </w:r>
      <w:r w:rsidRPr="00403579">
        <w:rPr>
          <w:noProof/>
          <w:lang w:eastAsia="ru-RU"/>
        </w:rPr>
        <w:pict>
          <v:shape id="Рисунок 71" o:spid="_x0000_i1286" type="#_x0000_t75" style="width:29.25pt;height:27pt;visibility:visible">
            <v:imagedata r:id="rId239" o:title=""/>
          </v:shape>
        </w:pict>
      </w:r>
      <w:r>
        <w:t xml:space="preserve">, затем указать тему обращения, после чего на экране отобразится форма (см. рисунок </w:t>
      </w:r>
      <w:fldSimple w:instr=" REF _Ref83116545 \h  \* MERGEFORMAT ">
        <w:r w:rsidRPr="00EA7A8E">
          <w:rPr>
            <w:iCs/>
            <w:noProof/>
            <w:vanish/>
            <w:color w:val="000000"/>
            <w:szCs w:val="28"/>
          </w:rPr>
          <w:t xml:space="preserve">Рисунок </w:t>
        </w:r>
        <w:r>
          <w:rPr>
            <w:iCs/>
            <w:noProof/>
            <w:color w:val="000000"/>
            <w:szCs w:val="28"/>
          </w:rPr>
          <w:t>144</w:t>
        </w:r>
      </w:fldSimple>
      <w:r>
        <w:t>).</w:t>
      </w:r>
    </w:p>
    <w:p w:rsidR="005014BB" w:rsidRDefault="005014BB" w:rsidP="00376D4E">
      <w:pPr>
        <w:ind w:firstLine="0"/>
        <w:jc w:val="center"/>
      </w:pPr>
      <w:r w:rsidRPr="00403579">
        <w:rPr>
          <w:noProof/>
          <w:lang w:eastAsia="ru-RU"/>
        </w:rPr>
        <w:pict>
          <v:shape id="Рисунок 86" o:spid="_x0000_i1287" type="#_x0000_t75" style="width:438pt;height:390.75pt;visibility:visible" o:bordertopcolor="#bfbfbf" o:borderleftcolor="#bfbfbf" o:borderbottomcolor="#bfbfbf" o:borderrightcolor="#bfbfbf">
            <v:imagedata r:id="rId24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014BB" w:rsidRPr="00757FC9" w:rsidRDefault="005014BB" w:rsidP="00041257">
      <w:pPr>
        <w:pStyle w:val="Caption"/>
        <w:spacing w:line="360" w:lineRule="auto"/>
        <w:jc w:val="center"/>
        <w:rPr>
          <w:iCs w:val="0"/>
          <w:noProof/>
          <w:color w:val="000000"/>
          <w:sz w:val="28"/>
          <w:szCs w:val="28"/>
        </w:rPr>
      </w:pPr>
      <w:bookmarkStart w:id="282" w:name="_Ref83116545"/>
      <w:r w:rsidRPr="00757FC9">
        <w:rPr>
          <w:iCs w:val="0"/>
          <w:noProof/>
          <w:color w:val="000000"/>
          <w:sz w:val="28"/>
          <w:szCs w:val="28"/>
        </w:rPr>
        <w:t xml:space="preserve">Рисунок </w:t>
      </w:r>
      <w:r w:rsidRPr="00757FC9">
        <w:rPr>
          <w:iCs w:val="0"/>
          <w:noProof/>
          <w:color w:val="000000"/>
          <w:sz w:val="28"/>
          <w:szCs w:val="28"/>
        </w:rPr>
        <w:fldChar w:fldCharType="begin"/>
      </w:r>
      <w:r w:rsidRPr="00757FC9">
        <w:rPr>
          <w:iCs w:val="0"/>
          <w:noProof/>
          <w:color w:val="000000"/>
          <w:sz w:val="28"/>
          <w:szCs w:val="28"/>
        </w:rPr>
        <w:instrText xml:space="preserve"> SEQ Рисунок \* ARABIC </w:instrText>
      </w:r>
      <w:r w:rsidRPr="00757FC9">
        <w:rPr>
          <w:iCs w:val="0"/>
          <w:noProof/>
          <w:color w:val="000000"/>
          <w:sz w:val="28"/>
          <w:szCs w:val="28"/>
        </w:rPr>
        <w:fldChar w:fldCharType="separate"/>
      </w:r>
      <w:r>
        <w:rPr>
          <w:iCs w:val="0"/>
          <w:noProof/>
          <w:color w:val="000000"/>
          <w:sz w:val="28"/>
          <w:szCs w:val="28"/>
        </w:rPr>
        <w:t>144</w:t>
      </w:r>
      <w:r w:rsidRPr="00757FC9">
        <w:rPr>
          <w:iCs w:val="0"/>
          <w:noProof/>
          <w:color w:val="000000"/>
          <w:sz w:val="28"/>
          <w:szCs w:val="28"/>
        </w:rPr>
        <w:fldChar w:fldCharType="end"/>
      </w:r>
      <w:bookmarkEnd w:id="282"/>
      <w:r>
        <w:rPr>
          <w:iCs w:val="0"/>
          <w:noProof/>
          <w:color w:val="000000"/>
          <w:sz w:val="28"/>
          <w:szCs w:val="28"/>
        </w:rPr>
        <w:t>. Форма обращения в службу технической поддержки, формируемая авторизованным пользователем</w:t>
      </w:r>
    </w:p>
    <w:p w:rsidR="005014BB" w:rsidRDefault="005014BB" w:rsidP="00041257">
      <w:r>
        <w:t>Для авторизованного пользователя сведения о плательщике и о контактном лице будут заполнены автоматически согласно информации из личной карточки пользователя.</w:t>
      </w:r>
    </w:p>
    <w:p w:rsidR="005014BB" w:rsidRDefault="005014BB" w:rsidP="00F84321">
      <w:pPr>
        <w:rPr>
          <w:lang w:eastAsia="ru-RU"/>
        </w:rPr>
      </w:pPr>
      <w:r>
        <w:t xml:space="preserve">Для отправки обращения в службу технической поддержки необходимо заполнить обязательные поля, отмеченные «звездочкой», после чего обращение будет рассмотрено службой технической поддержки и ответ будет направлен на указанный </w:t>
      </w:r>
      <w:r>
        <w:rPr>
          <w:lang w:val="en-US"/>
        </w:rPr>
        <w:t>E</w:t>
      </w:r>
      <w:r w:rsidRPr="009A6D0E">
        <w:t>-</w:t>
      </w:r>
      <w:r>
        <w:rPr>
          <w:lang w:val="en-US"/>
        </w:rPr>
        <w:t>mail</w:t>
      </w:r>
      <w:r w:rsidRPr="009A6D0E">
        <w:t xml:space="preserve"> </w:t>
      </w:r>
      <w:r>
        <w:t>или специалисты технической поддержки свяжутся с пользователем по указанному в форме телефону.</w:t>
      </w:r>
    </w:p>
    <w:p w:rsidR="005014BB" w:rsidRPr="00041257" w:rsidRDefault="005014BB" w:rsidP="00041257">
      <w:pPr>
        <w:tabs>
          <w:tab w:val="left" w:pos="6090"/>
        </w:tabs>
      </w:pPr>
      <w:r w:rsidRPr="006252D6">
        <w:rPr>
          <w:b/>
          <w:color w:val="FF0000"/>
        </w:rPr>
        <w:t>Внимание!</w:t>
      </w:r>
      <w:r>
        <w:t xml:space="preserve"> В случае, если указана тема «Изменение прав и полномочий (роли) пользователя», то дополнительно необходимо заполнить раздел «</w:t>
      </w:r>
      <w:r w:rsidRPr="00376D4E">
        <w:t>Назначить роль «Администратор плательщика» для учетной записи:</w:t>
      </w:r>
      <w:r>
        <w:t>» и/или «</w:t>
      </w:r>
      <w:r w:rsidRPr="00C9777E">
        <w:t>Заблокировать учетную запись с ролью «Администратор плательщика» для:</w:t>
      </w:r>
      <w:r>
        <w:t>», после чего в автоматическом режиме будет сформирована заявка в виде файла соответствующего формата, который необходимо подписать ЭЦП и отправить в адрес службы технической поддержки.</w:t>
      </w:r>
    </w:p>
    <w:p w:rsidR="005014BB" w:rsidRDefault="005014BB" w:rsidP="00E725A7">
      <w:pPr>
        <w:rPr>
          <w:lang w:eastAsia="ru-RU"/>
        </w:rPr>
      </w:pPr>
    </w:p>
    <w:p w:rsidR="005014BB" w:rsidRDefault="005014BB" w:rsidP="00E725A7">
      <w:pPr>
        <w:rPr>
          <w:lang w:eastAsia="ru-RU"/>
        </w:rPr>
      </w:pPr>
    </w:p>
    <w:p w:rsidR="005014BB" w:rsidRDefault="005014BB" w:rsidP="00E725A7">
      <w:pPr>
        <w:rPr>
          <w:lang w:eastAsia="ru-RU"/>
        </w:rPr>
        <w:sectPr w:rsidR="005014BB" w:rsidSect="0038323A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Pr="004618E7" w:rsidRDefault="005014BB" w:rsidP="006C1DEC">
      <w:pPr>
        <w:ind w:firstLine="0"/>
        <w:jc w:val="right"/>
        <w:rPr>
          <w:b/>
          <w:lang w:eastAsia="ru-RU"/>
        </w:rPr>
      </w:pPr>
      <w:r w:rsidRPr="004618E7">
        <w:rPr>
          <w:b/>
          <w:lang w:eastAsia="ru-RU"/>
        </w:rPr>
        <w:t>Приложение 1. Привилегии и их описание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977"/>
        <w:gridCol w:w="6379"/>
      </w:tblGrid>
      <w:tr w:rsidR="005014BB" w:rsidRPr="00A20E29" w:rsidTr="00A20E29">
        <w:trPr>
          <w:tblHeader/>
        </w:trPr>
        <w:tc>
          <w:tcPr>
            <w:tcW w:w="2977" w:type="dxa"/>
            <w:shd w:val="clear" w:color="auto" w:fill="D9D9D9"/>
            <w:vAlign w:val="center"/>
          </w:tcPr>
          <w:p w:rsidR="005014BB" w:rsidRPr="00A20E29" w:rsidRDefault="005014BB" w:rsidP="00A20E29">
            <w:pPr>
              <w:spacing w:line="240" w:lineRule="auto"/>
              <w:ind w:firstLine="0"/>
              <w:jc w:val="center"/>
              <w:rPr>
                <w:b/>
                <w:color w:val="000000"/>
                <w:szCs w:val="28"/>
              </w:rPr>
            </w:pPr>
            <w:r w:rsidRPr="00A20E29">
              <w:rPr>
                <w:b/>
                <w:color w:val="000000"/>
                <w:szCs w:val="28"/>
              </w:rPr>
              <w:t>Наименование привилегии</w:t>
            </w:r>
          </w:p>
        </w:tc>
        <w:tc>
          <w:tcPr>
            <w:tcW w:w="6379" w:type="dxa"/>
            <w:shd w:val="clear" w:color="auto" w:fill="D9D9D9"/>
            <w:vAlign w:val="center"/>
          </w:tcPr>
          <w:p w:rsidR="005014BB" w:rsidRPr="00A20E29" w:rsidRDefault="005014BB" w:rsidP="00A20E29">
            <w:pPr>
              <w:spacing w:line="240" w:lineRule="auto"/>
              <w:ind w:hanging="9"/>
              <w:jc w:val="center"/>
              <w:rPr>
                <w:b/>
                <w:color w:val="000000"/>
                <w:szCs w:val="28"/>
              </w:rPr>
            </w:pPr>
            <w:r w:rsidRPr="00A20E29">
              <w:rPr>
                <w:b/>
                <w:color w:val="000000"/>
                <w:szCs w:val="28"/>
              </w:rPr>
              <w:t>Описание</w:t>
            </w:r>
          </w:p>
        </w:tc>
      </w:tr>
      <w:tr w:rsidR="005014BB" w:rsidRPr="00A20E29" w:rsidTr="00A20E29">
        <w:tc>
          <w:tcPr>
            <w:tcW w:w="2977" w:type="dxa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Подача документов</w:t>
            </w:r>
          </w:p>
        </w:tc>
        <w:tc>
          <w:tcPr>
            <w:tcW w:w="6379" w:type="dxa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подавать и подписывать на момент подачи документы и отчеты, а также просматривать список последних поданных документов и отчетов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Просмотр поданных документов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просмотра всех поданных документов и отчетов согласно установленным критериям фильтра и сортировки в разрезе плательщика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Формирование справочных запросов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формировать справочные запросы для получения необходимой информации из автоматизированных информационных систем Фонда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Управление пользователями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просматривать список всех пользователей плательщика, просматривать информацию о конкретном пользователе, а также блокировать и разблокировать учетные записи пользователей в рамках плательщика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Просмотр списка привилегий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просматривать список привилегий в рамках кабинета плательщика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Формирование ролей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создавать и редактировать список доступа пользователей в рамках плательщика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Просмотр журналов аудита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просматривать журналы аудита в рамках событий и действий плательщика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Управление настройками уведомлений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настраивать получение системных уведомлений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Просмотр системных уведомлений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просматривать системные уведомления по событиям согласно пользовательским настройкам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Просмотр уведомлений от уполномоченного лица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E7398D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просматривать уведомления, сформированные администратором системы либо инспектором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Подача отчета</w:t>
            </w:r>
            <w:r w:rsidRPr="00A20E29">
              <w:rPr>
                <w:b/>
                <w:color w:val="000000"/>
                <w:sz w:val="28"/>
                <w:szCs w:val="28"/>
              </w:rPr>
              <w:br/>
              <w:t>«4-Фонд»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366204">
            <w:pPr>
              <w:pStyle w:val="af4"/>
              <w:rPr>
                <w:color w:val="000000"/>
                <w:sz w:val="28"/>
                <w:szCs w:val="28"/>
              </w:rPr>
            </w:pPr>
            <w:r w:rsidRPr="00A20E29">
              <w:rPr>
                <w:color w:val="000000"/>
                <w:sz w:val="28"/>
                <w:szCs w:val="28"/>
              </w:rPr>
              <w:t>Право скачивать форму отчета «4-Фонд», а также заполнять и подписывать (на момент подачи) форму отчета «4-Фонд» на Портале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Подача и просмотр информации по разделу «Семейные пособия»</w:t>
            </w:r>
          </w:p>
        </w:tc>
        <w:tc>
          <w:tcPr>
            <w:tcW w:w="6379" w:type="dxa"/>
            <w:vAlign w:val="center"/>
          </w:tcPr>
          <w:p w:rsidR="005014BB" w:rsidRPr="00C52DA2" w:rsidRDefault="005014BB" w:rsidP="00C52DA2">
            <w:pPr>
              <w:pStyle w:val="af4"/>
            </w:pPr>
            <w:r w:rsidRPr="00A20E29">
              <w:rPr>
                <w:sz w:val="28"/>
              </w:rPr>
              <w:t>Право просматривать, создавать и редактировать список получателей пособий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Просмотр протоколов</w:t>
            </w:r>
          </w:p>
        </w:tc>
        <w:tc>
          <w:tcPr>
            <w:tcW w:w="6379" w:type="dxa"/>
            <w:vAlign w:val="center"/>
          </w:tcPr>
          <w:p w:rsidR="005014BB" w:rsidRPr="00C52DA2" w:rsidRDefault="005014BB" w:rsidP="00C52DA2">
            <w:pPr>
              <w:pStyle w:val="af4"/>
            </w:pPr>
            <w:r w:rsidRPr="00A20E29">
              <w:rPr>
                <w:sz w:val="28"/>
              </w:rPr>
              <w:t>Право просматривать сформированные протоколы системой</w:t>
            </w:r>
          </w:p>
        </w:tc>
      </w:tr>
      <w:tr w:rsidR="005014BB" w:rsidRPr="00A20E29" w:rsidTr="00A20E29">
        <w:tc>
          <w:tcPr>
            <w:tcW w:w="2977" w:type="dxa"/>
            <w:vAlign w:val="center"/>
          </w:tcPr>
          <w:p w:rsidR="005014BB" w:rsidRPr="00A20E29" w:rsidRDefault="005014BB" w:rsidP="00A20E29">
            <w:pPr>
              <w:pStyle w:val="af4"/>
              <w:jc w:val="left"/>
              <w:rPr>
                <w:b/>
                <w:color w:val="000000"/>
                <w:sz w:val="28"/>
                <w:szCs w:val="28"/>
              </w:rPr>
            </w:pPr>
            <w:r w:rsidRPr="00A20E29">
              <w:rPr>
                <w:b/>
                <w:color w:val="000000"/>
                <w:sz w:val="28"/>
                <w:szCs w:val="28"/>
              </w:rPr>
              <w:t>Подача и просмотр запросов и уведомлений по среднедневному заработку</w:t>
            </w:r>
          </w:p>
        </w:tc>
        <w:tc>
          <w:tcPr>
            <w:tcW w:w="6379" w:type="dxa"/>
            <w:vAlign w:val="center"/>
          </w:tcPr>
          <w:p w:rsidR="005014BB" w:rsidRPr="00A20E29" w:rsidRDefault="005014BB" w:rsidP="00801C09">
            <w:pPr>
              <w:pStyle w:val="af4"/>
              <w:rPr>
                <w:sz w:val="28"/>
              </w:rPr>
            </w:pPr>
            <w:r w:rsidRPr="00A20E29">
              <w:rPr>
                <w:sz w:val="28"/>
              </w:rPr>
              <w:t>Право подавать и просматривать запросы по запросам для расчета среднедневного заработка</w:t>
            </w:r>
          </w:p>
        </w:tc>
      </w:tr>
    </w:tbl>
    <w:p w:rsidR="005014BB" w:rsidRDefault="005014BB" w:rsidP="00AE7784">
      <w:pPr>
        <w:rPr>
          <w:lang w:eastAsia="ru-RU"/>
        </w:rPr>
      </w:pPr>
    </w:p>
    <w:p w:rsidR="005014BB" w:rsidRDefault="005014BB" w:rsidP="00AE7784">
      <w:pPr>
        <w:rPr>
          <w:lang w:eastAsia="ru-RU"/>
        </w:rPr>
      </w:pPr>
    </w:p>
    <w:p w:rsidR="005014BB" w:rsidRDefault="005014BB" w:rsidP="00AE7784">
      <w:pPr>
        <w:rPr>
          <w:lang w:eastAsia="ru-RU"/>
        </w:rPr>
        <w:sectPr w:rsidR="005014BB" w:rsidSect="0038323A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5014BB" w:rsidRPr="0003582E" w:rsidRDefault="005014BB" w:rsidP="008B3E4B">
      <w:pPr>
        <w:pStyle w:val="afc"/>
        <w:spacing w:before="0" w:after="0" w:line="240" w:lineRule="auto"/>
        <w:rPr>
          <w:rFonts w:eastAsia="Arial Unicode MS"/>
          <w:szCs w:val="28"/>
        </w:rPr>
      </w:pPr>
      <w:bookmarkStart w:id="283" w:name="_Toc188681851"/>
      <w:r w:rsidRPr="0003582E">
        <w:rPr>
          <w:rFonts w:eastAsia="Arial Unicode MS"/>
          <w:szCs w:val="28"/>
        </w:rPr>
        <w:t>Лист согласований</w:t>
      </w:r>
    </w:p>
    <w:sectPr w:rsidR="005014BB" w:rsidRPr="0003582E" w:rsidSect="009925CF">
      <w:pgSz w:w="11906" w:h="16838"/>
      <w:pgMar w:top="851" w:right="851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14BB" w:rsidRDefault="005014BB" w:rsidP="00533987">
      <w:pPr>
        <w:spacing w:line="240" w:lineRule="auto"/>
      </w:pPr>
      <w:r>
        <w:separator/>
      </w:r>
    </w:p>
    <w:p w:rsidR="005014BB" w:rsidRDefault="005014BB"/>
  </w:endnote>
  <w:endnote w:type="continuationSeparator" w:id="0">
    <w:p w:rsidR="005014BB" w:rsidRDefault="005014BB" w:rsidP="00533987">
      <w:pPr>
        <w:spacing w:line="240" w:lineRule="auto"/>
      </w:pPr>
      <w:r>
        <w:continuationSeparator/>
      </w:r>
    </w:p>
    <w:p w:rsidR="005014BB" w:rsidRDefault="005014BB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ўа¬»¬¦¬ў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HV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 Neue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14BB" w:rsidRDefault="005014BB" w:rsidP="005C5215">
    <w:pPr>
      <w:pStyle w:val="Footer"/>
      <w:ind w:firstLine="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14BB" w:rsidRDefault="005014B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14BB" w:rsidRDefault="005014BB" w:rsidP="00533987">
      <w:pPr>
        <w:spacing w:line="240" w:lineRule="auto"/>
      </w:pPr>
      <w:r>
        <w:separator/>
      </w:r>
    </w:p>
    <w:p w:rsidR="005014BB" w:rsidRDefault="005014BB"/>
  </w:footnote>
  <w:footnote w:type="continuationSeparator" w:id="0">
    <w:p w:rsidR="005014BB" w:rsidRDefault="005014BB" w:rsidP="00533987">
      <w:pPr>
        <w:spacing w:line="240" w:lineRule="auto"/>
      </w:pPr>
      <w:r>
        <w:continuationSeparator/>
      </w:r>
    </w:p>
    <w:p w:rsidR="005014BB" w:rsidRDefault="005014BB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14BB" w:rsidRPr="00C02D3E" w:rsidRDefault="005014BB" w:rsidP="00C02D3E">
    <w:pPr>
      <w:pStyle w:val="Header"/>
      <w:tabs>
        <w:tab w:val="center" w:pos="5103"/>
        <w:tab w:val="right" w:pos="10206"/>
      </w:tabs>
      <w:jc w:val="center"/>
      <w:rPr>
        <w:sz w:val="24"/>
        <w:szCs w:val="24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14BB" w:rsidRDefault="005014BB" w:rsidP="00622D36">
    <w:pPr>
      <w:pStyle w:val="Header"/>
      <w:ind w:firstLine="0"/>
      <w:jc w:val="cent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14BB" w:rsidRPr="00670E4B" w:rsidRDefault="005014BB" w:rsidP="00BB0718">
    <w:pPr>
      <w:pStyle w:val="Header"/>
      <w:ind w:firstLine="0"/>
      <w:jc w:val="center"/>
      <w:rPr>
        <w:sz w:val="22"/>
      </w:rPr>
    </w:pPr>
    <w:r w:rsidRPr="00670E4B">
      <w:rPr>
        <w:sz w:val="22"/>
      </w:rPr>
      <w:t>«Корпоративный портал Фонда». Руководство «Абонента-плательщика». ГФИЛ.00047.</w:t>
    </w:r>
    <w:r>
      <w:rPr>
        <w:sz w:val="22"/>
      </w:rPr>
      <w:t>4</w:t>
    </w:r>
    <w:r w:rsidRPr="00670E4B">
      <w:rPr>
        <w:sz w:val="22"/>
      </w:rPr>
      <w:t>-01 34 02</w:t>
    </w:r>
  </w:p>
  <w:p w:rsidR="005014BB" w:rsidRPr="00BB0718" w:rsidRDefault="005014BB" w:rsidP="00BB0718">
    <w:pPr>
      <w:pStyle w:val="Header"/>
      <w:spacing w:after="120"/>
      <w:ind w:firstLine="0"/>
      <w:jc w:val="center"/>
    </w:pPr>
    <w:fldSimple w:instr="PAGE   \* MERGEFORMAT">
      <w:r>
        <w:rPr>
          <w:noProof/>
        </w:rPr>
        <w:t>147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E766BE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>
    <w:nsid w:val="FFFFFF89"/>
    <w:multiLevelType w:val="singleLevel"/>
    <w:tmpl w:val="F716BE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244288F"/>
    <w:multiLevelType w:val="hybridMultilevel"/>
    <w:tmpl w:val="52B2D4F8"/>
    <w:lvl w:ilvl="0" w:tplc="2000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">
    <w:nsid w:val="02D14568"/>
    <w:multiLevelType w:val="hybridMultilevel"/>
    <w:tmpl w:val="84203520"/>
    <w:lvl w:ilvl="0" w:tplc="B36CB154">
      <w:start w:val="1"/>
      <w:numFmt w:val="decimal"/>
      <w:pStyle w:val="a"/>
      <w:lvlText w:val="%1)"/>
      <w:lvlJc w:val="left"/>
      <w:pPr>
        <w:ind w:left="644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52B7ABF"/>
    <w:multiLevelType w:val="hybridMultilevel"/>
    <w:tmpl w:val="8C24CE0A"/>
    <w:lvl w:ilvl="0" w:tplc="FBAC9370">
      <w:start w:val="1"/>
      <w:numFmt w:val="bullet"/>
      <w:pStyle w:val="1"/>
      <w:lvlText w:val="−"/>
      <w:lvlJc w:val="left"/>
      <w:pPr>
        <w:tabs>
          <w:tab w:val="num" w:pos="2716"/>
        </w:tabs>
        <w:ind w:left="271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5">
    <w:nsid w:val="06F522AB"/>
    <w:multiLevelType w:val="multilevel"/>
    <w:tmpl w:val="87B21916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a0"/>
      <w:lvlText w:val="%1.%2"/>
      <w:lvlJc w:val="left"/>
      <w:pPr>
        <w:tabs>
          <w:tab w:val="num" w:pos="1361"/>
        </w:tabs>
        <w:ind w:firstLine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6">
    <w:nsid w:val="0F5F6E50"/>
    <w:multiLevelType w:val="hybridMultilevel"/>
    <w:tmpl w:val="360265E2"/>
    <w:lvl w:ilvl="0" w:tplc="243EB37C">
      <w:start w:val="1"/>
      <w:numFmt w:val="bullet"/>
      <w:pStyle w:val="a1"/>
      <w:lvlText w:val="▪"/>
      <w:lvlJc w:val="left"/>
      <w:pPr>
        <w:tabs>
          <w:tab w:val="num" w:pos="1758"/>
        </w:tabs>
        <w:ind w:left="2098" w:hanging="34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72B102F"/>
    <w:multiLevelType w:val="hybridMultilevel"/>
    <w:tmpl w:val="62248E66"/>
    <w:lvl w:ilvl="0" w:tplc="6FACA8E2">
      <w:start w:val="1"/>
      <w:numFmt w:val="bullet"/>
      <w:pStyle w:val="a2"/>
      <w:lvlText w:val="▪"/>
      <w:lvlJc w:val="left"/>
      <w:pPr>
        <w:tabs>
          <w:tab w:val="num" w:pos="2076"/>
        </w:tabs>
        <w:ind w:left="2076" w:hanging="301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856"/>
        </w:tabs>
        <w:ind w:left="28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576"/>
        </w:tabs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296"/>
        </w:tabs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016"/>
        </w:tabs>
        <w:ind w:left="50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736"/>
        </w:tabs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456"/>
        </w:tabs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176"/>
        </w:tabs>
        <w:ind w:left="71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896"/>
        </w:tabs>
        <w:ind w:left="7896" w:hanging="360"/>
      </w:pPr>
      <w:rPr>
        <w:rFonts w:ascii="Wingdings" w:hAnsi="Wingdings" w:hint="default"/>
      </w:rPr>
    </w:lvl>
  </w:abstractNum>
  <w:abstractNum w:abstractNumId="8">
    <w:nsid w:val="22294826"/>
    <w:multiLevelType w:val="multilevel"/>
    <w:tmpl w:val="52CCD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48F33F8"/>
    <w:multiLevelType w:val="hybridMultilevel"/>
    <w:tmpl w:val="DB84E22C"/>
    <w:lvl w:ilvl="0" w:tplc="2CFAD684">
      <w:start w:val="1"/>
      <w:numFmt w:val="decimal"/>
      <w:pStyle w:val="a3"/>
      <w:lvlText w:val="%1)"/>
      <w:lvlJc w:val="left"/>
      <w:pPr>
        <w:tabs>
          <w:tab w:val="num" w:pos="510"/>
        </w:tabs>
      </w:pPr>
      <w:rPr>
        <w:rFonts w:cs="Times New Roman" w:hint="default"/>
        <w:b w:val="0"/>
        <w:bCs w:val="0"/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297369EE"/>
    <w:multiLevelType w:val="multilevel"/>
    <w:tmpl w:val="96DE57C6"/>
    <w:styleLink w:val="a4"/>
    <w:lvl w:ilvl="0">
      <w:start w:val="1"/>
      <w:numFmt w:val="decimal"/>
      <w:suff w:val="space"/>
      <w:lvlText w:val="%1"/>
      <w:lvlJc w:val="left"/>
      <w:pPr>
        <w:ind w:firstLine="851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924"/>
        </w:tabs>
        <w:ind w:firstLine="851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firstLine="851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firstLine="851"/>
      </w:pPr>
      <w:rPr>
        <w:rFonts w:cs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firstLine="851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11">
    <w:nsid w:val="312934BF"/>
    <w:multiLevelType w:val="hybridMultilevel"/>
    <w:tmpl w:val="F9EA4C66"/>
    <w:lvl w:ilvl="0" w:tplc="3EF2285A">
      <w:start w:val="1"/>
      <w:numFmt w:val="decimal"/>
      <w:lvlText w:val="%1)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2">
    <w:nsid w:val="328A2082"/>
    <w:multiLevelType w:val="hybridMultilevel"/>
    <w:tmpl w:val="ABCE7E10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35E69B5"/>
    <w:multiLevelType w:val="hybridMultilevel"/>
    <w:tmpl w:val="A04E4692"/>
    <w:lvl w:ilvl="0" w:tplc="D24A0EA8">
      <w:start w:val="1"/>
      <w:numFmt w:val="decimal"/>
      <w:lvlText w:val="%1."/>
      <w:lvlJc w:val="left"/>
      <w:pPr>
        <w:ind w:left="18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  <w:rPr>
        <w:rFonts w:cs="Times New Roman"/>
      </w:rPr>
    </w:lvl>
  </w:abstractNum>
  <w:abstractNum w:abstractNumId="14">
    <w:nsid w:val="41470CDC"/>
    <w:multiLevelType w:val="hybridMultilevel"/>
    <w:tmpl w:val="D66A33E4"/>
    <w:lvl w:ilvl="0" w:tplc="5A0C145E">
      <w:start w:val="1"/>
      <w:numFmt w:val="bullet"/>
      <w:pStyle w:val="a5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42F2794B"/>
    <w:multiLevelType w:val="hybridMultilevel"/>
    <w:tmpl w:val="6406D2F8"/>
    <w:lvl w:ilvl="0" w:tplc="FAD44230">
      <w:start w:val="1"/>
      <w:numFmt w:val="bullet"/>
      <w:pStyle w:val="Bullets"/>
      <w:lvlText w:val="–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8B62AFE"/>
    <w:multiLevelType w:val="hybridMultilevel"/>
    <w:tmpl w:val="EE36248A"/>
    <w:lvl w:ilvl="0" w:tplc="5F746ECA">
      <w:start w:val="1"/>
      <w:numFmt w:val="russianLower"/>
      <w:pStyle w:val="-"/>
      <w:lvlText w:val="%1)"/>
      <w:lvlJc w:val="left"/>
      <w:pPr>
        <w:tabs>
          <w:tab w:val="num" w:pos="397"/>
        </w:tabs>
        <w:ind w:left="397" w:hanging="397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494F169F"/>
    <w:multiLevelType w:val="hybridMultilevel"/>
    <w:tmpl w:val="1068A44C"/>
    <w:lvl w:ilvl="0" w:tplc="ADD075A4">
      <w:start w:val="1"/>
      <w:numFmt w:val="decimal"/>
      <w:pStyle w:val="a6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FDA11EC"/>
    <w:multiLevelType w:val="singleLevel"/>
    <w:tmpl w:val="9934EE86"/>
    <w:lvl w:ilvl="0">
      <w:start w:val="1"/>
      <w:numFmt w:val="decimal"/>
      <w:pStyle w:val="a7"/>
      <w:lvlText w:val="%1)"/>
      <w:lvlJc w:val="left"/>
      <w:pPr>
        <w:ind w:left="1021" w:hanging="341"/>
      </w:pPr>
      <w:rPr>
        <w:rFonts w:cs="Times New Roman" w:hint="default"/>
      </w:rPr>
    </w:lvl>
  </w:abstractNum>
  <w:abstractNum w:abstractNumId="19">
    <w:nsid w:val="548C3B81"/>
    <w:multiLevelType w:val="hybridMultilevel"/>
    <w:tmpl w:val="8FAACFEE"/>
    <w:lvl w:ilvl="0" w:tplc="7528177A">
      <w:start w:val="1"/>
      <w:numFmt w:val="bullet"/>
      <w:pStyle w:val="a8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59C106A"/>
    <w:multiLevelType w:val="hybridMultilevel"/>
    <w:tmpl w:val="DA3820A0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7FC36C1"/>
    <w:multiLevelType w:val="hybridMultilevel"/>
    <w:tmpl w:val="A726E6AE"/>
    <w:lvl w:ilvl="0" w:tplc="2000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2">
    <w:nsid w:val="5D0B304D"/>
    <w:multiLevelType w:val="hybridMultilevel"/>
    <w:tmpl w:val="4EB4AB2A"/>
    <w:lvl w:ilvl="0" w:tplc="07CA0FCE">
      <w:start w:val="1"/>
      <w:numFmt w:val="bullet"/>
      <w:pStyle w:val="a9"/>
      <w:lvlText w:val=""/>
      <w:lvlJc w:val="left"/>
      <w:pPr>
        <w:tabs>
          <w:tab w:val="num" w:pos="1134"/>
        </w:tabs>
        <w:ind w:left="1134" w:hanging="283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5F156F8A"/>
    <w:multiLevelType w:val="hybridMultilevel"/>
    <w:tmpl w:val="468E0388"/>
    <w:lvl w:ilvl="0" w:tplc="C1E4BC60">
      <w:start w:val="1"/>
      <w:numFmt w:val="bullet"/>
      <w:pStyle w:val="ListBullet"/>
      <w:lvlText w:val=""/>
      <w:lvlJc w:val="left"/>
      <w:pPr>
        <w:tabs>
          <w:tab w:val="num" w:pos="3219"/>
        </w:tabs>
        <w:ind w:left="4920"/>
      </w:pPr>
      <w:rPr>
        <w:rFonts w:ascii="Symbol" w:hAnsi="Symbol" w:hint="default"/>
        <w:b w:val="0"/>
        <w:i w:val="0"/>
        <w:sz w:val="24"/>
      </w:rPr>
    </w:lvl>
    <w:lvl w:ilvl="1" w:tplc="1CF4449A">
      <w:numFmt w:val="bullet"/>
      <w:lvlText w:val="-"/>
      <w:lvlJc w:val="left"/>
      <w:pPr>
        <w:tabs>
          <w:tab w:val="num" w:pos="2353"/>
        </w:tabs>
        <w:ind w:left="2353" w:hanging="705"/>
      </w:pPr>
      <w:rPr>
        <w:rFonts w:ascii="Times New Roman" w:eastAsia="Times New Roman" w:hAnsi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728"/>
        </w:tabs>
        <w:ind w:left="272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448"/>
        </w:tabs>
        <w:ind w:left="344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168"/>
        </w:tabs>
        <w:ind w:left="4168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888"/>
        </w:tabs>
        <w:ind w:left="488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608"/>
        </w:tabs>
        <w:ind w:left="560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328"/>
        </w:tabs>
        <w:ind w:left="6328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048"/>
        </w:tabs>
        <w:ind w:left="7048" w:hanging="360"/>
      </w:pPr>
      <w:rPr>
        <w:rFonts w:ascii="Wingdings" w:hAnsi="Wingdings" w:hint="default"/>
      </w:rPr>
    </w:lvl>
  </w:abstractNum>
  <w:abstractNum w:abstractNumId="24">
    <w:nsid w:val="5FA470B2"/>
    <w:multiLevelType w:val="multilevel"/>
    <w:tmpl w:val="795A0C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614F62ED"/>
    <w:multiLevelType w:val="multilevel"/>
    <w:tmpl w:val="7D6E6356"/>
    <w:styleLink w:val="UC"/>
    <w:lvl w:ilvl="0">
      <w:start w:val="1"/>
      <w:numFmt w:val="decimal"/>
      <w:lvlText w:val="%1."/>
      <w:lvlJc w:val="left"/>
      <w:pPr>
        <w:ind w:left="765" w:hanging="405"/>
      </w:pPr>
      <w:rPr>
        <w:rFonts w:ascii="Times New Roman" w:hAnsi="Times New Roman" w:cs="Times New Roman" w:hint="default"/>
        <w:i w:val="0"/>
        <w:sz w:val="24"/>
      </w:rPr>
    </w:lvl>
    <w:lvl w:ilvl="1">
      <w:start w:val="2"/>
      <w:numFmt w:val="decimal"/>
      <w:isLgl/>
      <w:lvlText w:val="%1.%2"/>
      <w:lvlJc w:val="left"/>
      <w:pPr>
        <w:ind w:left="1200" w:hanging="720"/>
      </w:pPr>
      <w:rPr>
        <w:rFonts w:cs="Times New Roman" w:hint="default"/>
      </w:rPr>
    </w:lvl>
    <w:lvl w:ilvl="2">
      <w:start w:val="2"/>
      <w:numFmt w:val="decimal"/>
      <w:isLgl/>
      <w:lvlText w:val="%1.%2.%3"/>
      <w:lvlJc w:val="left"/>
      <w:pPr>
        <w:ind w:left="13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0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120" w:hanging="1800"/>
      </w:pPr>
      <w:rPr>
        <w:rFonts w:cs="Times New Roman" w:hint="default"/>
      </w:rPr>
    </w:lvl>
  </w:abstractNum>
  <w:abstractNum w:abstractNumId="26">
    <w:nsid w:val="6C8D2C0D"/>
    <w:multiLevelType w:val="hybridMultilevel"/>
    <w:tmpl w:val="690ED3D8"/>
    <w:lvl w:ilvl="0" w:tplc="D9D2102C">
      <w:start w:val="1"/>
      <w:numFmt w:val="bullet"/>
      <w:pStyle w:val="-0"/>
      <w:lvlText w:val=""/>
      <w:lvlJc w:val="left"/>
      <w:pPr>
        <w:tabs>
          <w:tab w:val="num" w:pos="567"/>
        </w:tabs>
        <w:ind w:left="567" w:hanging="28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6D577360"/>
    <w:multiLevelType w:val="hybridMultilevel"/>
    <w:tmpl w:val="A198B264"/>
    <w:lvl w:ilvl="0" w:tplc="4D90ED2E">
      <w:start w:val="1"/>
      <w:numFmt w:val="decimal"/>
      <w:pStyle w:val="aa"/>
      <w:lvlText w:val="%1)"/>
      <w:lvlJc w:val="left"/>
      <w:pPr>
        <w:tabs>
          <w:tab w:val="num" w:pos="567"/>
        </w:tabs>
        <w:ind w:firstLine="284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8">
    <w:nsid w:val="6DE82057"/>
    <w:multiLevelType w:val="multilevel"/>
    <w:tmpl w:val="8D08004E"/>
    <w:lvl w:ilvl="0">
      <w:start w:val="1"/>
      <w:numFmt w:val="decimal"/>
      <w:pStyle w:val="2"/>
      <w:lvlText w:val="%1."/>
      <w:lvlJc w:val="left"/>
      <w:pPr>
        <w:ind w:left="765" w:hanging="405"/>
      </w:pPr>
      <w:rPr>
        <w:rFonts w:cs="Times New Roman" w:hint="default"/>
        <w:i w:val="0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200" w:hanging="720"/>
      </w:pPr>
      <w:rPr>
        <w:rFonts w:cs="Times New Roman" w:hint="default"/>
      </w:rPr>
    </w:lvl>
    <w:lvl w:ilvl="2">
      <w:start w:val="2"/>
      <w:numFmt w:val="decimal"/>
      <w:isLgl/>
      <w:lvlText w:val="%1.%2.%3"/>
      <w:lvlJc w:val="left"/>
      <w:pPr>
        <w:ind w:left="13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0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120" w:hanging="1800"/>
      </w:pPr>
      <w:rPr>
        <w:rFonts w:cs="Times New Roman" w:hint="default"/>
      </w:rPr>
    </w:lvl>
  </w:abstractNum>
  <w:abstractNum w:abstractNumId="29">
    <w:nsid w:val="6F7B03E6"/>
    <w:multiLevelType w:val="hybridMultilevel"/>
    <w:tmpl w:val="16BC9A10"/>
    <w:lvl w:ilvl="0" w:tplc="EB780882">
      <w:start w:val="1"/>
      <w:numFmt w:val="bullet"/>
      <w:pStyle w:val="SymListBlock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48D147A"/>
    <w:multiLevelType w:val="hybridMultilevel"/>
    <w:tmpl w:val="9B3484D0"/>
    <w:lvl w:ilvl="0" w:tplc="FFFFFFFF">
      <w:start w:val="1"/>
      <w:numFmt w:val="bullet"/>
      <w:pStyle w:val="-1"/>
      <w:lvlText w:val="–"/>
      <w:lvlJc w:val="left"/>
      <w:pPr>
        <w:tabs>
          <w:tab w:val="num" w:pos="1021"/>
        </w:tabs>
        <w:ind w:firstLine="720"/>
      </w:pPr>
      <w:rPr>
        <w:rFonts w:ascii="Times New Roman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7E1E29BA"/>
    <w:multiLevelType w:val="hybridMultilevel"/>
    <w:tmpl w:val="4A6A4B82"/>
    <w:lvl w:ilvl="0" w:tplc="2770387E">
      <w:start w:val="1"/>
      <w:numFmt w:val="decimal"/>
      <w:pStyle w:val="ListParagraph"/>
      <w:lvlText w:val="%1."/>
      <w:lvlJc w:val="left"/>
      <w:pPr>
        <w:ind w:left="1361" w:hanging="281"/>
      </w:pPr>
      <w:rPr>
        <w:rFonts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2">
    <w:nsid w:val="7EF12BDE"/>
    <w:multiLevelType w:val="multilevel"/>
    <w:tmpl w:val="09F44C4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92" w:hanging="83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361"/>
        </w:tabs>
        <w:ind w:firstLine="51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549" w:hanging="981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0"/>
  </w:num>
  <w:num w:numId="5">
    <w:abstractNumId w:val="5"/>
  </w:num>
  <w:num w:numId="6">
    <w:abstractNumId w:val="32"/>
  </w:num>
  <w:num w:numId="7">
    <w:abstractNumId w:val="4"/>
  </w:num>
  <w:num w:numId="8">
    <w:abstractNumId w:val="27"/>
  </w:num>
  <w:num w:numId="9">
    <w:abstractNumId w:val="15"/>
  </w:num>
  <w:num w:numId="10">
    <w:abstractNumId w:val="14"/>
  </w:num>
  <w:num w:numId="11">
    <w:abstractNumId w:val="3"/>
  </w:num>
  <w:num w:numId="12">
    <w:abstractNumId w:val="13"/>
  </w:num>
  <w:num w:numId="13">
    <w:abstractNumId w:val="29"/>
  </w:num>
  <w:num w:numId="1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0"/>
  </w:num>
  <w:num w:numId="16">
    <w:abstractNumId w:val="18"/>
  </w:num>
  <w:num w:numId="17">
    <w:abstractNumId w:val="7"/>
  </w:num>
  <w:num w:numId="18">
    <w:abstractNumId w:val="26"/>
  </w:num>
  <w:num w:numId="19">
    <w:abstractNumId w:val="22"/>
  </w:num>
  <w:num w:numId="20">
    <w:abstractNumId w:val="23"/>
  </w:num>
  <w:num w:numId="21">
    <w:abstractNumId w:val="19"/>
  </w:num>
  <w:num w:numId="22">
    <w:abstractNumId w:val="9"/>
  </w:num>
  <w:num w:numId="23">
    <w:abstractNumId w:val="6"/>
  </w:num>
  <w:num w:numId="24">
    <w:abstractNumId w:val="10"/>
    <w:lvlOverride w:ilvl="0">
      <w:lvl w:ilvl="0">
        <w:start w:val="1"/>
        <w:numFmt w:val="decimal"/>
        <w:suff w:val="space"/>
        <w:lvlText w:val="%1"/>
        <w:lvlJc w:val="left"/>
        <w:pPr>
          <w:ind w:firstLine="851"/>
        </w:pPr>
        <w:rPr>
          <w:rFonts w:cs="Times New Roman"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924"/>
          </w:tabs>
          <w:ind w:firstLine="851"/>
        </w:pPr>
        <w:rPr>
          <w:rFonts w:cs="Times New Roman" w:hint="default"/>
        </w:rPr>
      </w:lvl>
    </w:lvlOverride>
    <w:lvlOverride w:ilvl="2">
      <w:lvl w:ilvl="2">
        <w:start w:val="1"/>
        <w:numFmt w:val="decimal"/>
        <w:suff w:val="space"/>
        <w:lvlText w:val="%1.%2.%3"/>
        <w:lvlJc w:val="left"/>
        <w:pPr>
          <w:ind w:firstLine="851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suff w:val="space"/>
        <w:lvlText w:val="%1.%2.%3.%4"/>
        <w:lvlJc w:val="left"/>
        <w:pPr>
          <w:ind w:firstLine="851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suff w:val="space"/>
        <w:lvlText w:val="%1.%2.%3.%4.%5"/>
        <w:lvlJc w:val="left"/>
        <w:pPr>
          <w:ind w:firstLine="851"/>
        </w:pPr>
        <w:rPr>
          <w:rFonts w:cs="Times New Roman"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  <w:rPr>
          <w:rFonts w:cs="Times New Roman"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  <w:rPr>
          <w:rFonts w:cs="Times New Roman"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  <w:rPr>
          <w:rFonts w:cs="Times New Roman" w:hint="default"/>
        </w:rPr>
      </w:lvl>
    </w:lvlOverride>
  </w:num>
  <w:num w:numId="25">
    <w:abstractNumId w:val="10"/>
  </w:num>
  <w:num w:numId="26">
    <w:abstractNumId w:val="17"/>
  </w:num>
  <w:num w:numId="27">
    <w:abstractNumId w:val="11"/>
  </w:num>
  <w:num w:numId="28">
    <w:abstractNumId w:val="25"/>
  </w:num>
  <w:num w:numId="29">
    <w:abstractNumId w:val="31"/>
  </w:num>
  <w:num w:numId="30">
    <w:abstractNumId w:val="28"/>
  </w:num>
  <w:num w:numId="31">
    <w:abstractNumId w:val="13"/>
    <w:lvlOverride w:ilvl="0">
      <w:startOverride w:val="1"/>
    </w:lvlOverride>
  </w:num>
  <w:num w:numId="32">
    <w:abstractNumId w:val="12"/>
  </w:num>
  <w:num w:numId="33">
    <w:abstractNumId w:val="20"/>
  </w:num>
  <w:num w:numId="34">
    <w:abstractNumId w:val="13"/>
    <w:lvlOverride w:ilvl="0">
      <w:startOverride w:val="1"/>
    </w:lvlOverride>
  </w:num>
  <w:num w:numId="35">
    <w:abstractNumId w:val="13"/>
    <w:lvlOverride w:ilvl="0">
      <w:startOverride w:val="1"/>
    </w:lvlOverride>
  </w:num>
  <w:num w:numId="36">
    <w:abstractNumId w:val="13"/>
    <w:lvlOverride w:ilvl="0">
      <w:startOverride w:val="1"/>
    </w:lvlOverride>
  </w:num>
  <w:num w:numId="37">
    <w:abstractNumId w:val="11"/>
    <w:lvlOverride w:ilvl="0">
      <w:startOverride w:val="1"/>
    </w:lvlOverride>
  </w:num>
  <w:num w:numId="38">
    <w:abstractNumId w:val="11"/>
    <w:lvlOverride w:ilvl="0">
      <w:startOverride w:val="1"/>
    </w:lvlOverride>
  </w:num>
  <w:num w:numId="39">
    <w:abstractNumId w:val="13"/>
    <w:lvlOverride w:ilvl="0">
      <w:startOverride w:val="1"/>
    </w:lvlOverride>
  </w:num>
  <w:num w:numId="40">
    <w:abstractNumId w:val="32"/>
  </w:num>
  <w:num w:numId="41">
    <w:abstractNumId w:val="32"/>
  </w:num>
  <w:num w:numId="42">
    <w:abstractNumId w:val="32"/>
  </w:num>
  <w:num w:numId="43">
    <w:abstractNumId w:val="11"/>
    <w:lvlOverride w:ilvl="0">
      <w:startOverride w:val="1"/>
    </w:lvlOverride>
  </w:num>
  <w:num w:numId="44">
    <w:abstractNumId w:val="32"/>
  </w:num>
  <w:num w:numId="45">
    <w:abstractNumId w:val="2"/>
  </w:num>
  <w:num w:numId="46">
    <w:abstractNumId w:val="21"/>
  </w:num>
  <w:num w:numId="47">
    <w:abstractNumId w:val="13"/>
    <w:lvlOverride w:ilvl="0">
      <w:startOverride w:val="1"/>
    </w:lvlOverride>
  </w:num>
  <w:num w:numId="48">
    <w:abstractNumId w:val="13"/>
  </w:num>
  <w:num w:numId="49">
    <w:abstractNumId w:val="8"/>
  </w:num>
  <w:num w:numId="50">
    <w:abstractNumId w:val="24"/>
  </w:num>
  <w:num w:numId="51">
    <w:abstractNumId w:val="13"/>
    <w:lvlOverride w:ilvl="0">
      <w:startOverride w:val="1"/>
    </w:lvlOverride>
  </w:num>
  <w:num w:numId="52">
    <w:abstractNumId w:val="13"/>
    <w:lvlOverride w:ilvl="0">
      <w:startOverride w:val="1"/>
    </w:lvlOverride>
  </w:num>
  <w:numIdMacAtCleanup w:val="3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embedSystemFont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D230A"/>
    <w:rsid w:val="00001559"/>
    <w:rsid w:val="00002212"/>
    <w:rsid w:val="00003105"/>
    <w:rsid w:val="000046B9"/>
    <w:rsid w:val="000047AE"/>
    <w:rsid w:val="00004DAF"/>
    <w:rsid w:val="00004F2C"/>
    <w:rsid w:val="00006830"/>
    <w:rsid w:val="00007C1C"/>
    <w:rsid w:val="00010324"/>
    <w:rsid w:val="00010C3A"/>
    <w:rsid w:val="00011ED3"/>
    <w:rsid w:val="00012226"/>
    <w:rsid w:val="000122D6"/>
    <w:rsid w:val="00012B00"/>
    <w:rsid w:val="00013D3C"/>
    <w:rsid w:val="00014342"/>
    <w:rsid w:val="00014501"/>
    <w:rsid w:val="0001593F"/>
    <w:rsid w:val="00016D3A"/>
    <w:rsid w:val="00017A35"/>
    <w:rsid w:val="00020205"/>
    <w:rsid w:val="000202D7"/>
    <w:rsid w:val="00021005"/>
    <w:rsid w:val="00022656"/>
    <w:rsid w:val="00023618"/>
    <w:rsid w:val="000237E5"/>
    <w:rsid w:val="00023B54"/>
    <w:rsid w:val="00024438"/>
    <w:rsid w:val="00027593"/>
    <w:rsid w:val="000303C0"/>
    <w:rsid w:val="00031350"/>
    <w:rsid w:val="00031B63"/>
    <w:rsid w:val="00032B85"/>
    <w:rsid w:val="00034CA5"/>
    <w:rsid w:val="0003582E"/>
    <w:rsid w:val="00041257"/>
    <w:rsid w:val="0004371B"/>
    <w:rsid w:val="00044C72"/>
    <w:rsid w:val="000456B9"/>
    <w:rsid w:val="000464EF"/>
    <w:rsid w:val="00046FA5"/>
    <w:rsid w:val="00047DA0"/>
    <w:rsid w:val="000504C8"/>
    <w:rsid w:val="00051089"/>
    <w:rsid w:val="00051166"/>
    <w:rsid w:val="00051689"/>
    <w:rsid w:val="00051C3F"/>
    <w:rsid w:val="000530EA"/>
    <w:rsid w:val="00053DC0"/>
    <w:rsid w:val="0005562F"/>
    <w:rsid w:val="00055B6E"/>
    <w:rsid w:val="00055EB5"/>
    <w:rsid w:val="00056861"/>
    <w:rsid w:val="0005764C"/>
    <w:rsid w:val="00060454"/>
    <w:rsid w:val="00061E23"/>
    <w:rsid w:val="00062228"/>
    <w:rsid w:val="00062A3B"/>
    <w:rsid w:val="00064B67"/>
    <w:rsid w:val="000676F5"/>
    <w:rsid w:val="000679D5"/>
    <w:rsid w:val="0007256F"/>
    <w:rsid w:val="00072748"/>
    <w:rsid w:val="000751C9"/>
    <w:rsid w:val="00075C7E"/>
    <w:rsid w:val="00076FF4"/>
    <w:rsid w:val="00081A5E"/>
    <w:rsid w:val="00081ABB"/>
    <w:rsid w:val="000858C5"/>
    <w:rsid w:val="00085AF9"/>
    <w:rsid w:val="00087439"/>
    <w:rsid w:val="00087458"/>
    <w:rsid w:val="00087AF4"/>
    <w:rsid w:val="000909F5"/>
    <w:rsid w:val="00091582"/>
    <w:rsid w:val="00091E8A"/>
    <w:rsid w:val="00091F0C"/>
    <w:rsid w:val="00092CAB"/>
    <w:rsid w:val="0009347D"/>
    <w:rsid w:val="0009351B"/>
    <w:rsid w:val="0009592F"/>
    <w:rsid w:val="00095C66"/>
    <w:rsid w:val="00097F68"/>
    <w:rsid w:val="000A06F5"/>
    <w:rsid w:val="000A112C"/>
    <w:rsid w:val="000A137C"/>
    <w:rsid w:val="000A1AA9"/>
    <w:rsid w:val="000A21A3"/>
    <w:rsid w:val="000A27BC"/>
    <w:rsid w:val="000A3BDE"/>
    <w:rsid w:val="000A5B14"/>
    <w:rsid w:val="000A757C"/>
    <w:rsid w:val="000B0325"/>
    <w:rsid w:val="000B0467"/>
    <w:rsid w:val="000B0A5E"/>
    <w:rsid w:val="000B1354"/>
    <w:rsid w:val="000B1596"/>
    <w:rsid w:val="000B25AB"/>
    <w:rsid w:val="000B2D7D"/>
    <w:rsid w:val="000B3727"/>
    <w:rsid w:val="000B3971"/>
    <w:rsid w:val="000B44AD"/>
    <w:rsid w:val="000B4DA4"/>
    <w:rsid w:val="000B4F3B"/>
    <w:rsid w:val="000B6E4F"/>
    <w:rsid w:val="000C30DD"/>
    <w:rsid w:val="000C3F05"/>
    <w:rsid w:val="000C5984"/>
    <w:rsid w:val="000C68C5"/>
    <w:rsid w:val="000C7D48"/>
    <w:rsid w:val="000D049D"/>
    <w:rsid w:val="000D09E0"/>
    <w:rsid w:val="000D1275"/>
    <w:rsid w:val="000D12A3"/>
    <w:rsid w:val="000D1358"/>
    <w:rsid w:val="000D2909"/>
    <w:rsid w:val="000D322D"/>
    <w:rsid w:val="000D3E79"/>
    <w:rsid w:val="000D4120"/>
    <w:rsid w:val="000D5779"/>
    <w:rsid w:val="000D67BA"/>
    <w:rsid w:val="000E0F3E"/>
    <w:rsid w:val="000E1973"/>
    <w:rsid w:val="000E1DD4"/>
    <w:rsid w:val="000E1E6E"/>
    <w:rsid w:val="000E2D0E"/>
    <w:rsid w:val="000E3D88"/>
    <w:rsid w:val="000E4B7D"/>
    <w:rsid w:val="000E54E6"/>
    <w:rsid w:val="000E55B0"/>
    <w:rsid w:val="000E65A1"/>
    <w:rsid w:val="000E67C7"/>
    <w:rsid w:val="000E7540"/>
    <w:rsid w:val="000F3105"/>
    <w:rsid w:val="000F426F"/>
    <w:rsid w:val="000F48E4"/>
    <w:rsid w:val="000F5785"/>
    <w:rsid w:val="000F65D6"/>
    <w:rsid w:val="001000FC"/>
    <w:rsid w:val="00100777"/>
    <w:rsid w:val="001009B5"/>
    <w:rsid w:val="00100E11"/>
    <w:rsid w:val="00101070"/>
    <w:rsid w:val="001012DB"/>
    <w:rsid w:val="00102553"/>
    <w:rsid w:val="00103754"/>
    <w:rsid w:val="001046E5"/>
    <w:rsid w:val="00104F85"/>
    <w:rsid w:val="001052EA"/>
    <w:rsid w:val="00107D11"/>
    <w:rsid w:val="00107D84"/>
    <w:rsid w:val="00111116"/>
    <w:rsid w:val="00113739"/>
    <w:rsid w:val="001148E7"/>
    <w:rsid w:val="001149C5"/>
    <w:rsid w:val="00115904"/>
    <w:rsid w:val="0011655D"/>
    <w:rsid w:val="0011662C"/>
    <w:rsid w:val="001173E8"/>
    <w:rsid w:val="001202B3"/>
    <w:rsid w:val="0012072B"/>
    <w:rsid w:val="00120AA2"/>
    <w:rsid w:val="00120ADC"/>
    <w:rsid w:val="00121D36"/>
    <w:rsid w:val="001233B9"/>
    <w:rsid w:val="00124A00"/>
    <w:rsid w:val="00125A9B"/>
    <w:rsid w:val="00125D63"/>
    <w:rsid w:val="001317DB"/>
    <w:rsid w:val="001322EB"/>
    <w:rsid w:val="00132678"/>
    <w:rsid w:val="00132F4F"/>
    <w:rsid w:val="00132FE8"/>
    <w:rsid w:val="00133784"/>
    <w:rsid w:val="00133A1B"/>
    <w:rsid w:val="0013736D"/>
    <w:rsid w:val="00137644"/>
    <w:rsid w:val="00142F10"/>
    <w:rsid w:val="0014391E"/>
    <w:rsid w:val="001442E4"/>
    <w:rsid w:val="0014444F"/>
    <w:rsid w:val="00144E22"/>
    <w:rsid w:val="00144EBE"/>
    <w:rsid w:val="00145179"/>
    <w:rsid w:val="00145EBC"/>
    <w:rsid w:val="00146202"/>
    <w:rsid w:val="00146865"/>
    <w:rsid w:val="001469F3"/>
    <w:rsid w:val="0014736A"/>
    <w:rsid w:val="00147982"/>
    <w:rsid w:val="0014799C"/>
    <w:rsid w:val="00147CBF"/>
    <w:rsid w:val="0015250C"/>
    <w:rsid w:val="001528E0"/>
    <w:rsid w:val="00153844"/>
    <w:rsid w:val="0015392F"/>
    <w:rsid w:val="00155186"/>
    <w:rsid w:val="001604F9"/>
    <w:rsid w:val="00160943"/>
    <w:rsid w:val="001612AA"/>
    <w:rsid w:val="00162D62"/>
    <w:rsid w:val="00163DF9"/>
    <w:rsid w:val="00165914"/>
    <w:rsid w:val="00165CAE"/>
    <w:rsid w:val="00165E36"/>
    <w:rsid w:val="0016603A"/>
    <w:rsid w:val="00167547"/>
    <w:rsid w:val="00167EDC"/>
    <w:rsid w:val="0017066D"/>
    <w:rsid w:val="00170F84"/>
    <w:rsid w:val="00172E90"/>
    <w:rsid w:val="00173FFD"/>
    <w:rsid w:val="00174DB3"/>
    <w:rsid w:val="00181C82"/>
    <w:rsid w:val="00183789"/>
    <w:rsid w:val="001838B4"/>
    <w:rsid w:val="00184530"/>
    <w:rsid w:val="00185299"/>
    <w:rsid w:val="00185F8D"/>
    <w:rsid w:val="001904E3"/>
    <w:rsid w:val="001911C8"/>
    <w:rsid w:val="00191F8D"/>
    <w:rsid w:val="00192840"/>
    <w:rsid w:val="00192C7C"/>
    <w:rsid w:val="0019315A"/>
    <w:rsid w:val="001939D1"/>
    <w:rsid w:val="00196865"/>
    <w:rsid w:val="00197A3E"/>
    <w:rsid w:val="001A097B"/>
    <w:rsid w:val="001A2337"/>
    <w:rsid w:val="001A3E1C"/>
    <w:rsid w:val="001A6549"/>
    <w:rsid w:val="001A7121"/>
    <w:rsid w:val="001A7E6B"/>
    <w:rsid w:val="001B1B7B"/>
    <w:rsid w:val="001B3121"/>
    <w:rsid w:val="001B3977"/>
    <w:rsid w:val="001B58EA"/>
    <w:rsid w:val="001B64C1"/>
    <w:rsid w:val="001B698B"/>
    <w:rsid w:val="001C1066"/>
    <w:rsid w:val="001C150A"/>
    <w:rsid w:val="001C1C7B"/>
    <w:rsid w:val="001C2BDA"/>
    <w:rsid w:val="001C4A7E"/>
    <w:rsid w:val="001C63E1"/>
    <w:rsid w:val="001C6C9D"/>
    <w:rsid w:val="001C735D"/>
    <w:rsid w:val="001D118B"/>
    <w:rsid w:val="001D1F16"/>
    <w:rsid w:val="001D230A"/>
    <w:rsid w:val="001D39E9"/>
    <w:rsid w:val="001D4503"/>
    <w:rsid w:val="001D4D4D"/>
    <w:rsid w:val="001D566E"/>
    <w:rsid w:val="001D57DE"/>
    <w:rsid w:val="001D5D79"/>
    <w:rsid w:val="001D6568"/>
    <w:rsid w:val="001D7B50"/>
    <w:rsid w:val="001E079E"/>
    <w:rsid w:val="001E1BA3"/>
    <w:rsid w:val="001E2365"/>
    <w:rsid w:val="001E2547"/>
    <w:rsid w:val="001E2CE7"/>
    <w:rsid w:val="001E5741"/>
    <w:rsid w:val="001E58D8"/>
    <w:rsid w:val="001E5CE1"/>
    <w:rsid w:val="001E6658"/>
    <w:rsid w:val="001E6B51"/>
    <w:rsid w:val="001E6D26"/>
    <w:rsid w:val="001E70CE"/>
    <w:rsid w:val="001E7DDD"/>
    <w:rsid w:val="001F0823"/>
    <w:rsid w:val="001F1674"/>
    <w:rsid w:val="001F228D"/>
    <w:rsid w:val="001F3322"/>
    <w:rsid w:val="001F3957"/>
    <w:rsid w:val="001F629E"/>
    <w:rsid w:val="001F643A"/>
    <w:rsid w:val="001F68B2"/>
    <w:rsid w:val="001F6F4F"/>
    <w:rsid w:val="00200AD2"/>
    <w:rsid w:val="00201371"/>
    <w:rsid w:val="00202D82"/>
    <w:rsid w:val="00202DF0"/>
    <w:rsid w:val="002051E2"/>
    <w:rsid w:val="002059A9"/>
    <w:rsid w:val="00207078"/>
    <w:rsid w:val="002071DC"/>
    <w:rsid w:val="00210672"/>
    <w:rsid w:val="0021198B"/>
    <w:rsid w:val="00212052"/>
    <w:rsid w:val="00212616"/>
    <w:rsid w:val="00213356"/>
    <w:rsid w:val="00213AFA"/>
    <w:rsid w:val="00214E48"/>
    <w:rsid w:val="00216237"/>
    <w:rsid w:val="00216A55"/>
    <w:rsid w:val="00217006"/>
    <w:rsid w:val="002207F5"/>
    <w:rsid w:val="00220B25"/>
    <w:rsid w:val="00221AC9"/>
    <w:rsid w:val="002228DE"/>
    <w:rsid w:val="00222E22"/>
    <w:rsid w:val="00224881"/>
    <w:rsid w:val="00225273"/>
    <w:rsid w:val="00232422"/>
    <w:rsid w:val="00232A26"/>
    <w:rsid w:val="0023406B"/>
    <w:rsid w:val="002343F1"/>
    <w:rsid w:val="00234688"/>
    <w:rsid w:val="00234C3B"/>
    <w:rsid w:val="002361F8"/>
    <w:rsid w:val="002365DB"/>
    <w:rsid w:val="002368DC"/>
    <w:rsid w:val="00237F9D"/>
    <w:rsid w:val="00240DDB"/>
    <w:rsid w:val="0024141E"/>
    <w:rsid w:val="002415EF"/>
    <w:rsid w:val="00241935"/>
    <w:rsid w:val="00241DE5"/>
    <w:rsid w:val="00242383"/>
    <w:rsid w:val="002446C3"/>
    <w:rsid w:val="00244A0E"/>
    <w:rsid w:val="00245616"/>
    <w:rsid w:val="00245C90"/>
    <w:rsid w:val="00246BA8"/>
    <w:rsid w:val="002478C2"/>
    <w:rsid w:val="002511B4"/>
    <w:rsid w:val="00251CC3"/>
    <w:rsid w:val="00251FF8"/>
    <w:rsid w:val="0025486D"/>
    <w:rsid w:val="00255A18"/>
    <w:rsid w:val="00260861"/>
    <w:rsid w:val="00261539"/>
    <w:rsid w:val="00262CDE"/>
    <w:rsid w:val="0026375C"/>
    <w:rsid w:val="002638C5"/>
    <w:rsid w:val="00270310"/>
    <w:rsid w:val="00272A6C"/>
    <w:rsid w:val="00272A9C"/>
    <w:rsid w:val="00272D7D"/>
    <w:rsid w:val="00272FB1"/>
    <w:rsid w:val="002744FD"/>
    <w:rsid w:val="00277348"/>
    <w:rsid w:val="00280742"/>
    <w:rsid w:val="002810BE"/>
    <w:rsid w:val="00281C36"/>
    <w:rsid w:val="002827A4"/>
    <w:rsid w:val="00282EE4"/>
    <w:rsid w:val="00284E42"/>
    <w:rsid w:val="00285840"/>
    <w:rsid w:val="002859ED"/>
    <w:rsid w:val="0028651B"/>
    <w:rsid w:val="00287384"/>
    <w:rsid w:val="00290B2A"/>
    <w:rsid w:val="00292355"/>
    <w:rsid w:val="00293DAC"/>
    <w:rsid w:val="002955AC"/>
    <w:rsid w:val="00296ABA"/>
    <w:rsid w:val="002A1FCF"/>
    <w:rsid w:val="002A2119"/>
    <w:rsid w:val="002A3D48"/>
    <w:rsid w:val="002A3EE5"/>
    <w:rsid w:val="002A40DC"/>
    <w:rsid w:val="002A695F"/>
    <w:rsid w:val="002A7767"/>
    <w:rsid w:val="002B07D7"/>
    <w:rsid w:val="002B1C5F"/>
    <w:rsid w:val="002B6993"/>
    <w:rsid w:val="002C01B7"/>
    <w:rsid w:val="002C0581"/>
    <w:rsid w:val="002C077D"/>
    <w:rsid w:val="002C2543"/>
    <w:rsid w:val="002C4132"/>
    <w:rsid w:val="002C45C0"/>
    <w:rsid w:val="002C5334"/>
    <w:rsid w:val="002C53E2"/>
    <w:rsid w:val="002C7F3F"/>
    <w:rsid w:val="002D0019"/>
    <w:rsid w:val="002D0AD4"/>
    <w:rsid w:val="002D1DAF"/>
    <w:rsid w:val="002D1DB9"/>
    <w:rsid w:val="002D3D16"/>
    <w:rsid w:val="002D6459"/>
    <w:rsid w:val="002D64F9"/>
    <w:rsid w:val="002D7783"/>
    <w:rsid w:val="002D7BDF"/>
    <w:rsid w:val="002E027F"/>
    <w:rsid w:val="002E1497"/>
    <w:rsid w:val="002E14E1"/>
    <w:rsid w:val="002E27C5"/>
    <w:rsid w:val="002E3F0F"/>
    <w:rsid w:val="002E4190"/>
    <w:rsid w:val="002E4B0F"/>
    <w:rsid w:val="002E4D99"/>
    <w:rsid w:val="002E69DF"/>
    <w:rsid w:val="002E7591"/>
    <w:rsid w:val="002E7803"/>
    <w:rsid w:val="002F080D"/>
    <w:rsid w:val="002F0ED1"/>
    <w:rsid w:val="002F14C6"/>
    <w:rsid w:val="002F2AA6"/>
    <w:rsid w:val="002F63A6"/>
    <w:rsid w:val="002F658A"/>
    <w:rsid w:val="002F65DE"/>
    <w:rsid w:val="002F6B32"/>
    <w:rsid w:val="00300F42"/>
    <w:rsid w:val="0030105A"/>
    <w:rsid w:val="00301362"/>
    <w:rsid w:val="003013A3"/>
    <w:rsid w:val="00301814"/>
    <w:rsid w:val="00301D3D"/>
    <w:rsid w:val="00301EE8"/>
    <w:rsid w:val="00304E74"/>
    <w:rsid w:val="003050F1"/>
    <w:rsid w:val="003068C7"/>
    <w:rsid w:val="00307CEF"/>
    <w:rsid w:val="003100B3"/>
    <w:rsid w:val="0031251C"/>
    <w:rsid w:val="00312A8D"/>
    <w:rsid w:val="00312C92"/>
    <w:rsid w:val="00313679"/>
    <w:rsid w:val="003140F0"/>
    <w:rsid w:val="00315F13"/>
    <w:rsid w:val="0031608F"/>
    <w:rsid w:val="003169AD"/>
    <w:rsid w:val="00316BD9"/>
    <w:rsid w:val="00317C73"/>
    <w:rsid w:val="00317CF1"/>
    <w:rsid w:val="003210A0"/>
    <w:rsid w:val="003226EE"/>
    <w:rsid w:val="00323A16"/>
    <w:rsid w:val="003257D1"/>
    <w:rsid w:val="00325A96"/>
    <w:rsid w:val="00325DC8"/>
    <w:rsid w:val="0033175A"/>
    <w:rsid w:val="0033183E"/>
    <w:rsid w:val="00331A56"/>
    <w:rsid w:val="0033527D"/>
    <w:rsid w:val="0033562E"/>
    <w:rsid w:val="00336050"/>
    <w:rsid w:val="0033608F"/>
    <w:rsid w:val="003364C5"/>
    <w:rsid w:val="00336F0B"/>
    <w:rsid w:val="003409A2"/>
    <w:rsid w:val="0034225A"/>
    <w:rsid w:val="003423B4"/>
    <w:rsid w:val="00342F6A"/>
    <w:rsid w:val="00344249"/>
    <w:rsid w:val="00345276"/>
    <w:rsid w:val="00345904"/>
    <w:rsid w:val="0034617A"/>
    <w:rsid w:val="00346F24"/>
    <w:rsid w:val="00351756"/>
    <w:rsid w:val="00351896"/>
    <w:rsid w:val="003538F1"/>
    <w:rsid w:val="00353F7A"/>
    <w:rsid w:val="00354323"/>
    <w:rsid w:val="00354E22"/>
    <w:rsid w:val="00355CD8"/>
    <w:rsid w:val="0035624B"/>
    <w:rsid w:val="00356CF4"/>
    <w:rsid w:val="00356E06"/>
    <w:rsid w:val="0035734C"/>
    <w:rsid w:val="00357A24"/>
    <w:rsid w:val="00362215"/>
    <w:rsid w:val="003625B6"/>
    <w:rsid w:val="0036429F"/>
    <w:rsid w:val="00365FDC"/>
    <w:rsid w:val="00366204"/>
    <w:rsid w:val="0036669C"/>
    <w:rsid w:val="00367D6F"/>
    <w:rsid w:val="00367FAF"/>
    <w:rsid w:val="003712C4"/>
    <w:rsid w:val="00372C6F"/>
    <w:rsid w:val="00373C24"/>
    <w:rsid w:val="00374B89"/>
    <w:rsid w:val="00376D4E"/>
    <w:rsid w:val="00377767"/>
    <w:rsid w:val="003809E8"/>
    <w:rsid w:val="00382DBE"/>
    <w:rsid w:val="0038323A"/>
    <w:rsid w:val="00385206"/>
    <w:rsid w:val="003904EB"/>
    <w:rsid w:val="003918FC"/>
    <w:rsid w:val="0039272E"/>
    <w:rsid w:val="00392AA2"/>
    <w:rsid w:val="00393181"/>
    <w:rsid w:val="00393921"/>
    <w:rsid w:val="003949DC"/>
    <w:rsid w:val="00396371"/>
    <w:rsid w:val="0039640F"/>
    <w:rsid w:val="003978D9"/>
    <w:rsid w:val="00397A14"/>
    <w:rsid w:val="00397B7D"/>
    <w:rsid w:val="003A01CD"/>
    <w:rsid w:val="003A1030"/>
    <w:rsid w:val="003A1212"/>
    <w:rsid w:val="003A1B35"/>
    <w:rsid w:val="003A3C01"/>
    <w:rsid w:val="003A3C6F"/>
    <w:rsid w:val="003A4E65"/>
    <w:rsid w:val="003A5152"/>
    <w:rsid w:val="003A516F"/>
    <w:rsid w:val="003A63BC"/>
    <w:rsid w:val="003A6681"/>
    <w:rsid w:val="003A7EF9"/>
    <w:rsid w:val="003B1420"/>
    <w:rsid w:val="003B1D49"/>
    <w:rsid w:val="003B59B8"/>
    <w:rsid w:val="003B7516"/>
    <w:rsid w:val="003C1138"/>
    <w:rsid w:val="003C1BDA"/>
    <w:rsid w:val="003C2058"/>
    <w:rsid w:val="003C21AE"/>
    <w:rsid w:val="003C36BA"/>
    <w:rsid w:val="003C4551"/>
    <w:rsid w:val="003C5FC2"/>
    <w:rsid w:val="003C6D5F"/>
    <w:rsid w:val="003C6DA0"/>
    <w:rsid w:val="003D1D3C"/>
    <w:rsid w:val="003D2982"/>
    <w:rsid w:val="003D2EF6"/>
    <w:rsid w:val="003D313F"/>
    <w:rsid w:val="003D4077"/>
    <w:rsid w:val="003D47E6"/>
    <w:rsid w:val="003D58DB"/>
    <w:rsid w:val="003D6D83"/>
    <w:rsid w:val="003D7240"/>
    <w:rsid w:val="003E04D6"/>
    <w:rsid w:val="003E0960"/>
    <w:rsid w:val="003E0D25"/>
    <w:rsid w:val="003E1B51"/>
    <w:rsid w:val="003E1BB3"/>
    <w:rsid w:val="003E2B87"/>
    <w:rsid w:val="003E4355"/>
    <w:rsid w:val="003E43AF"/>
    <w:rsid w:val="003E592C"/>
    <w:rsid w:val="003E5C48"/>
    <w:rsid w:val="003E6CF5"/>
    <w:rsid w:val="003E7F84"/>
    <w:rsid w:val="003F0F9B"/>
    <w:rsid w:val="003F197C"/>
    <w:rsid w:val="003F1E9F"/>
    <w:rsid w:val="003F2092"/>
    <w:rsid w:val="003F2E12"/>
    <w:rsid w:val="003F476F"/>
    <w:rsid w:val="003F5214"/>
    <w:rsid w:val="003F70C5"/>
    <w:rsid w:val="004004DC"/>
    <w:rsid w:val="00401BFD"/>
    <w:rsid w:val="00402044"/>
    <w:rsid w:val="00402ACC"/>
    <w:rsid w:val="004031BA"/>
    <w:rsid w:val="00403579"/>
    <w:rsid w:val="0040421B"/>
    <w:rsid w:val="00404E8F"/>
    <w:rsid w:val="00405C10"/>
    <w:rsid w:val="00406C2A"/>
    <w:rsid w:val="0040760E"/>
    <w:rsid w:val="00407875"/>
    <w:rsid w:val="004100D4"/>
    <w:rsid w:val="00410A4D"/>
    <w:rsid w:val="00411455"/>
    <w:rsid w:val="00414724"/>
    <w:rsid w:val="00414B5A"/>
    <w:rsid w:val="00415266"/>
    <w:rsid w:val="0041638E"/>
    <w:rsid w:val="0041693C"/>
    <w:rsid w:val="004169BE"/>
    <w:rsid w:val="00417A5D"/>
    <w:rsid w:val="004206D1"/>
    <w:rsid w:val="00421321"/>
    <w:rsid w:val="004249BC"/>
    <w:rsid w:val="00425340"/>
    <w:rsid w:val="004267C1"/>
    <w:rsid w:val="00426AE4"/>
    <w:rsid w:val="004277A1"/>
    <w:rsid w:val="004302D3"/>
    <w:rsid w:val="004309C0"/>
    <w:rsid w:val="0043405C"/>
    <w:rsid w:val="00437710"/>
    <w:rsid w:val="004377F3"/>
    <w:rsid w:val="00437BA5"/>
    <w:rsid w:val="00437C49"/>
    <w:rsid w:val="00437E0A"/>
    <w:rsid w:val="00440988"/>
    <w:rsid w:val="004411FD"/>
    <w:rsid w:val="0044154B"/>
    <w:rsid w:val="00441856"/>
    <w:rsid w:val="00442B1A"/>
    <w:rsid w:val="004436FE"/>
    <w:rsid w:val="004455D7"/>
    <w:rsid w:val="004461E8"/>
    <w:rsid w:val="00447C91"/>
    <w:rsid w:val="0045066E"/>
    <w:rsid w:val="004526A0"/>
    <w:rsid w:val="00452A2F"/>
    <w:rsid w:val="00452A6B"/>
    <w:rsid w:val="00454007"/>
    <w:rsid w:val="00455C43"/>
    <w:rsid w:val="00455E1F"/>
    <w:rsid w:val="00455F00"/>
    <w:rsid w:val="004560E1"/>
    <w:rsid w:val="00457319"/>
    <w:rsid w:val="00460BB5"/>
    <w:rsid w:val="004618E7"/>
    <w:rsid w:val="00462DA8"/>
    <w:rsid w:val="00463646"/>
    <w:rsid w:val="00465123"/>
    <w:rsid w:val="0046557B"/>
    <w:rsid w:val="00466FDF"/>
    <w:rsid w:val="00467B23"/>
    <w:rsid w:val="00470319"/>
    <w:rsid w:val="00471873"/>
    <w:rsid w:val="00471AEA"/>
    <w:rsid w:val="00471BC6"/>
    <w:rsid w:val="004725DB"/>
    <w:rsid w:val="00472BE2"/>
    <w:rsid w:val="00472F2D"/>
    <w:rsid w:val="0047340C"/>
    <w:rsid w:val="00474E0D"/>
    <w:rsid w:val="0047581E"/>
    <w:rsid w:val="00480CA7"/>
    <w:rsid w:val="00480E79"/>
    <w:rsid w:val="004810A4"/>
    <w:rsid w:val="00481745"/>
    <w:rsid w:val="00481C0A"/>
    <w:rsid w:val="00481E2B"/>
    <w:rsid w:val="0048294E"/>
    <w:rsid w:val="00482E49"/>
    <w:rsid w:val="00483363"/>
    <w:rsid w:val="00484D85"/>
    <w:rsid w:val="00485D26"/>
    <w:rsid w:val="004869A5"/>
    <w:rsid w:val="00486FCD"/>
    <w:rsid w:val="00487221"/>
    <w:rsid w:val="004878AE"/>
    <w:rsid w:val="00487EFB"/>
    <w:rsid w:val="00492FE0"/>
    <w:rsid w:val="00495C58"/>
    <w:rsid w:val="004976E8"/>
    <w:rsid w:val="004A0190"/>
    <w:rsid w:val="004A3291"/>
    <w:rsid w:val="004A464D"/>
    <w:rsid w:val="004A4A5B"/>
    <w:rsid w:val="004A5866"/>
    <w:rsid w:val="004A5C2F"/>
    <w:rsid w:val="004A6B92"/>
    <w:rsid w:val="004B0F6D"/>
    <w:rsid w:val="004B1ACC"/>
    <w:rsid w:val="004B22B8"/>
    <w:rsid w:val="004B300E"/>
    <w:rsid w:val="004B33F7"/>
    <w:rsid w:val="004B4368"/>
    <w:rsid w:val="004B475B"/>
    <w:rsid w:val="004B7AE8"/>
    <w:rsid w:val="004C0D0B"/>
    <w:rsid w:val="004C22EB"/>
    <w:rsid w:val="004C25FB"/>
    <w:rsid w:val="004C3833"/>
    <w:rsid w:val="004C3954"/>
    <w:rsid w:val="004C798C"/>
    <w:rsid w:val="004D03E9"/>
    <w:rsid w:val="004D0AEB"/>
    <w:rsid w:val="004D1B8D"/>
    <w:rsid w:val="004D26F0"/>
    <w:rsid w:val="004D3408"/>
    <w:rsid w:val="004D5368"/>
    <w:rsid w:val="004D5D2A"/>
    <w:rsid w:val="004D607B"/>
    <w:rsid w:val="004D670E"/>
    <w:rsid w:val="004E017F"/>
    <w:rsid w:val="004E4705"/>
    <w:rsid w:val="004E4D5B"/>
    <w:rsid w:val="004E55F1"/>
    <w:rsid w:val="004E600D"/>
    <w:rsid w:val="004F0767"/>
    <w:rsid w:val="004F3F61"/>
    <w:rsid w:val="004F516C"/>
    <w:rsid w:val="004F6DED"/>
    <w:rsid w:val="004F7650"/>
    <w:rsid w:val="004F7F6A"/>
    <w:rsid w:val="00500BED"/>
    <w:rsid w:val="00500FAC"/>
    <w:rsid w:val="005014BB"/>
    <w:rsid w:val="005024CD"/>
    <w:rsid w:val="00502AB2"/>
    <w:rsid w:val="00502E6A"/>
    <w:rsid w:val="005039E4"/>
    <w:rsid w:val="00504136"/>
    <w:rsid w:val="00504B2C"/>
    <w:rsid w:val="00504D96"/>
    <w:rsid w:val="005051BC"/>
    <w:rsid w:val="00505AF9"/>
    <w:rsid w:val="00512A85"/>
    <w:rsid w:val="00513AEC"/>
    <w:rsid w:val="00513D86"/>
    <w:rsid w:val="0051490F"/>
    <w:rsid w:val="005154ED"/>
    <w:rsid w:val="00515888"/>
    <w:rsid w:val="00515FB1"/>
    <w:rsid w:val="0051744C"/>
    <w:rsid w:val="0052082A"/>
    <w:rsid w:val="005221A7"/>
    <w:rsid w:val="00522546"/>
    <w:rsid w:val="0052262F"/>
    <w:rsid w:val="00522B57"/>
    <w:rsid w:val="00523069"/>
    <w:rsid w:val="005236CA"/>
    <w:rsid w:val="00524B9C"/>
    <w:rsid w:val="005263A7"/>
    <w:rsid w:val="005267EF"/>
    <w:rsid w:val="005268E7"/>
    <w:rsid w:val="00527ACF"/>
    <w:rsid w:val="00530464"/>
    <w:rsid w:val="005312D0"/>
    <w:rsid w:val="00531774"/>
    <w:rsid w:val="00531F2E"/>
    <w:rsid w:val="00533171"/>
    <w:rsid w:val="00533987"/>
    <w:rsid w:val="00533BC7"/>
    <w:rsid w:val="00533E70"/>
    <w:rsid w:val="0053521E"/>
    <w:rsid w:val="00535AC2"/>
    <w:rsid w:val="00540E92"/>
    <w:rsid w:val="00540F53"/>
    <w:rsid w:val="0054114E"/>
    <w:rsid w:val="00541F52"/>
    <w:rsid w:val="0054210B"/>
    <w:rsid w:val="00542505"/>
    <w:rsid w:val="00544AEF"/>
    <w:rsid w:val="00544D76"/>
    <w:rsid w:val="00544E95"/>
    <w:rsid w:val="00545B57"/>
    <w:rsid w:val="00546F6B"/>
    <w:rsid w:val="00547547"/>
    <w:rsid w:val="005500EF"/>
    <w:rsid w:val="00550B95"/>
    <w:rsid w:val="005519DB"/>
    <w:rsid w:val="00551F9B"/>
    <w:rsid w:val="005532BC"/>
    <w:rsid w:val="005538E5"/>
    <w:rsid w:val="0055452E"/>
    <w:rsid w:val="0055500E"/>
    <w:rsid w:val="0055615F"/>
    <w:rsid w:val="005562DE"/>
    <w:rsid w:val="00556ACF"/>
    <w:rsid w:val="00556D12"/>
    <w:rsid w:val="0055768D"/>
    <w:rsid w:val="00557D11"/>
    <w:rsid w:val="005606AD"/>
    <w:rsid w:val="00563D72"/>
    <w:rsid w:val="005641EB"/>
    <w:rsid w:val="005643FF"/>
    <w:rsid w:val="005646E2"/>
    <w:rsid w:val="00564E25"/>
    <w:rsid w:val="0056544F"/>
    <w:rsid w:val="005656B1"/>
    <w:rsid w:val="00565D63"/>
    <w:rsid w:val="00565E59"/>
    <w:rsid w:val="00567A22"/>
    <w:rsid w:val="00567CC8"/>
    <w:rsid w:val="00567E57"/>
    <w:rsid w:val="0057432C"/>
    <w:rsid w:val="005747F0"/>
    <w:rsid w:val="00574A70"/>
    <w:rsid w:val="00575C16"/>
    <w:rsid w:val="00577A5D"/>
    <w:rsid w:val="00577E9F"/>
    <w:rsid w:val="00581165"/>
    <w:rsid w:val="0058118F"/>
    <w:rsid w:val="00581B5E"/>
    <w:rsid w:val="005823F0"/>
    <w:rsid w:val="00583607"/>
    <w:rsid w:val="005853E1"/>
    <w:rsid w:val="00585F68"/>
    <w:rsid w:val="005919B0"/>
    <w:rsid w:val="00592946"/>
    <w:rsid w:val="00594FF6"/>
    <w:rsid w:val="00595DF6"/>
    <w:rsid w:val="0059620E"/>
    <w:rsid w:val="0059688E"/>
    <w:rsid w:val="00596FD8"/>
    <w:rsid w:val="005A197E"/>
    <w:rsid w:val="005A1F79"/>
    <w:rsid w:val="005A266B"/>
    <w:rsid w:val="005A3C46"/>
    <w:rsid w:val="005A4A7A"/>
    <w:rsid w:val="005A5A7F"/>
    <w:rsid w:val="005A6B24"/>
    <w:rsid w:val="005B2E5F"/>
    <w:rsid w:val="005B3081"/>
    <w:rsid w:val="005B46E3"/>
    <w:rsid w:val="005B47E1"/>
    <w:rsid w:val="005B59DC"/>
    <w:rsid w:val="005B7788"/>
    <w:rsid w:val="005C0622"/>
    <w:rsid w:val="005C2CC6"/>
    <w:rsid w:val="005C3B90"/>
    <w:rsid w:val="005C5215"/>
    <w:rsid w:val="005C57AE"/>
    <w:rsid w:val="005C5984"/>
    <w:rsid w:val="005C72D8"/>
    <w:rsid w:val="005D0055"/>
    <w:rsid w:val="005D2C9D"/>
    <w:rsid w:val="005D35F0"/>
    <w:rsid w:val="005D364E"/>
    <w:rsid w:val="005D3984"/>
    <w:rsid w:val="005D3D34"/>
    <w:rsid w:val="005D4559"/>
    <w:rsid w:val="005D6315"/>
    <w:rsid w:val="005D63D9"/>
    <w:rsid w:val="005E06DA"/>
    <w:rsid w:val="005E0766"/>
    <w:rsid w:val="005E0C9D"/>
    <w:rsid w:val="005E1E05"/>
    <w:rsid w:val="005E1F87"/>
    <w:rsid w:val="005E2199"/>
    <w:rsid w:val="005E3444"/>
    <w:rsid w:val="005E4310"/>
    <w:rsid w:val="005E4668"/>
    <w:rsid w:val="005E4A6F"/>
    <w:rsid w:val="005E60D1"/>
    <w:rsid w:val="005E62D8"/>
    <w:rsid w:val="005E645B"/>
    <w:rsid w:val="005E6C43"/>
    <w:rsid w:val="005E7A3B"/>
    <w:rsid w:val="005F1C41"/>
    <w:rsid w:val="005F2F76"/>
    <w:rsid w:val="005F40BC"/>
    <w:rsid w:val="005F41F2"/>
    <w:rsid w:val="005F5B5C"/>
    <w:rsid w:val="005F5CDE"/>
    <w:rsid w:val="00600A16"/>
    <w:rsid w:val="00600BD4"/>
    <w:rsid w:val="00601533"/>
    <w:rsid w:val="0060215C"/>
    <w:rsid w:val="006025FB"/>
    <w:rsid w:val="00602E7B"/>
    <w:rsid w:val="00603BD7"/>
    <w:rsid w:val="00606D55"/>
    <w:rsid w:val="006074DC"/>
    <w:rsid w:val="00607787"/>
    <w:rsid w:val="00610AFE"/>
    <w:rsid w:val="00611CC2"/>
    <w:rsid w:val="006121D0"/>
    <w:rsid w:val="006130D6"/>
    <w:rsid w:val="0061337F"/>
    <w:rsid w:val="0061613E"/>
    <w:rsid w:val="006175DA"/>
    <w:rsid w:val="00617B84"/>
    <w:rsid w:val="00620B2E"/>
    <w:rsid w:val="00621CE4"/>
    <w:rsid w:val="00622D36"/>
    <w:rsid w:val="006234DF"/>
    <w:rsid w:val="00624159"/>
    <w:rsid w:val="006252D6"/>
    <w:rsid w:val="00626412"/>
    <w:rsid w:val="00627093"/>
    <w:rsid w:val="0062761B"/>
    <w:rsid w:val="00630758"/>
    <w:rsid w:val="006324A6"/>
    <w:rsid w:val="00632647"/>
    <w:rsid w:val="006348DE"/>
    <w:rsid w:val="00635A51"/>
    <w:rsid w:val="006375C2"/>
    <w:rsid w:val="00637D9F"/>
    <w:rsid w:val="006420E6"/>
    <w:rsid w:val="0064258C"/>
    <w:rsid w:val="00642974"/>
    <w:rsid w:val="006429FA"/>
    <w:rsid w:val="00642ABB"/>
    <w:rsid w:val="00642E1F"/>
    <w:rsid w:val="006430E4"/>
    <w:rsid w:val="0064453C"/>
    <w:rsid w:val="00644694"/>
    <w:rsid w:val="00644FAA"/>
    <w:rsid w:val="006465D3"/>
    <w:rsid w:val="00646F33"/>
    <w:rsid w:val="00647BB0"/>
    <w:rsid w:val="00647BEF"/>
    <w:rsid w:val="00647ECA"/>
    <w:rsid w:val="0065046C"/>
    <w:rsid w:val="00650526"/>
    <w:rsid w:val="0065107A"/>
    <w:rsid w:val="0065144D"/>
    <w:rsid w:val="0065262B"/>
    <w:rsid w:val="00652A20"/>
    <w:rsid w:val="0065538E"/>
    <w:rsid w:val="0065541C"/>
    <w:rsid w:val="00656EA6"/>
    <w:rsid w:val="006637D7"/>
    <w:rsid w:val="00663BB7"/>
    <w:rsid w:val="00664671"/>
    <w:rsid w:val="00664B15"/>
    <w:rsid w:val="00666D03"/>
    <w:rsid w:val="00666EA4"/>
    <w:rsid w:val="00667397"/>
    <w:rsid w:val="0066787F"/>
    <w:rsid w:val="00667A01"/>
    <w:rsid w:val="00670E4B"/>
    <w:rsid w:val="00671EF5"/>
    <w:rsid w:val="006737E7"/>
    <w:rsid w:val="006739D9"/>
    <w:rsid w:val="006745A0"/>
    <w:rsid w:val="00675F81"/>
    <w:rsid w:val="00677881"/>
    <w:rsid w:val="00681340"/>
    <w:rsid w:val="0068335A"/>
    <w:rsid w:val="0068367B"/>
    <w:rsid w:val="00684524"/>
    <w:rsid w:val="00686D6B"/>
    <w:rsid w:val="006910FE"/>
    <w:rsid w:val="006916ED"/>
    <w:rsid w:val="00691EA6"/>
    <w:rsid w:val="00692D77"/>
    <w:rsid w:val="00693892"/>
    <w:rsid w:val="00693CDB"/>
    <w:rsid w:val="00693F7F"/>
    <w:rsid w:val="00694DB1"/>
    <w:rsid w:val="0069729A"/>
    <w:rsid w:val="006A22C8"/>
    <w:rsid w:val="006A259B"/>
    <w:rsid w:val="006A37BA"/>
    <w:rsid w:val="006A52B5"/>
    <w:rsid w:val="006A68BB"/>
    <w:rsid w:val="006A6EAE"/>
    <w:rsid w:val="006A75FE"/>
    <w:rsid w:val="006A7667"/>
    <w:rsid w:val="006A76C1"/>
    <w:rsid w:val="006A7A3D"/>
    <w:rsid w:val="006A7F31"/>
    <w:rsid w:val="006B00BD"/>
    <w:rsid w:val="006B0321"/>
    <w:rsid w:val="006B073C"/>
    <w:rsid w:val="006B1A09"/>
    <w:rsid w:val="006B1F6C"/>
    <w:rsid w:val="006B23A3"/>
    <w:rsid w:val="006B3B34"/>
    <w:rsid w:val="006B50F7"/>
    <w:rsid w:val="006B5CE7"/>
    <w:rsid w:val="006B6018"/>
    <w:rsid w:val="006B6FA3"/>
    <w:rsid w:val="006B77D4"/>
    <w:rsid w:val="006C05C0"/>
    <w:rsid w:val="006C0C90"/>
    <w:rsid w:val="006C1705"/>
    <w:rsid w:val="006C1C40"/>
    <w:rsid w:val="006C1DEC"/>
    <w:rsid w:val="006C276B"/>
    <w:rsid w:val="006C35D0"/>
    <w:rsid w:val="006C429D"/>
    <w:rsid w:val="006C46F2"/>
    <w:rsid w:val="006C75B7"/>
    <w:rsid w:val="006C76A5"/>
    <w:rsid w:val="006D03FB"/>
    <w:rsid w:val="006D35D0"/>
    <w:rsid w:val="006D4004"/>
    <w:rsid w:val="006D4CCB"/>
    <w:rsid w:val="006D52A9"/>
    <w:rsid w:val="006D5B03"/>
    <w:rsid w:val="006D617E"/>
    <w:rsid w:val="006D734A"/>
    <w:rsid w:val="006E1396"/>
    <w:rsid w:val="006E198E"/>
    <w:rsid w:val="006E2377"/>
    <w:rsid w:val="006E2664"/>
    <w:rsid w:val="006E2E79"/>
    <w:rsid w:val="006E2F13"/>
    <w:rsid w:val="006E320A"/>
    <w:rsid w:val="006E37F2"/>
    <w:rsid w:val="006E4150"/>
    <w:rsid w:val="006E4703"/>
    <w:rsid w:val="006E53D2"/>
    <w:rsid w:val="006E56D8"/>
    <w:rsid w:val="006E630B"/>
    <w:rsid w:val="006E676A"/>
    <w:rsid w:val="006E704D"/>
    <w:rsid w:val="006F10DD"/>
    <w:rsid w:val="006F17B2"/>
    <w:rsid w:val="006F31EB"/>
    <w:rsid w:val="006F3388"/>
    <w:rsid w:val="006F3848"/>
    <w:rsid w:val="006F58E3"/>
    <w:rsid w:val="006F6F84"/>
    <w:rsid w:val="006F7A73"/>
    <w:rsid w:val="007004CA"/>
    <w:rsid w:val="007009F3"/>
    <w:rsid w:val="007017DF"/>
    <w:rsid w:val="00702A0C"/>
    <w:rsid w:val="00704E87"/>
    <w:rsid w:val="00706B2C"/>
    <w:rsid w:val="0070714C"/>
    <w:rsid w:val="00710379"/>
    <w:rsid w:val="00710430"/>
    <w:rsid w:val="00712106"/>
    <w:rsid w:val="00712246"/>
    <w:rsid w:val="007125F6"/>
    <w:rsid w:val="007135FF"/>
    <w:rsid w:val="0071370E"/>
    <w:rsid w:val="0071411F"/>
    <w:rsid w:val="00714BA2"/>
    <w:rsid w:val="007160B4"/>
    <w:rsid w:val="0071623E"/>
    <w:rsid w:val="00716CDD"/>
    <w:rsid w:val="0071724A"/>
    <w:rsid w:val="007226FB"/>
    <w:rsid w:val="00723838"/>
    <w:rsid w:val="00723937"/>
    <w:rsid w:val="00725D72"/>
    <w:rsid w:val="00726514"/>
    <w:rsid w:val="00726C39"/>
    <w:rsid w:val="00727967"/>
    <w:rsid w:val="00727F28"/>
    <w:rsid w:val="007302DF"/>
    <w:rsid w:val="00731F40"/>
    <w:rsid w:val="00732687"/>
    <w:rsid w:val="00732F77"/>
    <w:rsid w:val="00734DD1"/>
    <w:rsid w:val="007360CB"/>
    <w:rsid w:val="0073653B"/>
    <w:rsid w:val="00737D3D"/>
    <w:rsid w:val="007418EF"/>
    <w:rsid w:val="007431DE"/>
    <w:rsid w:val="0075073A"/>
    <w:rsid w:val="00750904"/>
    <w:rsid w:val="007516A2"/>
    <w:rsid w:val="00751AC1"/>
    <w:rsid w:val="00751D99"/>
    <w:rsid w:val="00751E95"/>
    <w:rsid w:val="00751EFD"/>
    <w:rsid w:val="00753E9B"/>
    <w:rsid w:val="00755EC9"/>
    <w:rsid w:val="007564FB"/>
    <w:rsid w:val="00757FC9"/>
    <w:rsid w:val="00760FE4"/>
    <w:rsid w:val="00761372"/>
    <w:rsid w:val="00761C14"/>
    <w:rsid w:val="00762EE0"/>
    <w:rsid w:val="00763E73"/>
    <w:rsid w:val="0076428A"/>
    <w:rsid w:val="007644AF"/>
    <w:rsid w:val="00764C2D"/>
    <w:rsid w:val="00764F73"/>
    <w:rsid w:val="00765D4B"/>
    <w:rsid w:val="007700E5"/>
    <w:rsid w:val="00771B23"/>
    <w:rsid w:val="00771CE2"/>
    <w:rsid w:val="00771D87"/>
    <w:rsid w:val="007724C4"/>
    <w:rsid w:val="0077292B"/>
    <w:rsid w:val="00772E37"/>
    <w:rsid w:val="007744C1"/>
    <w:rsid w:val="007766DC"/>
    <w:rsid w:val="00777329"/>
    <w:rsid w:val="00777738"/>
    <w:rsid w:val="00780BAD"/>
    <w:rsid w:val="00781CE5"/>
    <w:rsid w:val="0078200E"/>
    <w:rsid w:val="007838C3"/>
    <w:rsid w:val="0078563C"/>
    <w:rsid w:val="007864A2"/>
    <w:rsid w:val="007876A8"/>
    <w:rsid w:val="00787869"/>
    <w:rsid w:val="00790813"/>
    <w:rsid w:val="007915A2"/>
    <w:rsid w:val="007941BD"/>
    <w:rsid w:val="0079422B"/>
    <w:rsid w:val="00794A28"/>
    <w:rsid w:val="00795A2A"/>
    <w:rsid w:val="00795EDC"/>
    <w:rsid w:val="00796698"/>
    <w:rsid w:val="007968B8"/>
    <w:rsid w:val="007974B1"/>
    <w:rsid w:val="007974D1"/>
    <w:rsid w:val="007A23A6"/>
    <w:rsid w:val="007A3536"/>
    <w:rsid w:val="007A3A00"/>
    <w:rsid w:val="007A419C"/>
    <w:rsid w:val="007A4482"/>
    <w:rsid w:val="007A599A"/>
    <w:rsid w:val="007A7FF1"/>
    <w:rsid w:val="007B02D2"/>
    <w:rsid w:val="007B251F"/>
    <w:rsid w:val="007B3D3E"/>
    <w:rsid w:val="007B4197"/>
    <w:rsid w:val="007B44A3"/>
    <w:rsid w:val="007C073A"/>
    <w:rsid w:val="007C2391"/>
    <w:rsid w:val="007C2450"/>
    <w:rsid w:val="007C2E18"/>
    <w:rsid w:val="007C2F4E"/>
    <w:rsid w:val="007C6187"/>
    <w:rsid w:val="007C6353"/>
    <w:rsid w:val="007C6851"/>
    <w:rsid w:val="007C7252"/>
    <w:rsid w:val="007D25FF"/>
    <w:rsid w:val="007D313C"/>
    <w:rsid w:val="007D3C91"/>
    <w:rsid w:val="007D41CC"/>
    <w:rsid w:val="007D4D07"/>
    <w:rsid w:val="007D5439"/>
    <w:rsid w:val="007E16F9"/>
    <w:rsid w:val="007E1A14"/>
    <w:rsid w:val="007E1DE9"/>
    <w:rsid w:val="007E3BE1"/>
    <w:rsid w:val="007E4590"/>
    <w:rsid w:val="007E7231"/>
    <w:rsid w:val="007E79FB"/>
    <w:rsid w:val="007E7DE6"/>
    <w:rsid w:val="007F00AB"/>
    <w:rsid w:val="007F0790"/>
    <w:rsid w:val="007F0D15"/>
    <w:rsid w:val="007F27A1"/>
    <w:rsid w:val="007F3EA5"/>
    <w:rsid w:val="007F5584"/>
    <w:rsid w:val="0080130B"/>
    <w:rsid w:val="008013E8"/>
    <w:rsid w:val="008014CF"/>
    <w:rsid w:val="0080186F"/>
    <w:rsid w:val="00801C09"/>
    <w:rsid w:val="008020BA"/>
    <w:rsid w:val="0080214C"/>
    <w:rsid w:val="0080220A"/>
    <w:rsid w:val="008029AF"/>
    <w:rsid w:val="00802AEA"/>
    <w:rsid w:val="00803105"/>
    <w:rsid w:val="00806FCE"/>
    <w:rsid w:val="008070D4"/>
    <w:rsid w:val="00812D50"/>
    <w:rsid w:val="00813030"/>
    <w:rsid w:val="00814265"/>
    <w:rsid w:val="00816DB2"/>
    <w:rsid w:val="00817878"/>
    <w:rsid w:val="00817D8A"/>
    <w:rsid w:val="00821BAD"/>
    <w:rsid w:val="00821D5A"/>
    <w:rsid w:val="00822819"/>
    <w:rsid w:val="00823630"/>
    <w:rsid w:val="00823F4A"/>
    <w:rsid w:val="008242AE"/>
    <w:rsid w:val="00824E03"/>
    <w:rsid w:val="00826185"/>
    <w:rsid w:val="00826C62"/>
    <w:rsid w:val="008274FE"/>
    <w:rsid w:val="00827AEA"/>
    <w:rsid w:val="00827C2A"/>
    <w:rsid w:val="00830438"/>
    <w:rsid w:val="008312D7"/>
    <w:rsid w:val="0083321A"/>
    <w:rsid w:val="00833C70"/>
    <w:rsid w:val="008368B9"/>
    <w:rsid w:val="00836C09"/>
    <w:rsid w:val="00836F3C"/>
    <w:rsid w:val="00841C2A"/>
    <w:rsid w:val="0084209D"/>
    <w:rsid w:val="008437FD"/>
    <w:rsid w:val="00843CB9"/>
    <w:rsid w:val="00843E3A"/>
    <w:rsid w:val="00846C5C"/>
    <w:rsid w:val="00847708"/>
    <w:rsid w:val="00850BBC"/>
    <w:rsid w:val="00850C55"/>
    <w:rsid w:val="00851E0B"/>
    <w:rsid w:val="00852E42"/>
    <w:rsid w:val="00853612"/>
    <w:rsid w:val="0085460E"/>
    <w:rsid w:val="0085479F"/>
    <w:rsid w:val="00854C31"/>
    <w:rsid w:val="00856034"/>
    <w:rsid w:val="008576C7"/>
    <w:rsid w:val="0086114E"/>
    <w:rsid w:val="00861668"/>
    <w:rsid w:val="00861AD4"/>
    <w:rsid w:val="0086281B"/>
    <w:rsid w:val="00863DE4"/>
    <w:rsid w:val="0086495E"/>
    <w:rsid w:val="00864A35"/>
    <w:rsid w:val="00866FDF"/>
    <w:rsid w:val="008674E5"/>
    <w:rsid w:val="00870323"/>
    <w:rsid w:val="00873FB3"/>
    <w:rsid w:val="0087468F"/>
    <w:rsid w:val="00875CAB"/>
    <w:rsid w:val="008775EA"/>
    <w:rsid w:val="008839EB"/>
    <w:rsid w:val="00883D9F"/>
    <w:rsid w:val="00884217"/>
    <w:rsid w:val="00884F1B"/>
    <w:rsid w:val="008853A3"/>
    <w:rsid w:val="008857AD"/>
    <w:rsid w:val="00890DD6"/>
    <w:rsid w:val="00891CB7"/>
    <w:rsid w:val="00891E90"/>
    <w:rsid w:val="008922BA"/>
    <w:rsid w:val="00893D9F"/>
    <w:rsid w:val="00893DF6"/>
    <w:rsid w:val="00894787"/>
    <w:rsid w:val="008950D6"/>
    <w:rsid w:val="008977D5"/>
    <w:rsid w:val="008A13DE"/>
    <w:rsid w:val="008A14B0"/>
    <w:rsid w:val="008A2947"/>
    <w:rsid w:val="008A2FE0"/>
    <w:rsid w:val="008A3887"/>
    <w:rsid w:val="008A3BDC"/>
    <w:rsid w:val="008A40CC"/>
    <w:rsid w:val="008A4875"/>
    <w:rsid w:val="008A4B56"/>
    <w:rsid w:val="008A5220"/>
    <w:rsid w:val="008A5294"/>
    <w:rsid w:val="008A5426"/>
    <w:rsid w:val="008A63BA"/>
    <w:rsid w:val="008A7269"/>
    <w:rsid w:val="008B02B1"/>
    <w:rsid w:val="008B02D5"/>
    <w:rsid w:val="008B0514"/>
    <w:rsid w:val="008B3256"/>
    <w:rsid w:val="008B3C96"/>
    <w:rsid w:val="008B3E4B"/>
    <w:rsid w:val="008B604F"/>
    <w:rsid w:val="008C10D0"/>
    <w:rsid w:val="008C1543"/>
    <w:rsid w:val="008C1745"/>
    <w:rsid w:val="008C20FC"/>
    <w:rsid w:val="008C22F4"/>
    <w:rsid w:val="008C254D"/>
    <w:rsid w:val="008C2AF9"/>
    <w:rsid w:val="008C2EF4"/>
    <w:rsid w:val="008C3964"/>
    <w:rsid w:val="008C3C80"/>
    <w:rsid w:val="008C3D8F"/>
    <w:rsid w:val="008D0506"/>
    <w:rsid w:val="008D1097"/>
    <w:rsid w:val="008D151A"/>
    <w:rsid w:val="008D2CD1"/>
    <w:rsid w:val="008D582F"/>
    <w:rsid w:val="008D5F3D"/>
    <w:rsid w:val="008E0E65"/>
    <w:rsid w:val="008E1458"/>
    <w:rsid w:val="008E1DEB"/>
    <w:rsid w:val="008E3AA9"/>
    <w:rsid w:val="008E49A0"/>
    <w:rsid w:val="008E4DBB"/>
    <w:rsid w:val="008E4FFB"/>
    <w:rsid w:val="008E5E95"/>
    <w:rsid w:val="008E5FB4"/>
    <w:rsid w:val="008E7D8A"/>
    <w:rsid w:val="008E7F76"/>
    <w:rsid w:val="008F67E0"/>
    <w:rsid w:val="008F7552"/>
    <w:rsid w:val="009000A3"/>
    <w:rsid w:val="00900212"/>
    <w:rsid w:val="0090041B"/>
    <w:rsid w:val="009027DA"/>
    <w:rsid w:val="009035A4"/>
    <w:rsid w:val="009040C8"/>
    <w:rsid w:val="009046A0"/>
    <w:rsid w:val="009046E1"/>
    <w:rsid w:val="00906911"/>
    <w:rsid w:val="0091011F"/>
    <w:rsid w:val="00910AF0"/>
    <w:rsid w:val="009111A2"/>
    <w:rsid w:val="00911F0B"/>
    <w:rsid w:val="00913AAA"/>
    <w:rsid w:val="009140B9"/>
    <w:rsid w:val="009142CA"/>
    <w:rsid w:val="009159F2"/>
    <w:rsid w:val="00916491"/>
    <w:rsid w:val="009167D7"/>
    <w:rsid w:val="00916FFA"/>
    <w:rsid w:val="009215C5"/>
    <w:rsid w:val="0092191B"/>
    <w:rsid w:val="00926314"/>
    <w:rsid w:val="009273C3"/>
    <w:rsid w:val="009315EB"/>
    <w:rsid w:val="009316D4"/>
    <w:rsid w:val="00932244"/>
    <w:rsid w:val="0093342E"/>
    <w:rsid w:val="00933510"/>
    <w:rsid w:val="00933A49"/>
    <w:rsid w:val="00934C65"/>
    <w:rsid w:val="00934DB0"/>
    <w:rsid w:val="00934EF8"/>
    <w:rsid w:val="009357D1"/>
    <w:rsid w:val="00937C65"/>
    <w:rsid w:val="0094028B"/>
    <w:rsid w:val="00940947"/>
    <w:rsid w:val="00941256"/>
    <w:rsid w:val="009415AE"/>
    <w:rsid w:val="009425E1"/>
    <w:rsid w:val="0094548A"/>
    <w:rsid w:val="00945E75"/>
    <w:rsid w:val="009460BA"/>
    <w:rsid w:val="00946654"/>
    <w:rsid w:val="00946B94"/>
    <w:rsid w:val="009474A2"/>
    <w:rsid w:val="00947718"/>
    <w:rsid w:val="009501BD"/>
    <w:rsid w:val="00950EA9"/>
    <w:rsid w:val="009531DE"/>
    <w:rsid w:val="00955D2F"/>
    <w:rsid w:val="009560AC"/>
    <w:rsid w:val="009570E2"/>
    <w:rsid w:val="0096095E"/>
    <w:rsid w:val="00960B23"/>
    <w:rsid w:val="00961207"/>
    <w:rsid w:val="00961806"/>
    <w:rsid w:val="00962EBF"/>
    <w:rsid w:val="00963607"/>
    <w:rsid w:val="00963A8C"/>
    <w:rsid w:val="00963E06"/>
    <w:rsid w:val="00964EB5"/>
    <w:rsid w:val="00965AE1"/>
    <w:rsid w:val="00965F15"/>
    <w:rsid w:val="0096673D"/>
    <w:rsid w:val="00966CD7"/>
    <w:rsid w:val="00967290"/>
    <w:rsid w:val="00970707"/>
    <w:rsid w:val="009708A1"/>
    <w:rsid w:val="00972BF5"/>
    <w:rsid w:val="00973874"/>
    <w:rsid w:val="00974964"/>
    <w:rsid w:val="009753CF"/>
    <w:rsid w:val="00975987"/>
    <w:rsid w:val="00976D6E"/>
    <w:rsid w:val="00980FAE"/>
    <w:rsid w:val="00983087"/>
    <w:rsid w:val="0098318F"/>
    <w:rsid w:val="009856B0"/>
    <w:rsid w:val="00986AAA"/>
    <w:rsid w:val="00987A29"/>
    <w:rsid w:val="00987FCD"/>
    <w:rsid w:val="00990F02"/>
    <w:rsid w:val="00992135"/>
    <w:rsid w:val="00992445"/>
    <w:rsid w:val="009925CF"/>
    <w:rsid w:val="009929C1"/>
    <w:rsid w:val="00993557"/>
    <w:rsid w:val="00995016"/>
    <w:rsid w:val="009958E0"/>
    <w:rsid w:val="00995A05"/>
    <w:rsid w:val="00996D78"/>
    <w:rsid w:val="009A0209"/>
    <w:rsid w:val="009A0D8F"/>
    <w:rsid w:val="009A1022"/>
    <w:rsid w:val="009A22D5"/>
    <w:rsid w:val="009A2C34"/>
    <w:rsid w:val="009A3D2A"/>
    <w:rsid w:val="009A4727"/>
    <w:rsid w:val="009A51BB"/>
    <w:rsid w:val="009A54EB"/>
    <w:rsid w:val="009A6CEA"/>
    <w:rsid w:val="009A6D0E"/>
    <w:rsid w:val="009A6DDB"/>
    <w:rsid w:val="009A7017"/>
    <w:rsid w:val="009A7326"/>
    <w:rsid w:val="009B17AB"/>
    <w:rsid w:val="009B3753"/>
    <w:rsid w:val="009B3F33"/>
    <w:rsid w:val="009B582B"/>
    <w:rsid w:val="009B6A77"/>
    <w:rsid w:val="009B70DF"/>
    <w:rsid w:val="009B745F"/>
    <w:rsid w:val="009C0994"/>
    <w:rsid w:val="009C1861"/>
    <w:rsid w:val="009C2B89"/>
    <w:rsid w:val="009C2C00"/>
    <w:rsid w:val="009C4AAB"/>
    <w:rsid w:val="009C4BCE"/>
    <w:rsid w:val="009C4F38"/>
    <w:rsid w:val="009C5897"/>
    <w:rsid w:val="009C63BF"/>
    <w:rsid w:val="009C7037"/>
    <w:rsid w:val="009C70EE"/>
    <w:rsid w:val="009D02F0"/>
    <w:rsid w:val="009D0632"/>
    <w:rsid w:val="009D0A71"/>
    <w:rsid w:val="009D0C54"/>
    <w:rsid w:val="009D0FD5"/>
    <w:rsid w:val="009D1315"/>
    <w:rsid w:val="009D138D"/>
    <w:rsid w:val="009D1FB7"/>
    <w:rsid w:val="009D28C4"/>
    <w:rsid w:val="009D2948"/>
    <w:rsid w:val="009D38E3"/>
    <w:rsid w:val="009D48B6"/>
    <w:rsid w:val="009D4B8A"/>
    <w:rsid w:val="009D5BD5"/>
    <w:rsid w:val="009D5E65"/>
    <w:rsid w:val="009D5ECB"/>
    <w:rsid w:val="009D6BA4"/>
    <w:rsid w:val="009D700D"/>
    <w:rsid w:val="009D7ECE"/>
    <w:rsid w:val="009E00E8"/>
    <w:rsid w:val="009E10F9"/>
    <w:rsid w:val="009E2B1A"/>
    <w:rsid w:val="009E3665"/>
    <w:rsid w:val="009E389F"/>
    <w:rsid w:val="009E545A"/>
    <w:rsid w:val="009E5C10"/>
    <w:rsid w:val="009E5D63"/>
    <w:rsid w:val="009E6084"/>
    <w:rsid w:val="009E6D33"/>
    <w:rsid w:val="009E7138"/>
    <w:rsid w:val="009E7AF9"/>
    <w:rsid w:val="009F13AF"/>
    <w:rsid w:val="009F1838"/>
    <w:rsid w:val="009F195C"/>
    <w:rsid w:val="009F2469"/>
    <w:rsid w:val="009F29BE"/>
    <w:rsid w:val="009F387A"/>
    <w:rsid w:val="009F4F5A"/>
    <w:rsid w:val="009F5692"/>
    <w:rsid w:val="009F5A2A"/>
    <w:rsid w:val="009F6423"/>
    <w:rsid w:val="009F68B9"/>
    <w:rsid w:val="009F7283"/>
    <w:rsid w:val="009F7475"/>
    <w:rsid w:val="009F7AFB"/>
    <w:rsid w:val="00A000B2"/>
    <w:rsid w:val="00A0063A"/>
    <w:rsid w:val="00A00966"/>
    <w:rsid w:val="00A010FD"/>
    <w:rsid w:val="00A04CA2"/>
    <w:rsid w:val="00A07047"/>
    <w:rsid w:val="00A11EE2"/>
    <w:rsid w:val="00A13397"/>
    <w:rsid w:val="00A13C09"/>
    <w:rsid w:val="00A15D20"/>
    <w:rsid w:val="00A1798E"/>
    <w:rsid w:val="00A20E29"/>
    <w:rsid w:val="00A215D2"/>
    <w:rsid w:val="00A259CB"/>
    <w:rsid w:val="00A25DDB"/>
    <w:rsid w:val="00A25EBD"/>
    <w:rsid w:val="00A27CCB"/>
    <w:rsid w:val="00A31A51"/>
    <w:rsid w:val="00A32014"/>
    <w:rsid w:val="00A32633"/>
    <w:rsid w:val="00A32A39"/>
    <w:rsid w:val="00A33D08"/>
    <w:rsid w:val="00A34A69"/>
    <w:rsid w:val="00A35F19"/>
    <w:rsid w:val="00A36A79"/>
    <w:rsid w:val="00A375FD"/>
    <w:rsid w:val="00A37817"/>
    <w:rsid w:val="00A37C3F"/>
    <w:rsid w:val="00A42AD3"/>
    <w:rsid w:val="00A42B97"/>
    <w:rsid w:val="00A434A1"/>
    <w:rsid w:val="00A4497F"/>
    <w:rsid w:val="00A44E24"/>
    <w:rsid w:val="00A4652D"/>
    <w:rsid w:val="00A471C5"/>
    <w:rsid w:val="00A471EA"/>
    <w:rsid w:val="00A50355"/>
    <w:rsid w:val="00A503F7"/>
    <w:rsid w:val="00A52A4F"/>
    <w:rsid w:val="00A547D2"/>
    <w:rsid w:val="00A54B44"/>
    <w:rsid w:val="00A55BEB"/>
    <w:rsid w:val="00A562AF"/>
    <w:rsid w:val="00A60292"/>
    <w:rsid w:val="00A612A6"/>
    <w:rsid w:val="00A61E9E"/>
    <w:rsid w:val="00A6353F"/>
    <w:rsid w:val="00A638AB"/>
    <w:rsid w:val="00A638C4"/>
    <w:rsid w:val="00A6447C"/>
    <w:rsid w:val="00A659B3"/>
    <w:rsid w:val="00A665D8"/>
    <w:rsid w:val="00A666E7"/>
    <w:rsid w:val="00A703AF"/>
    <w:rsid w:val="00A70755"/>
    <w:rsid w:val="00A70CA8"/>
    <w:rsid w:val="00A73617"/>
    <w:rsid w:val="00A76AF2"/>
    <w:rsid w:val="00A7702C"/>
    <w:rsid w:val="00A772EE"/>
    <w:rsid w:val="00A80CA8"/>
    <w:rsid w:val="00A80EDA"/>
    <w:rsid w:val="00A81681"/>
    <w:rsid w:val="00A81768"/>
    <w:rsid w:val="00A83191"/>
    <w:rsid w:val="00A84CC3"/>
    <w:rsid w:val="00A84F08"/>
    <w:rsid w:val="00A85151"/>
    <w:rsid w:val="00A85766"/>
    <w:rsid w:val="00A8668D"/>
    <w:rsid w:val="00A8757D"/>
    <w:rsid w:val="00A877DC"/>
    <w:rsid w:val="00A92451"/>
    <w:rsid w:val="00A92A0B"/>
    <w:rsid w:val="00A92D03"/>
    <w:rsid w:val="00A92FFE"/>
    <w:rsid w:val="00A93871"/>
    <w:rsid w:val="00A97496"/>
    <w:rsid w:val="00AA4B65"/>
    <w:rsid w:val="00AA50AF"/>
    <w:rsid w:val="00AA5183"/>
    <w:rsid w:val="00AA5366"/>
    <w:rsid w:val="00AA542E"/>
    <w:rsid w:val="00AA63D6"/>
    <w:rsid w:val="00AA70F9"/>
    <w:rsid w:val="00AB0699"/>
    <w:rsid w:val="00AB0B7C"/>
    <w:rsid w:val="00AB0F26"/>
    <w:rsid w:val="00AB2DC0"/>
    <w:rsid w:val="00AB302A"/>
    <w:rsid w:val="00AB3F57"/>
    <w:rsid w:val="00AB6382"/>
    <w:rsid w:val="00AB6436"/>
    <w:rsid w:val="00AB6591"/>
    <w:rsid w:val="00AC025F"/>
    <w:rsid w:val="00AC11E7"/>
    <w:rsid w:val="00AC2647"/>
    <w:rsid w:val="00AC31F2"/>
    <w:rsid w:val="00AC4043"/>
    <w:rsid w:val="00AC4157"/>
    <w:rsid w:val="00AC4399"/>
    <w:rsid w:val="00AC4704"/>
    <w:rsid w:val="00AC6947"/>
    <w:rsid w:val="00AC7047"/>
    <w:rsid w:val="00AD1A64"/>
    <w:rsid w:val="00AD1BA9"/>
    <w:rsid w:val="00AD3230"/>
    <w:rsid w:val="00AD3977"/>
    <w:rsid w:val="00AD3986"/>
    <w:rsid w:val="00AD59B3"/>
    <w:rsid w:val="00AE02F2"/>
    <w:rsid w:val="00AE0610"/>
    <w:rsid w:val="00AE29EF"/>
    <w:rsid w:val="00AE4815"/>
    <w:rsid w:val="00AE4E26"/>
    <w:rsid w:val="00AE5823"/>
    <w:rsid w:val="00AE6670"/>
    <w:rsid w:val="00AE7784"/>
    <w:rsid w:val="00AF00FC"/>
    <w:rsid w:val="00AF0FFA"/>
    <w:rsid w:val="00AF16F4"/>
    <w:rsid w:val="00AF2F60"/>
    <w:rsid w:val="00AF3CA2"/>
    <w:rsid w:val="00AF4740"/>
    <w:rsid w:val="00AF5054"/>
    <w:rsid w:val="00AF5E90"/>
    <w:rsid w:val="00AF65F3"/>
    <w:rsid w:val="00AF7F72"/>
    <w:rsid w:val="00B010A9"/>
    <w:rsid w:val="00B01AC5"/>
    <w:rsid w:val="00B01C42"/>
    <w:rsid w:val="00B0212D"/>
    <w:rsid w:val="00B0229C"/>
    <w:rsid w:val="00B026F2"/>
    <w:rsid w:val="00B0331E"/>
    <w:rsid w:val="00B0394A"/>
    <w:rsid w:val="00B03AC3"/>
    <w:rsid w:val="00B03C26"/>
    <w:rsid w:val="00B05010"/>
    <w:rsid w:val="00B05820"/>
    <w:rsid w:val="00B06517"/>
    <w:rsid w:val="00B07566"/>
    <w:rsid w:val="00B0790C"/>
    <w:rsid w:val="00B07B41"/>
    <w:rsid w:val="00B10B3A"/>
    <w:rsid w:val="00B10BB2"/>
    <w:rsid w:val="00B111B5"/>
    <w:rsid w:val="00B11462"/>
    <w:rsid w:val="00B118E0"/>
    <w:rsid w:val="00B12063"/>
    <w:rsid w:val="00B13BC3"/>
    <w:rsid w:val="00B1540E"/>
    <w:rsid w:val="00B16559"/>
    <w:rsid w:val="00B17B82"/>
    <w:rsid w:val="00B20826"/>
    <w:rsid w:val="00B26A39"/>
    <w:rsid w:val="00B27143"/>
    <w:rsid w:val="00B31A37"/>
    <w:rsid w:val="00B33095"/>
    <w:rsid w:val="00B34611"/>
    <w:rsid w:val="00B34643"/>
    <w:rsid w:val="00B35626"/>
    <w:rsid w:val="00B36316"/>
    <w:rsid w:val="00B36450"/>
    <w:rsid w:val="00B36821"/>
    <w:rsid w:val="00B40800"/>
    <w:rsid w:val="00B40AD8"/>
    <w:rsid w:val="00B40C12"/>
    <w:rsid w:val="00B4266C"/>
    <w:rsid w:val="00B427BE"/>
    <w:rsid w:val="00B43F7C"/>
    <w:rsid w:val="00B445AC"/>
    <w:rsid w:val="00B453BE"/>
    <w:rsid w:val="00B454B3"/>
    <w:rsid w:val="00B45E75"/>
    <w:rsid w:val="00B4617E"/>
    <w:rsid w:val="00B46595"/>
    <w:rsid w:val="00B468C4"/>
    <w:rsid w:val="00B468E0"/>
    <w:rsid w:val="00B50733"/>
    <w:rsid w:val="00B526E1"/>
    <w:rsid w:val="00B54FF0"/>
    <w:rsid w:val="00B557E8"/>
    <w:rsid w:val="00B5653F"/>
    <w:rsid w:val="00B568BE"/>
    <w:rsid w:val="00B568DC"/>
    <w:rsid w:val="00B57C49"/>
    <w:rsid w:val="00B621C4"/>
    <w:rsid w:val="00B63A3F"/>
    <w:rsid w:val="00B705A1"/>
    <w:rsid w:val="00B70B87"/>
    <w:rsid w:val="00B70EC4"/>
    <w:rsid w:val="00B72FBA"/>
    <w:rsid w:val="00B749AD"/>
    <w:rsid w:val="00B74CC5"/>
    <w:rsid w:val="00B7530F"/>
    <w:rsid w:val="00B758B0"/>
    <w:rsid w:val="00B75F26"/>
    <w:rsid w:val="00B76C7B"/>
    <w:rsid w:val="00B77FD4"/>
    <w:rsid w:val="00B807E1"/>
    <w:rsid w:val="00B80A03"/>
    <w:rsid w:val="00B80A46"/>
    <w:rsid w:val="00B833AA"/>
    <w:rsid w:val="00B83967"/>
    <w:rsid w:val="00B83ABC"/>
    <w:rsid w:val="00B847D7"/>
    <w:rsid w:val="00B84E09"/>
    <w:rsid w:val="00B8517B"/>
    <w:rsid w:val="00B90242"/>
    <w:rsid w:val="00B909A3"/>
    <w:rsid w:val="00B91C05"/>
    <w:rsid w:val="00B9264B"/>
    <w:rsid w:val="00B9272E"/>
    <w:rsid w:val="00B9554F"/>
    <w:rsid w:val="00B966B3"/>
    <w:rsid w:val="00B97074"/>
    <w:rsid w:val="00B97D0D"/>
    <w:rsid w:val="00BA0EB4"/>
    <w:rsid w:val="00BA138F"/>
    <w:rsid w:val="00BA185F"/>
    <w:rsid w:val="00BA18AD"/>
    <w:rsid w:val="00BA1B3A"/>
    <w:rsid w:val="00BA29BE"/>
    <w:rsid w:val="00BA3917"/>
    <w:rsid w:val="00BA3C8A"/>
    <w:rsid w:val="00BA4DE1"/>
    <w:rsid w:val="00BA573C"/>
    <w:rsid w:val="00BA62C4"/>
    <w:rsid w:val="00BA73A9"/>
    <w:rsid w:val="00BA784D"/>
    <w:rsid w:val="00BB0718"/>
    <w:rsid w:val="00BB1288"/>
    <w:rsid w:val="00BB1EC9"/>
    <w:rsid w:val="00BB27EC"/>
    <w:rsid w:val="00BB2DFF"/>
    <w:rsid w:val="00BB30D3"/>
    <w:rsid w:val="00BB481C"/>
    <w:rsid w:val="00BB66F3"/>
    <w:rsid w:val="00BB7F90"/>
    <w:rsid w:val="00BC2EDD"/>
    <w:rsid w:val="00BC3C68"/>
    <w:rsid w:val="00BC499C"/>
    <w:rsid w:val="00BC5759"/>
    <w:rsid w:val="00BC5FA2"/>
    <w:rsid w:val="00BC6D1E"/>
    <w:rsid w:val="00BC6EF1"/>
    <w:rsid w:val="00BD0D22"/>
    <w:rsid w:val="00BD11A9"/>
    <w:rsid w:val="00BD296F"/>
    <w:rsid w:val="00BD2EDD"/>
    <w:rsid w:val="00BD34D5"/>
    <w:rsid w:val="00BD3EBE"/>
    <w:rsid w:val="00BD47C0"/>
    <w:rsid w:val="00BD5496"/>
    <w:rsid w:val="00BD6116"/>
    <w:rsid w:val="00BD65D1"/>
    <w:rsid w:val="00BD7006"/>
    <w:rsid w:val="00BD75FC"/>
    <w:rsid w:val="00BE08D8"/>
    <w:rsid w:val="00BE37EC"/>
    <w:rsid w:val="00BE4465"/>
    <w:rsid w:val="00BE591D"/>
    <w:rsid w:val="00BE732C"/>
    <w:rsid w:val="00BF10A6"/>
    <w:rsid w:val="00BF2194"/>
    <w:rsid w:val="00BF26B2"/>
    <w:rsid w:val="00BF373B"/>
    <w:rsid w:val="00BF5405"/>
    <w:rsid w:val="00BF6C6E"/>
    <w:rsid w:val="00C00FAB"/>
    <w:rsid w:val="00C0117F"/>
    <w:rsid w:val="00C02D3E"/>
    <w:rsid w:val="00C04BA0"/>
    <w:rsid w:val="00C05C84"/>
    <w:rsid w:val="00C07393"/>
    <w:rsid w:val="00C1026F"/>
    <w:rsid w:val="00C1130E"/>
    <w:rsid w:val="00C12C48"/>
    <w:rsid w:val="00C1353D"/>
    <w:rsid w:val="00C144D4"/>
    <w:rsid w:val="00C162E6"/>
    <w:rsid w:val="00C1664D"/>
    <w:rsid w:val="00C203D0"/>
    <w:rsid w:val="00C20E41"/>
    <w:rsid w:val="00C21973"/>
    <w:rsid w:val="00C22FBB"/>
    <w:rsid w:val="00C23423"/>
    <w:rsid w:val="00C23894"/>
    <w:rsid w:val="00C246A3"/>
    <w:rsid w:val="00C25311"/>
    <w:rsid w:val="00C25FE0"/>
    <w:rsid w:val="00C278B5"/>
    <w:rsid w:val="00C27907"/>
    <w:rsid w:val="00C31E92"/>
    <w:rsid w:val="00C332E3"/>
    <w:rsid w:val="00C33862"/>
    <w:rsid w:val="00C33E47"/>
    <w:rsid w:val="00C356A7"/>
    <w:rsid w:val="00C3715A"/>
    <w:rsid w:val="00C3719B"/>
    <w:rsid w:val="00C372B5"/>
    <w:rsid w:val="00C40B4D"/>
    <w:rsid w:val="00C41508"/>
    <w:rsid w:val="00C43C5E"/>
    <w:rsid w:val="00C43D73"/>
    <w:rsid w:val="00C445FB"/>
    <w:rsid w:val="00C45D4A"/>
    <w:rsid w:val="00C46191"/>
    <w:rsid w:val="00C5129E"/>
    <w:rsid w:val="00C51838"/>
    <w:rsid w:val="00C528F9"/>
    <w:rsid w:val="00C52BC3"/>
    <w:rsid w:val="00C52DA2"/>
    <w:rsid w:val="00C531B2"/>
    <w:rsid w:val="00C53213"/>
    <w:rsid w:val="00C5379F"/>
    <w:rsid w:val="00C54A73"/>
    <w:rsid w:val="00C55857"/>
    <w:rsid w:val="00C55CEA"/>
    <w:rsid w:val="00C56F60"/>
    <w:rsid w:val="00C57844"/>
    <w:rsid w:val="00C60692"/>
    <w:rsid w:val="00C61ABF"/>
    <w:rsid w:val="00C61AD2"/>
    <w:rsid w:val="00C6219F"/>
    <w:rsid w:val="00C62A97"/>
    <w:rsid w:val="00C713BB"/>
    <w:rsid w:val="00C71CFF"/>
    <w:rsid w:val="00C72E93"/>
    <w:rsid w:val="00C73017"/>
    <w:rsid w:val="00C7315E"/>
    <w:rsid w:val="00C7345E"/>
    <w:rsid w:val="00C740D7"/>
    <w:rsid w:val="00C74F1E"/>
    <w:rsid w:val="00C758FD"/>
    <w:rsid w:val="00C75E4D"/>
    <w:rsid w:val="00C7796E"/>
    <w:rsid w:val="00C779C9"/>
    <w:rsid w:val="00C77D43"/>
    <w:rsid w:val="00C8030F"/>
    <w:rsid w:val="00C80DC7"/>
    <w:rsid w:val="00C81B66"/>
    <w:rsid w:val="00C8333A"/>
    <w:rsid w:val="00C843ED"/>
    <w:rsid w:val="00C872DC"/>
    <w:rsid w:val="00C87DA0"/>
    <w:rsid w:val="00C9014F"/>
    <w:rsid w:val="00C917C4"/>
    <w:rsid w:val="00C9367A"/>
    <w:rsid w:val="00C94A9E"/>
    <w:rsid w:val="00C96C97"/>
    <w:rsid w:val="00C9777E"/>
    <w:rsid w:val="00C979E2"/>
    <w:rsid w:val="00C97C4D"/>
    <w:rsid w:val="00CA17A8"/>
    <w:rsid w:val="00CA23BE"/>
    <w:rsid w:val="00CA33E0"/>
    <w:rsid w:val="00CA61D2"/>
    <w:rsid w:val="00CB2E4E"/>
    <w:rsid w:val="00CB3145"/>
    <w:rsid w:val="00CB50C1"/>
    <w:rsid w:val="00CB5AD7"/>
    <w:rsid w:val="00CB615F"/>
    <w:rsid w:val="00CB6AF5"/>
    <w:rsid w:val="00CB7DDF"/>
    <w:rsid w:val="00CC0740"/>
    <w:rsid w:val="00CC0DC3"/>
    <w:rsid w:val="00CC15CE"/>
    <w:rsid w:val="00CC2B1D"/>
    <w:rsid w:val="00CC380B"/>
    <w:rsid w:val="00CC3A39"/>
    <w:rsid w:val="00CC3CB3"/>
    <w:rsid w:val="00CC4EF4"/>
    <w:rsid w:val="00CC5F2D"/>
    <w:rsid w:val="00CC63A8"/>
    <w:rsid w:val="00CC6E6B"/>
    <w:rsid w:val="00CC76BB"/>
    <w:rsid w:val="00CD127E"/>
    <w:rsid w:val="00CD218C"/>
    <w:rsid w:val="00CD234F"/>
    <w:rsid w:val="00CD4396"/>
    <w:rsid w:val="00CD4E77"/>
    <w:rsid w:val="00CD5A10"/>
    <w:rsid w:val="00CD607C"/>
    <w:rsid w:val="00CD670C"/>
    <w:rsid w:val="00CD7A1C"/>
    <w:rsid w:val="00CE005C"/>
    <w:rsid w:val="00CE1FB8"/>
    <w:rsid w:val="00CE2E74"/>
    <w:rsid w:val="00CE368D"/>
    <w:rsid w:val="00CE441C"/>
    <w:rsid w:val="00CE552C"/>
    <w:rsid w:val="00CE5C09"/>
    <w:rsid w:val="00CE5D67"/>
    <w:rsid w:val="00CE5E09"/>
    <w:rsid w:val="00CE5E10"/>
    <w:rsid w:val="00CE77C4"/>
    <w:rsid w:val="00CF040F"/>
    <w:rsid w:val="00CF0A65"/>
    <w:rsid w:val="00CF0BB7"/>
    <w:rsid w:val="00CF0E6D"/>
    <w:rsid w:val="00CF0ECC"/>
    <w:rsid w:val="00CF1399"/>
    <w:rsid w:val="00CF19B9"/>
    <w:rsid w:val="00CF219E"/>
    <w:rsid w:val="00CF245A"/>
    <w:rsid w:val="00CF3F4C"/>
    <w:rsid w:val="00CF3F61"/>
    <w:rsid w:val="00CF4E48"/>
    <w:rsid w:val="00CF58F1"/>
    <w:rsid w:val="00CF6201"/>
    <w:rsid w:val="00CF6976"/>
    <w:rsid w:val="00CF70D7"/>
    <w:rsid w:val="00CF7866"/>
    <w:rsid w:val="00D009D7"/>
    <w:rsid w:val="00D016EE"/>
    <w:rsid w:val="00D0439C"/>
    <w:rsid w:val="00D045FB"/>
    <w:rsid w:val="00D05C47"/>
    <w:rsid w:val="00D05DE7"/>
    <w:rsid w:val="00D06042"/>
    <w:rsid w:val="00D06E22"/>
    <w:rsid w:val="00D10111"/>
    <w:rsid w:val="00D11C06"/>
    <w:rsid w:val="00D148FC"/>
    <w:rsid w:val="00D15774"/>
    <w:rsid w:val="00D15C13"/>
    <w:rsid w:val="00D172BF"/>
    <w:rsid w:val="00D20D73"/>
    <w:rsid w:val="00D2114A"/>
    <w:rsid w:val="00D2135F"/>
    <w:rsid w:val="00D231DC"/>
    <w:rsid w:val="00D24039"/>
    <w:rsid w:val="00D245B3"/>
    <w:rsid w:val="00D245E2"/>
    <w:rsid w:val="00D24B99"/>
    <w:rsid w:val="00D254FD"/>
    <w:rsid w:val="00D25535"/>
    <w:rsid w:val="00D2583B"/>
    <w:rsid w:val="00D268B4"/>
    <w:rsid w:val="00D26F39"/>
    <w:rsid w:val="00D27F57"/>
    <w:rsid w:val="00D30C21"/>
    <w:rsid w:val="00D30E43"/>
    <w:rsid w:val="00D336BF"/>
    <w:rsid w:val="00D33802"/>
    <w:rsid w:val="00D37172"/>
    <w:rsid w:val="00D37AF2"/>
    <w:rsid w:val="00D406A1"/>
    <w:rsid w:val="00D410AC"/>
    <w:rsid w:val="00D42000"/>
    <w:rsid w:val="00D42978"/>
    <w:rsid w:val="00D432D6"/>
    <w:rsid w:val="00D43307"/>
    <w:rsid w:val="00D43978"/>
    <w:rsid w:val="00D45886"/>
    <w:rsid w:val="00D47358"/>
    <w:rsid w:val="00D50EF1"/>
    <w:rsid w:val="00D512E3"/>
    <w:rsid w:val="00D515EB"/>
    <w:rsid w:val="00D5169E"/>
    <w:rsid w:val="00D51F2A"/>
    <w:rsid w:val="00D52A53"/>
    <w:rsid w:val="00D5520A"/>
    <w:rsid w:val="00D5600C"/>
    <w:rsid w:val="00D56846"/>
    <w:rsid w:val="00D568A8"/>
    <w:rsid w:val="00D56CC3"/>
    <w:rsid w:val="00D577C8"/>
    <w:rsid w:val="00D57C87"/>
    <w:rsid w:val="00D616EC"/>
    <w:rsid w:val="00D63815"/>
    <w:rsid w:val="00D643A8"/>
    <w:rsid w:val="00D65151"/>
    <w:rsid w:val="00D6550C"/>
    <w:rsid w:val="00D660F7"/>
    <w:rsid w:val="00D670D9"/>
    <w:rsid w:val="00D6776A"/>
    <w:rsid w:val="00D70565"/>
    <w:rsid w:val="00D709EB"/>
    <w:rsid w:val="00D7136C"/>
    <w:rsid w:val="00D71438"/>
    <w:rsid w:val="00D72437"/>
    <w:rsid w:val="00D732FC"/>
    <w:rsid w:val="00D7471F"/>
    <w:rsid w:val="00D74F6D"/>
    <w:rsid w:val="00D76109"/>
    <w:rsid w:val="00D80C08"/>
    <w:rsid w:val="00D819D7"/>
    <w:rsid w:val="00D820B3"/>
    <w:rsid w:val="00D8275D"/>
    <w:rsid w:val="00D82D9C"/>
    <w:rsid w:val="00D83AE3"/>
    <w:rsid w:val="00D843C3"/>
    <w:rsid w:val="00D84A4A"/>
    <w:rsid w:val="00D84FA4"/>
    <w:rsid w:val="00D85F16"/>
    <w:rsid w:val="00D864CA"/>
    <w:rsid w:val="00D86798"/>
    <w:rsid w:val="00D87486"/>
    <w:rsid w:val="00D874A9"/>
    <w:rsid w:val="00D90BEC"/>
    <w:rsid w:val="00D91C15"/>
    <w:rsid w:val="00D922A5"/>
    <w:rsid w:val="00D930EE"/>
    <w:rsid w:val="00D94AC5"/>
    <w:rsid w:val="00D952DF"/>
    <w:rsid w:val="00D95A3E"/>
    <w:rsid w:val="00D9770C"/>
    <w:rsid w:val="00DA030B"/>
    <w:rsid w:val="00DA0913"/>
    <w:rsid w:val="00DA140A"/>
    <w:rsid w:val="00DA2097"/>
    <w:rsid w:val="00DA28FD"/>
    <w:rsid w:val="00DA3219"/>
    <w:rsid w:val="00DA55D2"/>
    <w:rsid w:val="00DA565B"/>
    <w:rsid w:val="00DA5E8D"/>
    <w:rsid w:val="00DA6204"/>
    <w:rsid w:val="00DA65C3"/>
    <w:rsid w:val="00DA69E3"/>
    <w:rsid w:val="00DA7351"/>
    <w:rsid w:val="00DB160E"/>
    <w:rsid w:val="00DB1732"/>
    <w:rsid w:val="00DB2092"/>
    <w:rsid w:val="00DB39EE"/>
    <w:rsid w:val="00DB3F79"/>
    <w:rsid w:val="00DB3FE8"/>
    <w:rsid w:val="00DB4C7A"/>
    <w:rsid w:val="00DB518E"/>
    <w:rsid w:val="00DB7513"/>
    <w:rsid w:val="00DC0FD4"/>
    <w:rsid w:val="00DC0FE3"/>
    <w:rsid w:val="00DC1B15"/>
    <w:rsid w:val="00DC3963"/>
    <w:rsid w:val="00DC63A6"/>
    <w:rsid w:val="00DC7DC7"/>
    <w:rsid w:val="00DD1DF8"/>
    <w:rsid w:val="00DD1E20"/>
    <w:rsid w:val="00DD27B4"/>
    <w:rsid w:val="00DD3EA6"/>
    <w:rsid w:val="00DD4EEA"/>
    <w:rsid w:val="00DD7311"/>
    <w:rsid w:val="00DD7BA1"/>
    <w:rsid w:val="00DD7C38"/>
    <w:rsid w:val="00DE1A0D"/>
    <w:rsid w:val="00DE2EF4"/>
    <w:rsid w:val="00DE7334"/>
    <w:rsid w:val="00DF0152"/>
    <w:rsid w:val="00DF0345"/>
    <w:rsid w:val="00DF07FB"/>
    <w:rsid w:val="00DF19D9"/>
    <w:rsid w:val="00DF2CCD"/>
    <w:rsid w:val="00DF2F3C"/>
    <w:rsid w:val="00DF35A0"/>
    <w:rsid w:val="00DF6793"/>
    <w:rsid w:val="00DF7373"/>
    <w:rsid w:val="00DF79B2"/>
    <w:rsid w:val="00E00040"/>
    <w:rsid w:val="00E038FD"/>
    <w:rsid w:val="00E03A8E"/>
    <w:rsid w:val="00E04B86"/>
    <w:rsid w:val="00E068FA"/>
    <w:rsid w:val="00E07519"/>
    <w:rsid w:val="00E07C0B"/>
    <w:rsid w:val="00E10685"/>
    <w:rsid w:val="00E10F72"/>
    <w:rsid w:val="00E110D8"/>
    <w:rsid w:val="00E11650"/>
    <w:rsid w:val="00E11B1F"/>
    <w:rsid w:val="00E11CC7"/>
    <w:rsid w:val="00E11E73"/>
    <w:rsid w:val="00E12504"/>
    <w:rsid w:val="00E13093"/>
    <w:rsid w:val="00E13653"/>
    <w:rsid w:val="00E160AC"/>
    <w:rsid w:val="00E17010"/>
    <w:rsid w:val="00E17133"/>
    <w:rsid w:val="00E17322"/>
    <w:rsid w:val="00E20AAB"/>
    <w:rsid w:val="00E21757"/>
    <w:rsid w:val="00E21780"/>
    <w:rsid w:val="00E229FF"/>
    <w:rsid w:val="00E22B6C"/>
    <w:rsid w:val="00E24D74"/>
    <w:rsid w:val="00E24E1B"/>
    <w:rsid w:val="00E25964"/>
    <w:rsid w:val="00E25ED9"/>
    <w:rsid w:val="00E26D32"/>
    <w:rsid w:val="00E3008B"/>
    <w:rsid w:val="00E30291"/>
    <w:rsid w:val="00E32F81"/>
    <w:rsid w:val="00E32FBC"/>
    <w:rsid w:val="00E3512C"/>
    <w:rsid w:val="00E40887"/>
    <w:rsid w:val="00E4173F"/>
    <w:rsid w:val="00E42E7A"/>
    <w:rsid w:val="00E42E7F"/>
    <w:rsid w:val="00E43FD0"/>
    <w:rsid w:val="00E445D6"/>
    <w:rsid w:val="00E45516"/>
    <w:rsid w:val="00E50440"/>
    <w:rsid w:val="00E5131A"/>
    <w:rsid w:val="00E514F0"/>
    <w:rsid w:val="00E52EAA"/>
    <w:rsid w:val="00E5422C"/>
    <w:rsid w:val="00E54BED"/>
    <w:rsid w:val="00E560D5"/>
    <w:rsid w:val="00E56542"/>
    <w:rsid w:val="00E573CB"/>
    <w:rsid w:val="00E5795A"/>
    <w:rsid w:val="00E60320"/>
    <w:rsid w:val="00E616BF"/>
    <w:rsid w:val="00E61960"/>
    <w:rsid w:val="00E61CF9"/>
    <w:rsid w:val="00E61E8A"/>
    <w:rsid w:val="00E61FA5"/>
    <w:rsid w:val="00E62E53"/>
    <w:rsid w:val="00E63283"/>
    <w:rsid w:val="00E66793"/>
    <w:rsid w:val="00E67256"/>
    <w:rsid w:val="00E71DF9"/>
    <w:rsid w:val="00E72293"/>
    <w:rsid w:val="00E725A7"/>
    <w:rsid w:val="00E731B6"/>
    <w:rsid w:val="00E7398D"/>
    <w:rsid w:val="00E73C2F"/>
    <w:rsid w:val="00E74748"/>
    <w:rsid w:val="00E8036C"/>
    <w:rsid w:val="00E815BC"/>
    <w:rsid w:val="00E81642"/>
    <w:rsid w:val="00E8190F"/>
    <w:rsid w:val="00E8240F"/>
    <w:rsid w:val="00E82857"/>
    <w:rsid w:val="00E82F73"/>
    <w:rsid w:val="00E832EB"/>
    <w:rsid w:val="00E84959"/>
    <w:rsid w:val="00E8515F"/>
    <w:rsid w:val="00E85203"/>
    <w:rsid w:val="00E86806"/>
    <w:rsid w:val="00E86F8F"/>
    <w:rsid w:val="00E87342"/>
    <w:rsid w:val="00E875A8"/>
    <w:rsid w:val="00E87BB1"/>
    <w:rsid w:val="00E87F1E"/>
    <w:rsid w:val="00E9089E"/>
    <w:rsid w:val="00E90E4A"/>
    <w:rsid w:val="00E91905"/>
    <w:rsid w:val="00E91D66"/>
    <w:rsid w:val="00E93F73"/>
    <w:rsid w:val="00E946DA"/>
    <w:rsid w:val="00E94E87"/>
    <w:rsid w:val="00E96541"/>
    <w:rsid w:val="00E9688E"/>
    <w:rsid w:val="00E97BF9"/>
    <w:rsid w:val="00EA12D0"/>
    <w:rsid w:val="00EA1F7E"/>
    <w:rsid w:val="00EA2E3B"/>
    <w:rsid w:val="00EA3FB7"/>
    <w:rsid w:val="00EA5ACB"/>
    <w:rsid w:val="00EA60AE"/>
    <w:rsid w:val="00EA6D7E"/>
    <w:rsid w:val="00EA717E"/>
    <w:rsid w:val="00EA7A8E"/>
    <w:rsid w:val="00EB124F"/>
    <w:rsid w:val="00EB223E"/>
    <w:rsid w:val="00EB3530"/>
    <w:rsid w:val="00EB3989"/>
    <w:rsid w:val="00EB3D74"/>
    <w:rsid w:val="00EB58EC"/>
    <w:rsid w:val="00EB60DF"/>
    <w:rsid w:val="00EB62CE"/>
    <w:rsid w:val="00EC1D6A"/>
    <w:rsid w:val="00EC1EA0"/>
    <w:rsid w:val="00EC2F45"/>
    <w:rsid w:val="00EC51D2"/>
    <w:rsid w:val="00EC5507"/>
    <w:rsid w:val="00EC5D3C"/>
    <w:rsid w:val="00EC6B38"/>
    <w:rsid w:val="00EC727D"/>
    <w:rsid w:val="00ED0001"/>
    <w:rsid w:val="00ED1A94"/>
    <w:rsid w:val="00ED3328"/>
    <w:rsid w:val="00ED47DA"/>
    <w:rsid w:val="00ED4905"/>
    <w:rsid w:val="00ED5F31"/>
    <w:rsid w:val="00ED6509"/>
    <w:rsid w:val="00ED6910"/>
    <w:rsid w:val="00ED77F1"/>
    <w:rsid w:val="00EE17FC"/>
    <w:rsid w:val="00EE2DB7"/>
    <w:rsid w:val="00EE3A97"/>
    <w:rsid w:val="00EE3C9E"/>
    <w:rsid w:val="00EE453B"/>
    <w:rsid w:val="00EE7544"/>
    <w:rsid w:val="00EF01EA"/>
    <w:rsid w:val="00EF0842"/>
    <w:rsid w:val="00EF0AE2"/>
    <w:rsid w:val="00EF2366"/>
    <w:rsid w:val="00EF342C"/>
    <w:rsid w:val="00EF57C2"/>
    <w:rsid w:val="00EF6518"/>
    <w:rsid w:val="00F0058E"/>
    <w:rsid w:val="00F00A1D"/>
    <w:rsid w:val="00F020C0"/>
    <w:rsid w:val="00F036D6"/>
    <w:rsid w:val="00F03FD3"/>
    <w:rsid w:val="00F043BD"/>
    <w:rsid w:val="00F04F5F"/>
    <w:rsid w:val="00F05A0A"/>
    <w:rsid w:val="00F05CA7"/>
    <w:rsid w:val="00F1040F"/>
    <w:rsid w:val="00F10975"/>
    <w:rsid w:val="00F13D14"/>
    <w:rsid w:val="00F15E14"/>
    <w:rsid w:val="00F15EA2"/>
    <w:rsid w:val="00F175F7"/>
    <w:rsid w:val="00F2073A"/>
    <w:rsid w:val="00F2097B"/>
    <w:rsid w:val="00F20F3B"/>
    <w:rsid w:val="00F22A96"/>
    <w:rsid w:val="00F230C1"/>
    <w:rsid w:val="00F232E6"/>
    <w:rsid w:val="00F23404"/>
    <w:rsid w:val="00F2688F"/>
    <w:rsid w:val="00F275F8"/>
    <w:rsid w:val="00F307F7"/>
    <w:rsid w:val="00F31602"/>
    <w:rsid w:val="00F323F4"/>
    <w:rsid w:val="00F3427C"/>
    <w:rsid w:val="00F34EFD"/>
    <w:rsid w:val="00F364E8"/>
    <w:rsid w:val="00F41389"/>
    <w:rsid w:val="00F41E32"/>
    <w:rsid w:val="00F4254B"/>
    <w:rsid w:val="00F42812"/>
    <w:rsid w:val="00F42EB3"/>
    <w:rsid w:val="00F43C00"/>
    <w:rsid w:val="00F464D8"/>
    <w:rsid w:val="00F46BC5"/>
    <w:rsid w:val="00F47006"/>
    <w:rsid w:val="00F470F8"/>
    <w:rsid w:val="00F4734A"/>
    <w:rsid w:val="00F5064F"/>
    <w:rsid w:val="00F52730"/>
    <w:rsid w:val="00F5294B"/>
    <w:rsid w:val="00F536C5"/>
    <w:rsid w:val="00F5423F"/>
    <w:rsid w:val="00F550EF"/>
    <w:rsid w:val="00F5738B"/>
    <w:rsid w:val="00F619CB"/>
    <w:rsid w:val="00F6224C"/>
    <w:rsid w:val="00F64390"/>
    <w:rsid w:val="00F64788"/>
    <w:rsid w:val="00F64B17"/>
    <w:rsid w:val="00F654A4"/>
    <w:rsid w:val="00F678DA"/>
    <w:rsid w:val="00F733DA"/>
    <w:rsid w:val="00F74AB0"/>
    <w:rsid w:val="00F764B2"/>
    <w:rsid w:val="00F76E23"/>
    <w:rsid w:val="00F774C9"/>
    <w:rsid w:val="00F82CB6"/>
    <w:rsid w:val="00F84321"/>
    <w:rsid w:val="00F855C3"/>
    <w:rsid w:val="00F86017"/>
    <w:rsid w:val="00F86B8F"/>
    <w:rsid w:val="00F87044"/>
    <w:rsid w:val="00F903A6"/>
    <w:rsid w:val="00F92265"/>
    <w:rsid w:val="00F92AF2"/>
    <w:rsid w:val="00F93ECE"/>
    <w:rsid w:val="00F947EA"/>
    <w:rsid w:val="00F95401"/>
    <w:rsid w:val="00F95824"/>
    <w:rsid w:val="00F95A5D"/>
    <w:rsid w:val="00FA2163"/>
    <w:rsid w:val="00FA2BD0"/>
    <w:rsid w:val="00FA3A00"/>
    <w:rsid w:val="00FA4B22"/>
    <w:rsid w:val="00FA5083"/>
    <w:rsid w:val="00FA5634"/>
    <w:rsid w:val="00FA6B5C"/>
    <w:rsid w:val="00FA6E2C"/>
    <w:rsid w:val="00FA6F3F"/>
    <w:rsid w:val="00FB0937"/>
    <w:rsid w:val="00FB167C"/>
    <w:rsid w:val="00FB3DD0"/>
    <w:rsid w:val="00FB4444"/>
    <w:rsid w:val="00FB444A"/>
    <w:rsid w:val="00FB50CF"/>
    <w:rsid w:val="00FB5C01"/>
    <w:rsid w:val="00FB6F8B"/>
    <w:rsid w:val="00FB7ACF"/>
    <w:rsid w:val="00FC2E9F"/>
    <w:rsid w:val="00FC3D82"/>
    <w:rsid w:val="00FC4B4E"/>
    <w:rsid w:val="00FC51CC"/>
    <w:rsid w:val="00FC5E24"/>
    <w:rsid w:val="00FC5E9F"/>
    <w:rsid w:val="00FC7DB2"/>
    <w:rsid w:val="00FD0D5A"/>
    <w:rsid w:val="00FD2B45"/>
    <w:rsid w:val="00FD2B9C"/>
    <w:rsid w:val="00FD2F28"/>
    <w:rsid w:val="00FD3045"/>
    <w:rsid w:val="00FD30AE"/>
    <w:rsid w:val="00FD46A4"/>
    <w:rsid w:val="00FD4D22"/>
    <w:rsid w:val="00FD5932"/>
    <w:rsid w:val="00FD5EF1"/>
    <w:rsid w:val="00FD6B68"/>
    <w:rsid w:val="00FD6D9D"/>
    <w:rsid w:val="00FD7421"/>
    <w:rsid w:val="00FD7EF5"/>
    <w:rsid w:val="00FE0247"/>
    <w:rsid w:val="00FE1556"/>
    <w:rsid w:val="00FE167B"/>
    <w:rsid w:val="00FE3F33"/>
    <w:rsid w:val="00FE40F5"/>
    <w:rsid w:val="00FE5068"/>
    <w:rsid w:val="00FE539E"/>
    <w:rsid w:val="00FE545E"/>
    <w:rsid w:val="00FE5F29"/>
    <w:rsid w:val="00FE6C09"/>
    <w:rsid w:val="00FF0B81"/>
    <w:rsid w:val="00FF1B77"/>
    <w:rsid w:val="00FF5ADC"/>
    <w:rsid w:val="00FF66C9"/>
    <w:rsid w:val="00FF6BE4"/>
    <w:rsid w:val="00FF6BFE"/>
    <w:rsid w:val="00FF7998"/>
    <w:rsid w:val="00FF7D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*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uiPriority="0" w:qFormat="1"/>
    <w:lsdException w:name="heading 2" w:locked="1" w:semiHidden="0" w:uiPriority="0" w:qFormat="1"/>
    <w:lsdException w:name="heading 3" w:locked="1" w:semiHidden="0" w:uiPriority="0" w:qFormat="1"/>
    <w:lsdException w:name="heading 4" w:locked="1" w:semiHidden="0" w:uiPriority="0" w:qFormat="1"/>
    <w:lsdException w:name="heading 5" w:locked="1" w:semiHidden="0" w:uiPriority="0" w:qFormat="1"/>
    <w:lsdException w:name="heading 6" w:locked="1" w:uiPriority="0" w:unhideWhenUsed="1" w:qFormat="1"/>
    <w:lsdException w:name="heading 7" w:locked="1" w:uiPriority="0" w:unhideWhenUsed="1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locked="1" w:semiHidden="0" w:uiPriority="0"/>
    <w:lsdException w:name="caption" w:locked="1" w:semiHidden="0" w:uiPriority="0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locked="1" w:semiHidden="0" w:uiPriority="0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locked="1" w:semiHidden="0" w:uiPriority="0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uiPriority="39" w:qFormat="1"/>
  </w:latentStyles>
  <w:style w:type="paragraph" w:default="1" w:styleId="Normal">
    <w:name w:val="Normal"/>
    <w:aliases w:val="Стиль основного текста"/>
    <w:qFormat/>
    <w:rsid w:val="0055615F"/>
    <w:pPr>
      <w:spacing w:line="312" w:lineRule="auto"/>
      <w:ind w:firstLine="720"/>
      <w:jc w:val="both"/>
    </w:pPr>
    <w:rPr>
      <w:rFonts w:ascii="Times New Roman" w:hAnsi="Times New Roman"/>
      <w:sz w:val="28"/>
      <w:lang w:eastAsia="en-US"/>
    </w:rPr>
  </w:style>
  <w:style w:type="paragraph" w:styleId="Heading1">
    <w:name w:val="heading 1"/>
    <w:aliases w:val="Заголовок 1. Разделы 1-го уровня"/>
    <w:basedOn w:val="Normal"/>
    <w:next w:val="Normal"/>
    <w:link w:val="Heading1Char"/>
    <w:autoRedefine/>
    <w:uiPriority w:val="99"/>
    <w:qFormat/>
    <w:rsid w:val="00AE7784"/>
    <w:pPr>
      <w:keepNext/>
      <w:keepLines/>
      <w:numPr>
        <w:numId w:val="4"/>
      </w:numPr>
      <w:tabs>
        <w:tab w:val="clear" w:pos="360"/>
        <w:tab w:val="left" w:pos="425"/>
      </w:tabs>
      <w:spacing w:before="240" w:line="360" w:lineRule="auto"/>
      <w:jc w:val="center"/>
      <w:outlineLvl w:val="0"/>
    </w:pPr>
    <w:rPr>
      <w:rFonts w:eastAsia="Times New Roman"/>
      <w:b/>
      <w:caps/>
      <w:sz w:val="32"/>
      <w:szCs w:val="32"/>
    </w:rPr>
  </w:style>
  <w:style w:type="paragraph" w:styleId="Heading2">
    <w:name w:val="heading 2"/>
    <w:aliases w:val="Заголовок 2. Разделы 2-го уровня,Загол 2,Глава,H2,h2,Numbered text 3"/>
    <w:basedOn w:val="Normal"/>
    <w:next w:val="Normal"/>
    <w:link w:val="Heading2Char"/>
    <w:autoRedefine/>
    <w:uiPriority w:val="99"/>
    <w:qFormat/>
    <w:rsid w:val="00B111B5"/>
    <w:pPr>
      <w:keepNext/>
      <w:keepLines/>
      <w:numPr>
        <w:ilvl w:val="1"/>
        <w:numId w:val="4"/>
      </w:numPr>
      <w:tabs>
        <w:tab w:val="clear" w:pos="360"/>
      </w:tabs>
      <w:spacing w:before="40"/>
      <w:ind w:left="792" w:hanging="83"/>
      <w:outlineLvl w:val="1"/>
    </w:pPr>
    <w:rPr>
      <w:rFonts w:eastAsia="Times New Roman"/>
      <w:b/>
      <w:szCs w:val="26"/>
    </w:rPr>
  </w:style>
  <w:style w:type="paragraph" w:styleId="Heading3">
    <w:name w:val="heading 3"/>
    <w:aliases w:val="Заголовок 3. Раздел 3-го уровня,Загол 3,H3"/>
    <w:basedOn w:val="Normal"/>
    <w:next w:val="Normal"/>
    <w:link w:val="Heading3Char"/>
    <w:uiPriority w:val="99"/>
    <w:qFormat/>
    <w:rsid w:val="00CF219E"/>
    <w:pPr>
      <w:keepNext/>
      <w:keepLines/>
      <w:numPr>
        <w:ilvl w:val="2"/>
        <w:numId w:val="4"/>
      </w:numPr>
      <w:tabs>
        <w:tab w:val="clear" w:pos="360"/>
        <w:tab w:val="num" w:pos="1361"/>
      </w:tabs>
      <w:spacing w:before="120" w:after="120"/>
      <w:ind w:left="0" w:firstLine="510"/>
      <w:outlineLvl w:val="2"/>
    </w:pPr>
    <w:rPr>
      <w:rFonts w:eastAsia="Times New Roman"/>
      <w:b/>
      <w:szCs w:val="24"/>
    </w:rPr>
  </w:style>
  <w:style w:type="paragraph" w:styleId="Heading4">
    <w:name w:val="heading 4"/>
    <w:aliases w:val="!функциональные требования,Загол. 4"/>
    <w:basedOn w:val="Heading3"/>
    <w:link w:val="Heading4Char"/>
    <w:uiPriority w:val="99"/>
    <w:qFormat/>
    <w:rsid w:val="004D03E9"/>
    <w:pPr>
      <w:numPr>
        <w:ilvl w:val="0"/>
        <w:numId w:val="0"/>
      </w:numPr>
      <w:outlineLvl w:val="3"/>
    </w:pPr>
    <w:rPr>
      <w:szCs w:val="28"/>
      <w:lang w:val="en-US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E17FC"/>
    <w:pPr>
      <w:keepNext/>
      <w:keepLines/>
      <w:numPr>
        <w:ilvl w:val="4"/>
        <w:numId w:val="4"/>
      </w:numPr>
      <w:tabs>
        <w:tab w:val="clear" w:pos="360"/>
      </w:tabs>
      <w:spacing w:before="180" w:after="120" w:line="276" w:lineRule="auto"/>
      <w:ind w:left="2232" w:hanging="792"/>
      <w:outlineLvl w:val="4"/>
    </w:pPr>
    <w:rPr>
      <w:rFonts w:eastAsia="Times New Roman"/>
      <w:b/>
      <w:szCs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Заголовок 1. Разделы 1-го уровня Char"/>
    <w:basedOn w:val="DefaultParagraphFont"/>
    <w:link w:val="Heading1"/>
    <w:uiPriority w:val="99"/>
    <w:locked/>
    <w:rsid w:val="00AE7784"/>
    <w:rPr>
      <w:rFonts w:eastAsia="Times New Roman" w:cs="Times New Roman"/>
      <w:b/>
      <w:caps/>
      <w:sz w:val="32"/>
      <w:szCs w:val="32"/>
      <w:lang w:val="ru-RU" w:eastAsia="en-US" w:bidi="ar-SA"/>
    </w:rPr>
  </w:style>
  <w:style w:type="character" w:customStyle="1" w:styleId="Heading2Char">
    <w:name w:val="Heading 2 Char"/>
    <w:aliases w:val="Заголовок 2. Разделы 2-го уровня Char,Загол 2 Char,Глава Char,H2 Char,h2 Char,Numbered text 3 Char"/>
    <w:basedOn w:val="DefaultParagraphFont"/>
    <w:link w:val="Heading2"/>
    <w:uiPriority w:val="99"/>
    <w:locked/>
    <w:rsid w:val="00B111B5"/>
    <w:rPr>
      <w:rFonts w:eastAsia="Times New Roman" w:cs="Times New Roman"/>
      <w:b/>
      <w:sz w:val="26"/>
      <w:szCs w:val="26"/>
      <w:lang w:val="ru-RU" w:eastAsia="en-US" w:bidi="ar-SA"/>
    </w:rPr>
  </w:style>
  <w:style w:type="character" w:customStyle="1" w:styleId="Heading3Char">
    <w:name w:val="Heading 3 Char"/>
    <w:aliases w:val="Заголовок 3. Раздел 3-го уровня Char,Загол 3 Char,H3 Char"/>
    <w:basedOn w:val="DefaultParagraphFont"/>
    <w:link w:val="Heading3"/>
    <w:uiPriority w:val="99"/>
    <w:locked/>
    <w:rsid w:val="00E8036C"/>
    <w:rPr>
      <w:rFonts w:eastAsia="Times New Roman" w:cs="Times New Roman"/>
      <w:b/>
      <w:sz w:val="24"/>
      <w:szCs w:val="24"/>
      <w:lang w:val="ru-RU" w:eastAsia="en-US" w:bidi="ar-SA"/>
    </w:rPr>
  </w:style>
  <w:style w:type="character" w:customStyle="1" w:styleId="Heading4Char">
    <w:name w:val="Heading 4 Char"/>
    <w:aliases w:val="!функциональные требования Char,Загол. 4 Char"/>
    <w:basedOn w:val="DefaultParagraphFont"/>
    <w:link w:val="Heading4"/>
    <w:uiPriority w:val="99"/>
    <w:locked/>
    <w:rsid w:val="000202D7"/>
    <w:rPr>
      <w:rFonts w:ascii="Times New Roman" w:hAnsi="Times New Roman" w:cs="Times New Roman"/>
      <w:b/>
      <w:sz w:val="28"/>
      <w:szCs w:val="28"/>
      <w:lang w:val="en-US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EE17FC"/>
    <w:rPr>
      <w:rFonts w:eastAsia="Times New Roman" w:cs="Times New Roman"/>
      <w:b/>
      <w:sz w:val="28"/>
      <w:szCs w:val="28"/>
      <w:lang w:val="ru-RU" w:eastAsia="en-US" w:bidi="ar-SA"/>
    </w:rPr>
  </w:style>
  <w:style w:type="paragraph" w:customStyle="1" w:styleId="ab">
    <w:name w:val="!По центру"/>
    <w:basedOn w:val="Normal"/>
    <w:uiPriority w:val="99"/>
    <w:rsid w:val="005E2199"/>
    <w:pPr>
      <w:spacing w:line="360" w:lineRule="auto"/>
      <w:jc w:val="center"/>
    </w:pPr>
    <w:rPr>
      <w:rFonts w:eastAsia="Times New Roman"/>
      <w:szCs w:val="20"/>
      <w:lang w:eastAsia="ru-RU"/>
    </w:rPr>
  </w:style>
  <w:style w:type="paragraph" w:customStyle="1" w:styleId="15">
    <w:name w:val="&amp;(15)По левому краю"/>
    <w:basedOn w:val="Normal"/>
    <w:next w:val="ab"/>
    <w:uiPriority w:val="99"/>
    <w:rsid w:val="005E2199"/>
    <w:pPr>
      <w:spacing w:line="360" w:lineRule="auto"/>
    </w:pPr>
    <w:rPr>
      <w:rFonts w:eastAsia="Times New Roman"/>
      <w:sz w:val="30"/>
      <w:szCs w:val="28"/>
      <w:lang w:eastAsia="ru-RU"/>
    </w:rPr>
  </w:style>
  <w:style w:type="paragraph" w:customStyle="1" w:styleId="150">
    <w:name w:val="&amp;(15)По центру"/>
    <w:basedOn w:val="ab"/>
    <w:uiPriority w:val="99"/>
    <w:rsid w:val="005E2199"/>
    <w:rPr>
      <w:bCs/>
      <w:sz w:val="30"/>
    </w:rPr>
  </w:style>
  <w:style w:type="paragraph" w:customStyle="1" w:styleId="ac">
    <w:name w:val="&amp;Титульник: Таблица согласования"/>
    <w:basedOn w:val="Normal"/>
    <w:uiPriority w:val="99"/>
    <w:rsid w:val="005E2199"/>
    <w:pPr>
      <w:spacing w:line="264" w:lineRule="auto"/>
    </w:pPr>
    <w:rPr>
      <w:rFonts w:eastAsia="Times New Roman"/>
      <w:szCs w:val="24"/>
      <w:lang w:eastAsia="ru-RU"/>
    </w:rPr>
  </w:style>
  <w:style w:type="paragraph" w:customStyle="1" w:styleId="ad">
    <w:name w:val="&amp;Титульник:Лист соглас"/>
    <w:basedOn w:val="Normal"/>
    <w:next w:val="Normal"/>
    <w:uiPriority w:val="99"/>
    <w:rsid w:val="005E2199"/>
    <w:pPr>
      <w:jc w:val="center"/>
    </w:pPr>
    <w:rPr>
      <w:rFonts w:eastAsia="Times New Roman"/>
      <w:b/>
      <w:bCs/>
      <w:caps/>
      <w:sz w:val="48"/>
      <w:szCs w:val="48"/>
    </w:rPr>
  </w:style>
  <w:style w:type="paragraph" w:customStyle="1" w:styleId="ae">
    <w:name w:val="&amp;Титульник:Название документа"/>
    <w:basedOn w:val="Normal"/>
    <w:uiPriority w:val="99"/>
    <w:rsid w:val="005E2199"/>
    <w:pPr>
      <w:spacing w:line="264" w:lineRule="auto"/>
      <w:jc w:val="center"/>
    </w:pPr>
    <w:rPr>
      <w:rFonts w:eastAsia="Times New Roman"/>
      <w:b/>
      <w:bCs/>
      <w:caps/>
      <w:sz w:val="32"/>
      <w:szCs w:val="20"/>
    </w:rPr>
  </w:style>
  <w:style w:type="paragraph" w:customStyle="1" w:styleId="af">
    <w:name w:val="&amp;Титульник: Название документа"/>
    <w:basedOn w:val="Normal"/>
    <w:uiPriority w:val="99"/>
    <w:rsid w:val="005E2199"/>
    <w:pPr>
      <w:suppressAutoHyphens/>
      <w:jc w:val="center"/>
    </w:pPr>
    <w:rPr>
      <w:rFonts w:eastAsia="Times New Roman"/>
      <w:b/>
      <w:sz w:val="32"/>
      <w:szCs w:val="24"/>
      <w:lang w:eastAsia="ru-RU"/>
    </w:rPr>
  </w:style>
  <w:style w:type="paragraph" w:customStyle="1" w:styleId="af0">
    <w:name w:val="!обычный"/>
    <w:basedOn w:val="Normal"/>
    <w:link w:val="af1"/>
    <w:uiPriority w:val="99"/>
    <w:rsid w:val="00C332E3"/>
    <w:rPr>
      <w:rFonts w:eastAsia="Times New Roman"/>
      <w:szCs w:val="28"/>
      <w:lang w:eastAsia="ru-RU"/>
    </w:rPr>
  </w:style>
  <w:style w:type="character" w:customStyle="1" w:styleId="af1">
    <w:name w:val="!обычный Знак"/>
    <w:basedOn w:val="DefaultParagraphFont"/>
    <w:link w:val="af0"/>
    <w:uiPriority w:val="99"/>
    <w:locked/>
    <w:rsid w:val="00644FAA"/>
    <w:rPr>
      <w:rFonts w:ascii="Times New Roman" w:hAnsi="Times New Roman" w:cs="Times New Roman"/>
      <w:sz w:val="28"/>
      <w:szCs w:val="28"/>
      <w:lang w:eastAsia="ru-RU"/>
    </w:rPr>
  </w:style>
  <w:style w:type="paragraph" w:customStyle="1" w:styleId="af2">
    <w:name w:val="Стиль"/>
    <w:uiPriority w:val="99"/>
    <w:rsid w:val="00C332E3"/>
    <w:rPr>
      <w:rFonts w:ascii="Times New Roman" w:eastAsia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rsid w:val="00533987"/>
    <w:pPr>
      <w:tabs>
        <w:tab w:val="center" w:pos="4677"/>
        <w:tab w:val="right" w:pos="9355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F470F8"/>
    <w:rPr>
      <w:rFonts w:ascii="Times New Roman" w:hAnsi="Times New Roman" w:cs="Times New Roman"/>
      <w:sz w:val="28"/>
    </w:rPr>
  </w:style>
  <w:style w:type="paragraph" w:styleId="Footer">
    <w:name w:val="footer"/>
    <w:basedOn w:val="Normal"/>
    <w:link w:val="FooterChar"/>
    <w:uiPriority w:val="99"/>
    <w:rsid w:val="00533987"/>
    <w:pPr>
      <w:tabs>
        <w:tab w:val="center" w:pos="4677"/>
        <w:tab w:val="right" w:pos="9355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533987"/>
    <w:rPr>
      <w:rFonts w:cs="Times New Roman"/>
    </w:rPr>
  </w:style>
  <w:style w:type="paragraph" w:styleId="Title">
    <w:name w:val="Title"/>
    <w:aliases w:val="Название. Содержание,Аннотация ...,Цифра"/>
    <w:basedOn w:val="Normal"/>
    <w:next w:val="Normal"/>
    <w:link w:val="TitleChar"/>
    <w:autoRedefine/>
    <w:uiPriority w:val="99"/>
    <w:qFormat/>
    <w:rsid w:val="0065541C"/>
    <w:pPr>
      <w:ind w:firstLine="0"/>
      <w:jc w:val="center"/>
    </w:pPr>
    <w:rPr>
      <w:rFonts w:eastAsia="Arial Unicode MS"/>
      <w:b/>
      <w:caps/>
      <w:spacing w:val="-10"/>
      <w:kern w:val="28"/>
      <w:sz w:val="32"/>
      <w:szCs w:val="56"/>
    </w:rPr>
  </w:style>
  <w:style w:type="character" w:customStyle="1" w:styleId="TitleChar">
    <w:name w:val="Title Char"/>
    <w:aliases w:val="Название. Содержание Char,Аннотация ... Char,Цифра Char"/>
    <w:basedOn w:val="DefaultParagraphFont"/>
    <w:link w:val="Title"/>
    <w:uiPriority w:val="99"/>
    <w:locked/>
    <w:rsid w:val="0065541C"/>
    <w:rPr>
      <w:rFonts w:ascii="Times New Roman" w:eastAsia="Arial Unicode MS" w:hAnsi="Times New Roman" w:cs="Times New Roman"/>
      <w:b/>
      <w:caps/>
      <w:spacing w:val="-10"/>
      <w:kern w:val="28"/>
      <w:sz w:val="56"/>
      <w:szCs w:val="56"/>
    </w:rPr>
  </w:style>
  <w:style w:type="paragraph" w:customStyle="1" w:styleId="a0">
    <w:name w:val="Список &quot;вне&quot; содержания"/>
    <w:basedOn w:val="Normal"/>
    <w:link w:val="af3"/>
    <w:uiPriority w:val="99"/>
    <w:rsid w:val="009A54EB"/>
    <w:pPr>
      <w:numPr>
        <w:ilvl w:val="1"/>
        <w:numId w:val="5"/>
      </w:numPr>
    </w:pPr>
    <w:rPr>
      <w:b/>
      <w:szCs w:val="28"/>
    </w:rPr>
  </w:style>
  <w:style w:type="paragraph" w:styleId="TOC1">
    <w:name w:val="toc 1"/>
    <w:basedOn w:val="Normal"/>
    <w:next w:val="Normal"/>
    <w:link w:val="TOC1Char"/>
    <w:autoRedefine/>
    <w:uiPriority w:val="99"/>
    <w:semiHidden/>
    <w:rsid w:val="00531774"/>
    <w:pPr>
      <w:tabs>
        <w:tab w:val="left" w:pos="426"/>
        <w:tab w:val="right" w:leader="dot" w:pos="10070"/>
      </w:tabs>
      <w:spacing w:before="120" w:after="120"/>
      <w:ind w:firstLine="0"/>
      <w:jc w:val="left"/>
    </w:pPr>
    <w:rPr>
      <w:b/>
      <w:bCs/>
      <w:caps/>
      <w:szCs w:val="20"/>
    </w:rPr>
  </w:style>
  <w:style w:type="character" w:customStyle="1" w:styleId="af3">
    <w:name w:val="Список &quot;вне&quot; содержания Знак"/>
    <w:basedOn w:val="DefaultParagraphFont"/>
    <w:link w:val="a0"/>
    <w:uiPriority w:val="99"/>
    <w:locked/>
    <w:rsid w:val="00AA5183"/>
    <w:rPr>
      <w:rFonts w:ascii="Times New Roman" w:hAnsi="Times New Roman"/>
      <w:b/>
      <w:sz w:val="28"/>
      <w:szCs w:val="28"/>
      <w:lang w:eastAsia="en-US"/>
    </w:rPr>
  </w:style>
  <w:style w:type="paragraph" w:styleId="TOC2">
    <w:name w:val="toc 2"/>
    <w:basedOn w:val="Normal"/>
    <w:next w:val="Normal"/>
    <w:link w:val="TOC2Char"/>
    <w:autoRedefine/>
    <w:uiPriority w:val="99"/>
    <w:semiHidden/>
    <w:rsid w:val="00531774"/>
    <w:pPr>
      <w:tabs>
        <w:tab w:val="left" w:pos="1134"/>
        <w:tab w:val="right" w:leader="dot" w:pos="10070"/>
      </w:tabs>
      <w:ind w:left="280" w:firstLine="287"/>
      <w:jc w:val="left"/>
    </w:pPr>
    <w:rPr>
      <w:smallCaps/>
      <w:sz w:val="24"/>
      <w:szCs w:val="20"/>
    </w:rPr>
  </w:style>
  <w:style w:type="paragraph" w:styleId="TOC3">
    <w:name w:val="toc 3"/>
    <w:basedOn w:val="Normal"/>
    <w:next w:val="Normal"/>
    <w:link w:val="TOC3Char"/>
    <w:autoRedefine/>
    <w:uiPriority w:val="99"/>
    <w:semiHidden/>
    <w:rsid w:val="00531774"/>
    <w:pPr>
      <w:tabs>
        <w:tab w:val="left" w:pos="851"/>
        <w:tab w:val="left" w:pos="1560"/>
        <w:tab w:val="left" w:pos="1985"/>
        <w:tab w:val="right" w:leader="dot" w:pos="10070"/>
      </w:tabs>
      <w:ind w:left="851" w:firstLine="0"/>
      <w:jc w:val="left"/>
    </w:pPr>
    <w:rPr>
      <w:iCs/>
      <w:sz w:val="24"/>
      <w:szCs w:val="20"/>
    </w:rPr>
  </w:style>
  <w:style w:type="character" w:styleId="Hyperlink">
    <w:name w:val="Hyperlink"/>
    <w:basedOn w:val="DefaultParagraphFont"/>
    <w:uiPriority w:val="99"/>
    <w:rsid w:val="000122D6"/>
    <w:rPr>
      <w:rFonts w:cs="Times New Roman"/>
      <w:color w:val="0563C1"/>
      <w:u w:val="single"/>
    </w:rPr>
  </w:style>
  <w:style w:type="paragraph" w:styleId="TOCHeading">
    <w:name w:val="TOC Heading"/>
    <w:basedOn w:val="Heading1"/>
    <w:next w:val="Normal"/>
    <w:uiPriority w:val="99"/>
    <w:qFormat/>
    <w:rsid w:val="000122D6"/>
    <w:pPr>
      <w:numPr>
        <w:numId w:val="0"/>
      </w:numPr>
      <w:tabs>
        <w:tab w:val="clear" w:pos="425"/>
      </w:tabs>
      <w:spacing w:line="259" w:lineRule="auto"/>
      <w:jc w:val="left"/>
      <w:outlineLvl w:val="9"/>
    </w:pPr>
    <w:rPr>
      <w:rFonts w:ascii="Calibri Light" w:hAnsi="Calibri Light"/>
      <w:b w:val="0"/>
      <w:caps w:val="0"/>
      <w:color w:val="2E74B5"/>
      <w:lang w:eastAsia="ru-RU"/>
    </w:rPr>
  </w:style>
  <w:style w:type="paragraph" w:styleId="ListParagraph">
    <w:name w:val="List Paragraph"/>
    <w:aliases w:val="SL_Абзац списка"/>
    <w:basedOn w:val="Normal"/>
    <w:link w:val="ListParagraphChar"/>
    <w:uiPriority w:val="99"/>
    <w:qFormat/>
    <w:rsid w:val="00B01C42"/>
    <w:pPr>
      <w:numPr>
        <w:numId w:val="29"/>
      </w:numPr>
    </w:pPr>
    <w:rPr>
      <w:sz w:val="24"/>
      <w:szCs w:val="24"/>
    </w:rPr>
  </w:style>
  <w:style w:type="paragraph" w:customStyle="1" w:styleId="10">
    <w:name w:val="1) Нумерованный список в тексте"/>
    <w:basedOn w:val="Normal"/>
    <w:link w:val="11"/>
    <w:autoRedefine/>
    <w:uiPriority w:val="99"/>
    <w:rsid w:val="00693CDB"/>
    <w:pPr>
      <w:numPr>
        <w:numId w:val="25"/>
      </w:numPr>
      <w:ind w:left="1571" w:hanging="360"/>
    </w:pPr>
    <w:rPr>
      <w:szCs w:val="28"/>
    </w:rPr>
  </w:style>
  <w:style w:type="table" w:styleId="TableGrid">
    <w:name w:val="Table Grid"/>
    <w:basedOn w:val="TableNormal"/>
    <w:uiPriority w:val="99"/>
    <w:rsid w:val="00185299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">
    <w:name w:val="1) Нумерованный список в тексте Знак"/>
    <w:basedOn w:val="DefaultParagraphFont"/>
    <w:link w:val="10"/>
    <w:uiPriority w:val="99"/>
    <w:locked/>
    <w:rsid w:val="00693CDB"/>
    <w:rPr>
      <w:rFonts w:cs="Times New Roman"/>
      <w:sz w:val="28"/>
      <w:szCs w:val="28"/>
      <w:lang w:val="ru-RU" w:eastAsia="en-US" w:bidi="ar-SA"/>
    </w:rPr>
  </w:style>
  <w:style w:type="character" w:customStyle="1" w:styleId="apple-converted-space">
    <w:name w:val="apple-converted-space"/>
    <w:basedOn w:val="DefaultParagraphFont"/>
    <w:uiPriority w:val="99"/>
    <w:rsid w:val="00185299"/>
    <w:rPr>
      <w:rFonts w:cs="Times New Roman"/>
    </w:rPr>
  </w:style>
  <w:style w:type="paragraph" w:customStyle="1" w:styleId="af4">
    <w:name w:val="&quot;Таблица&quot; текст"/>
    <w:basedOn w:val="Normal"/>
    <w:link w:val="af5"/>
    <w:uiPriority w:val="99"/>
    <w:rsid w:val="00185299"/>
    <w:pPr>
      <w:suppressAutoHyphens/>
      <w:spacing w:line="240" w:lineRule="auto"/>
      <w:ind w:firstLine="0"/>
    </w:pPr>
    <w:rPr>
      <w:rFonts w:eastAsia="Times New Roman"/>
      <w:sz w:val="24"/>
      <w:szCs w:val="24"/>
      <w:lang w:eastAsia="ru-RU"/>
    </w:rPr>
  </w:style>
  <w:style w:type="character" w:customStyle="1" w:styleId="af5">
    <w:name w:val="&quot;Таблица&quot; текст Знак"/>
    <w:basedOn w:val="DefaultParagraphFont"/>
    <w:link w:val="af4"/>
    <w:uiPriority w:val="99"/>
    <w:locked/>
    <w:rsid w:val="00AA518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-2">
    <w:name w:val="&quot;Рисунок&quot; - Подпись"/>
    <w:basedOn w:val="Normal"/>
    <w:link w:val="-3"/>
    <w:uiPriority w:val="99"/>
    <w:rsid w:val="00BB1288"/>
    <w:pPr>
      <w:spacing w:line="360" w:lineRule="auto"/>
      <w:ind w:firstLine="0"/>
      <w:jc w:val="center"/>
    </w:pPr>
    <w:rPr>
      <w:i/>
      <w:color w:val="000000"/>
      <w:szCs w:val="28"/>
    </w:rPr>
  </w:style>
  <w:style w:type="paragraph" w:customStyle="1" w:styleId="-4">
    <w:name w:val="&quot;Таблица&quot; - Подпись"/>
    <w:basedOn w:val="Normal"/>
    <w:link w:val="-5"/>
    <w:uiPriority w:val="99"/>
    <w:rsid w:val="009D02F0"/>
    <w:pPr>
      <w:keepNext/>
      <w:spacing w:line="264" w:lineRule="auto"/>
      <w:jc w:val="right"/>
    </w:pPr>
    <w:rPr>
      <w:i/>
    </w:rPr>
  </w:style>
  <w:style w:type="character" w:customStyle="1" w:styleId="-3">
    <w:name w:val="&quot;Рисунок&quot; - Подпись Знак"/>
    <w:basedOn w:val="DefaultParagraphFont"/>
    <w:link w:val="-2"/>
    <w:uiPriority w:val="99"/>
    <w:locked/>
    <w:rsid w:val="00AA5183"/>
    <w:rPr>
      <w:rFonts w:ascii="Times New Roman" w:hAnsi="Times New Roman" w:cs="Times New Roman"/>
      <w:i/>
      <w:color w:val="000000"/>
      <w:sz w:val="28"/>
      <w:szCs w:val="28"/>
    </w:rPr>
  </w:style>
  <w:style w:type="paragraph" w:styleId="Index1">
    <w:name w:val="index 1"/>
    <w:basedOn w:val="Normal"/>
    <w:next w:val="Normal"/>
    <w:autoRedefine/>
    <w:uiPriority w:val="99"/>
    <w:semiHidden/>
    <w:rsid w:val="00E90E4A"/>
    <w:pPr>
      <w:spacing w:line="240" w:lineRule="auto"/>
      <w:ind w:left="280" w:hanging="280"/>
    </w:pPr>
  </w:style>
  <w:style w:type="character" w:customStyle="1" w:styleId="-5">
    <w:name w:val="&quot;Таблица&quot; - Подпись Знак"/>
    <w:basedOn w:val="DefaultParagraphFont"/>
    <w:link w:val="-4"/>
    <w:uiPriority w:val="99"/>
    <w:locked/>
    <w:rsid w:val="009D02F0"/>
    <w:rPr>
      <w:rFonts w:ascii="Times New Roman" w:hAnsi="Times New Roman" w:cs="Times New Roman"/>
      <w:i/>
      <w:sz w:val="28"/>
    </w:rPr>
  </w:style>
  <w:style w:type="paragraph" w:styleId="IndexHeading">
    <w:name w:val="index heading"/>
    <w:basedOn w:val="Normal"/>
    <w:next w:val="Index1"/>
    <w:uiPriority w:val="99"/>
    <w:semiHidden/>
    <w:rsid w:val="00E90E4A"/>
    <w:pPr>
      <w:spacing w:line="240" w:lineRule="auto"/>
      <w:ind w:firstLine="567"/>
    </w:pPr>
    <w:rPr>
      <w:rFonts w:eastAsia="Times New Roman"/>
      <w:szCs w:val="28"/>
      <w:lang w:eastAsia="ru-RU"/>
    </w:rPr>
  </w:style>
  <w:style w:type="paragraph" w:styleId="BodyText">
    <w:name w:val="Body Text"/>
    <w:basedOn w:val="Normal"/>
    <w:link w:val="BodyTextChar"/>
    <w:uiPriority w:val="99"/>
    <w:semiHidden/>
    <w:rsid w:val="00BB27EC"/>
    <w:pPr>
      <w:spacing w:line="240" w:lineRule="auto"/>
      <w:ind w:firstLine="567"/>
    </w:pPr>
    <w:rPr>
      <w:rFonts w:eastAsia="Times New Roman"/>
      <w:color w:val="000000"/>
      <w:szCs w:val="28"/>
      <w:lang w:eastAsia="ru-RU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AA5183"/>
    <w:rPr>
      <w:rFonts w:ascii="Times New Roman" w:hAnsi="Times New Roman" w:cs="Times New Roman"/>
      <w:color w:val="000000"/>
      <w:sz w:val="28"/>
      <w:szCs w:val="28"/>
      <w:lang w:eastAsia="ru-RU"/>
    </w:rPr>
  </w:style>
  <w:style w:type="paragraph" w:customStyle="1" w:styleId="1">
    <w:name w:val="Список_1"/>
    <w:basedOn w:val="Normal"/>
    <w:uiPriority w:val="99"/>
    <w:rsid w:val="00BB27EC"/>
    <w:pPr>
      <w:widowControl w:val="0"/>
      <w:numPr>
        <w:numId w:val="7"/>
      </w:numPr>
      <w:tabs>
        <w:tab w:val="left" w:pos="993"/>
      </w:tabs>
      <w:spacing w:line="262" w:lineRule="auto"/>
    </w:pPr>
    <w:rPr>
      <w:rFonts w:eastAsia="Times New Roman"/>
      <w:color w:val="000000"/>
      <w:szCs w:val="28"/>
      <w:lang w:eastAsia="ru-RU"/>
    </w:rPr>
  </w:style>
  <w:style w:type="paragraph" w:customStyle="1" w:styleId="af6">
    <w:name w:val="!таблица: текст"/>
    <w:basedOn w:val="Normal"/>
    <w:link w:val="af7"/>
    <w:uiPriority w:val="99"/>
    <w:rsid w:val="00BB27EC"/>
    <w:pPr>
      <w:suppressAutoHyphens/>
      <w:ind w:firstLine="0"/>
    </w:pPr>
    <w:rPr>
      <w:rFonts w:eastAsia="Times New Roman"/>
      <w:bCs/>
      <w:sz w:val="24"/>
      <w:szCs w:val="20"/>
      <w:lang w:eastAsia="ru-RU"/>
    </w:rPr>
  </w:style>
  <w:style w:type="paragraph" w:styleId="NormalWeb">
    <w:name w:val="Normal (Web)"/>
    <w:basedOn w:val="Normal"/>
    <w:uiPriority w:val="99"/>
    <w:rsid w:val="00BB27EC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BB27EC"/>
    <w:rPr>
      <w:rFonts w:cs="Times New Roman"/>
      <w:b/>
    </w:rPr>
  </w:style>
  <w:style w:type="paragraph" w:customStyle="1" w:styleId="aa">
    <w:name w:val="!таблица: список с цифрами"/>
    <w:basedOn w:val="af6"/>
    <w:link w:val="af8"/>
    <w:uiPriority w:val="99"/>
    <w:rsid w:val="00BB27EC"/>
    <w:pPr>
      <w:numPr>
        <w:numId w:val="8"/>
      </w:numPr>
    </w:pPr>
  </w:style>
  <w:style w:type="character" w:customStyle="1" w:styleId="af7">
    <w:name w:val="!таблица: текст Знак"/>
    <w:link w:val="af6"/>
    <w:uiPriority w:val="99"/>
    <w:locked/>
    <w:rsid w:val="00644FAA"/>
    <w:rPr>
      <w:rFonts w:ascii="Times New Roman" w:hAnsi="Times New Roman"/>
      <w:sz w:val="24"/>
      <w:lang w:eastAsia="ru-RU"/>
    </w:rPr>
  </w:style>
  <w:style w:type="character" w:customStyle="1" w:styleId="af8">
    <w:name w:val="!таблица: список с цифрами Знак"/>
    <w:basedOn w:val="af7"/>
    <w:link w:val="aa"/>
    <w:uiPriority w:val="99"/>
    <w:locked/>
    <w:rsid w:val="00644FAA"/>
    <w:rPr>
      <w:rFonts w:eastAsia="Times New Roman"/>
      <w:bCs/>
      <w:szCs w:val="20"/>
    </w:rPr>
  </w:style>
  <w:style w:type="character" w:styleId="Emphasis">
    <w:name w:val="Emphasis"/>
    <w:basedOn w:val="DefaultParagraphFont"/>
    <w:uiPriority w:val="99"/>
    <w:qFormat/>
    <w:rsid w:val="00BB27EC"/>
    <w:rPr>
      <w:rFonts w:cs="Times New Roman"/>
      <w:i/>
    </w:rPr>
  </w:style>
  <w:style w:type="paragraph" w:customStyle="1" w:styleId="af9">
    <w:name w:val="Функция_Наименование"/>
    <w:basedOn w:val="Normal"/>
    <w:link w:val="afa"/>
    <w:uiPriority w:val="99"/>
    <w:rsid w:val="002F080D"/>
    <w:pPr>
      <w:keepNext/>
      <w:spacing w:before="120" w:after="120"/>
    </w:pPr>
    <w:rPr>
      <w:b/>
      <w:i/>
      <w:noProof/>
      <w:szCs w:val="28"/>
    </w:rPr>
  </w:style>
  <w:style w:type="paragraph" w:customStyle="1" w:styleId="12">
    <w:name w:val="Ст1_Функция_Таблица"/>
    <w:basedOn w:val="Normal"/>
    <w:link w:val="13"/>
    <w:uiPriority w:val="99"/>
    <w:rsid w:val="00AC4043"/>
    <w:pPr>
      <w:spacing w:line="240" w:lineRule="auto"/>
      <w:ind w:firstLine="0"/>
      <w:jc w:val="right"/>
    </w:pPr>
    <w:rPr>
      <w:i/>
      <w:szCs w:val="28"/>
    </w:rPr>
  </w:style>
  <w:style w:type="character" w:customStyle="1" w:styleId="afa">
    <w:name w:val="Функция_Наименование Знак"/>
    <w:basedOn w:val="DefaultParagraphFont"/>
    <w:link w:val="af9"/>
    <w:uiPriority w:val="99"/>
    <w:locked/>
    <w:rsid w:val="00AA5183"/>
    <w:rPr>
      <w:rFonts w:ascii="Times New Roman" w:hAnsi="Times New Roman" w:cs="Times New Roman"/>
      <w:b/>
      <w:i/>
      <w:noProof/>
      <w:sz w:val="28"/>
      <w:szCs w:val="28"/>
    </w:rPr>
  </w:style>
  <w:style w:type="paragraph" w:customStyle="1" w:styleId="20">
    <w:name w:val="Ст2_Функция_Таблица"/>
    <w:basedOn w:val="af6"/>
    <w:link w:val="21"/>
    <w:uiPriority w:val="99"/>
    <w:rsid w:val="00AC4043"/>
    <w:rPr>
      <w:bCs w:val="0"/>
      <w:sz w:val="28"/>
      <w:szCs w:val="28"/>
    </w:rPr>
  </w:style>
  <w:style w:type="character" w:customStyle="1" w:styleId="13">
    <w:name w:val="Ст1_Функция_Таблица Знак"/>
    <w:basedOn w:val="DefaultParagraphFont"/>
    <w:link w:val="12"/>
    <w:uiPriority w:val="99"/>
    <w:locked/>
    <w:rsid w:val="00AA5183"/>
    <w:rPr>
      <w:rFonts w:ascii="Times New Roman" w:hAnsi="Times New Roman" w:cs="Times New Roman"/>
      <w:i/>
      <w:sz w:val="28"/>
      <w:szCs w:val="28"/>
    </w:rPr>
  </w:style>
  <w:style w:type="paragraph" w:customStyle="1" w:styleId="2">
    <w:name w:val="ТблНумСписок_Ст2"/>
    <w:basedOn w:val="20"/>
    <w:link w:val="22"/>
    <w:uiPriority w:val="99"/>
    <w:rsid w:val="00995A05"/>
    <w:pPr>
      <w:numPr>
        <w:numId w:val="30"/>
      </w:numPr>
    </w:pPr>
    <w:rPr>
      <w:sz w:val="24"/>
      <w:szCs w:val="24"/>
    </w:rPr>
  </w:style>
  <w:style w:type="character" w:customStyle="1" w:styleId="21">
    <w:name w:val="Ст2_Функция_Таблица Знак"/>
    <w:basedOn w:val="af7"/>
    <w:link w:val="20"/>
    <w:uiPriority w:val="99"/>
    <w:locked/>
    <w:rsid w:val="00AA5183"/>
    <w:rPr>
      <w:rFonts w:cs="Times New Roman"/>
      <w:sz w:val="28"/>
      <w:szCs w:val="28"/>
    </w:rPr>
  </w:style>
  <w:style w:type="paragraph" w:customStyle="1" w:styleId="Bullets">
    <w:name w:val="Bullets"/>
    <w:basedOn w:val="Normal"/>
    <w:link w:val="Bullets0"/>
    <w:uiPriority w:val="99"/>
    <w:rsid w:val="00411455"/>
    <w:pPr>
      <w:numPr>
        <w:numId w:val="9"/>
      </w:numPr>
    </w:pPr>
  </w:style>
  <w:style w:type="character" w:customStyle="1" w:styleId="22">
    <w:name w:val="ТблНумСписок_Ст2 Знак"/>
    <w:basedOn w:val="21"/>
    <w:link w:val="2"/>
    <w:uiPriority w:val="99"/>
    <w:locked/>
    <w:rsid w:val="00995A05"/>
    <w:rPr>
      <w:rFonts w:eastAsia="Times New Roman"/>
      <w:sz w:val="24"/>
      <w:szCs w:val="24"/>
    </w:rPr>
  </w:style>
  <w:style w:type="paragraph" w:customStyle="1" w:styleId="23">
    <w:name w:val="ТблМаркСписок_Ст2"/>
    <w:basedOn w:val="Bullets"/>
    <w:link w:val="24"/>
    <w:uiPriority w:val="99"/>
    <w:rsid w:val="00411455"/>
  </w:style>
  <w:style w:type="character" w:customStyle="1" w:styleId="Bullets0">
    <w:name w:val="Bullets Знак"/>
    <w:basedOn w:val="DefaultParagraphFont"/>
    <w:link w:val="Bullets"/>
    <w:uiPriority w:val="99"/>
    <w:locked/>
    <w:rsid w:val="00644FAA"/>
    <w:rPr>
      <w:rFonts w:ascii="Times New Roman" w:hAnsi="Times New Roman"/>
      <w:sz w:val="28"/>
      <w:lang w:eastAsia="en-US"/>
    </w:rPr>
  </w:style>
  <w:style w:type="character" w:customStyle="1" w:styleId="24">
    <w:name w:val="ТблМаркСписок_Ст2 Знак"/>
    <w:basedOn w:val="Bullets0"/>
    <w:link w:val="23"/>
    <w:uiPriority w:val="99"/>
    <w:locked/>
    <w:rsid w:val="00411455"/>
  </w:style>
  <w:style w:type="paragraph" w:customStyle="1" w:styleId="a5">
    <w:name w:val="Маркированный список в тексте"/>
    <w:basedOn w:val="ListParagraph"/>
    <w:link w:val="afb"/>
    <w:uiPriority w:val="99"/>
    <w:rsid w:val="00DD3EA6"/>
    <w:pPr>
      <w:numPr>
        <w:numId w:val="10"/>
      </w:numPr>
    </w:pPr>
    <w:rPr>
      <w:sz w:val="28"/>
      <w:szCs w:val="28"/>
      <w:lang w:eastAsia="ru-RU"/>
    </w:rPr>
  </w:style>
  <w:style w:type="paragraph" w:customStyle="1" w:styleId="afc">
    <w:name w:val="+Содержание"/>
    <w:basedOn w:val="Normal"/>
    <w:next w:val="af0"/>
    <w:uiPriority w:val="99"/>
    <w:rsid w:val="009F387A"/>
    <w:pPr>
      <w:pageBreakBefore/>
      <w:spacing w:before="120" w:after="120" w:line="360" w:lineRule="auto"/>
      <w:ind w:firstLine="0"/>
    </w:pPr>
    <w:rPr>
      <w:rFonts w:eastAsia="Times New Roman"/>
      <w:b/>
      <w:caps/>
      <w:szCs w:val="26"/>
      <w:lang w:val="en-US"/>
    </w:rPr>
  </w:style>
  <w:style w:type="character" w:customStyle="1" w:styleId="ListParagraphChar">
    <w:name w:val="List Paragraph Char"/>
    <w:aliases w:val="SL_Абзац списка Char"/>
    <w:basedOn w:val="DefaultParagraphFont"/>
    <w:link w:val="ListParagraph"/>
    <w:uiPriority w:val="99"/>
    <w:locked/>
    <w:rsid w:val="00B01C42"/>
    <w:rPr>
      <w:rFonts w:ascii="Times New Roman" w:hAnsi="Times New Roman"/>
      <w:sz w:val="24"/>
      <w:szCs w:val="24"/>
      <w:lang w:eastAsia="en-US"/>
    </w:rPr>
  </w:style>
  <w:style w:type="character" w:customStyle="1" w:styleId="afb">
    <w:name w:val="Маркированный список в тексте Знак"/>
    <w:basedOn w:val="ListParagraphChar"/>
    <w:link w:val="a5"/>
    <w:uiPriority w:val="99"/>
    <w:locked/>
    <w:rsid w:val="00BC499C"/>
    <w:rPr>
      <w:rFonts w:ascii="Times New Roman" w:hAnsi="Times New Roman"/>
      <w:sz w:val="28"/>
      <w:szCs w:val="28"/>
    </w:rPr>
  </w:style>
  <w:style w:type="paragraph" w:customStyle="1" w:styleId="afd">
    <w:name w:val="!таблица: заголовок"/>
    <w:basedOn w:val="Normal"/>
    <w:uiPriority w:val="99"/>
    <w:rsid w:val="009F387A"/>
    <w:pPr>
      <w:spacing w:line="288" w:lineRule="auto"/>
      <w:ind w:firstLine="0"/>
      <w:jc w:val="center"/>
    </w:pPr>
    <w:rPr>
      <w:rFonts w:eastAsia="Times New Roman" w:cs="Arial"/>
      <w:b/>
      <w:bCs/>
      <w:lang w:val="en-US"/>
    </w:rPr>
  </w:style>
  <w:style w:type="paragraph" w:customStyle="1" w:styleId="a">
    <w:name w:val="!таблица: нумерация с цифрами"/>
    <w:basedOn w:val="Normal"/>
    <w:uiPriority w:val="99"/>
    <w:rsid w:val="009F387A"/>
    <w:pPr>
      <w:numPr>
        <w:numId w:val="11"/>
      </w:numPr>
      <w:spacing w:line="288" w:lineRule="auto"/>
      <w:ind w:left="357" w:hanging="357"/>
    </w:pPr>
    <w:rPr>
      <w:rFonts w:eastAsia="Times New Roman"/>
      <w:szCs w:val="20"/>
      <w:lang w:val="en-US"/>
    </w:rPr>
  </w:style>
  <w:style w:type="paragraph" w:customStyle="1" w:styleId="14">
    <w:name w:val="1. Нумерованный список в тексте"/>
    <w:basedOn w:val="10"/>
    <w:link w:val="16"/>
    <w:uiPriority w:val="99"/>
    <w:rsid w:val="00F95A5D"/>
    <w:pPr>
      <w:numPr>
        <w:numId w:val="10"/>
      </w:numPr>
      <w:ind w:left="1800"/>
    </w:pPr>
  </w:style>
  <w:style w:type="character" w:customStyle="1" w:styleId="16">
    <w:name w:val="1. Нумерованный список в тексте Знак"/>
    <w:basedOn w:val="11"/>
    <w:link w:val="14"/>
    <w:uiPriority w:val="99"/>
    <w:locked/>
    <w:rsid w:val="00F95A5D"/>
  </w:style>
  <w:style w:type="character" w:customStyle="1" w:styleId="17">
    <w:name w:val="Основной текст1"/>
    <w:uiPriority w:val="99"/>
    <w:rsid w:val="008674E5"/>
    <w:rPr>
      <w:rFonts w:ascii="Times New Roman" w:hAnsi="Times New Roman"/>
      <w:color w:val="000000"/>
      <w:spacing w:val="0"/>
      <w:w w:val="100"/>
      <w:position w:val="0"/>
      <w:sz w:val="26"/>
      <w:u w:val="single"/>
      <w:lang w:val="ru-RU" w:eastAsia="ru-RU"/>
    </w:rPr>
  </w:style>
  <w:style w:type="paragraph" w:customStyle="1" w:styleId="-6">
    <w:name w:val="список с -"/>
    <w:basedOn w:val="Normal"/>
    <w:uiPriority w:val="99"/>
    <w:rsid w:val="00F46BC5"/>
    <w:pPr>
      <w:tabs>
        <w:tab w:val="num" w:pos="1021"/>
      </w:tabs>
    </w:pPr>
    <w:rPr>
      <w:rFonts w:eastAsia="Times New Roman"/>
      <w:szCs w:val="28"/>
      <w:lang w:eastAsia="ru-RU"/>
    </w:rPr>
  </w:style>
  <w:style w:type="paragraph" w:customStyle="1" w:styleId="ConsPlusNonformat">
    <w:name w:val="ConsPlusNonformat"/>
    <w:uiPriority w:val="99"/>
    <w:rsid w:val="00A000B2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SymListBlock">
    <w:name w:val="SymListBlock"/>
    <w:basedOn w:val="Normal"/>
    <w:link w:val="SymListBlock0"/>
    <w:uiPriority w:val="99"/>
    <w:rsid w:val="009D5ECB"/>
    <w:pPr>
      <w:numPr>
        <w:numId w:val="13"/>
      </w:numPr>
      <w:ind w:left="1484" w:hanging="426"/>
    </w:pPr>
    <w:rPr>
      <w:rFonts w:eastAsia="Batang"/>
      <w:szCs w:val="28"/>
      <w:lang w:val="en-US" w:eastAsia="ko-KR"/>
    </w:rPr>
  </w:style>
  <w:style w:type="character" w:customStyle="1" w:styleId="SymListBlock0">
    <w:name w:val="SymListBlock Знак"/>
    <w:link w:val="SymListBlock"/>
    <w:uiPriority w:val="99"/>
    <w:locked/>
    <w:rsid w:val="004C22EB"/>
    <w:rPr>
      <w:rFonts w:ascii="Times New Roman" w:eastAsia="Batang" w:hAnsi="Times New Roman"/>
      <w:sz w:val="28"/>
      <w:szCs w:val="28"/>
      <w:lang w:val="en-US" w:eastAsia="ko-KR"/>
    </w:rPr>
  </w:style>
  <w:style w:type="paragraph" w:customStyle="1" w:styleId="afe">
    <w:name w:val="+рисунок"/>
    <w:basedOn w:val="ab"/>
    <w:next w:val="Normal"/>
    <w:uiPriority w:val="99"/>
    <w:rsid w:val="005853E1"/>
    <w:pPr>
      <w:ind w:firstLine="0"/>
    </w:pPr>
    <w:rPr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7A23A6"/>
    <w:rPr>
      <w:rFonts w:cs="Times New Roman"/>
      <w:vertAlign w:val="superscript"/>
    </w:rPr>
  </w:style>
  <w:style w:type="paragraph" w:customStyle="1" w:styleId="140">
    <w:name w:val="Обычный 14"/>
    <w:basedOn w:val="Normal"/>
    <w:link w:val="141"/>
    <w:uiPriority w:val="99"/>
    <w:rsid w:val="007A23A6"/>
    <w:pPr>
      <w:ind w:firstLine="851"/>
    </w:pPr>
    <w:rPr>
      <w:rFonts w:eastAsia="Times New Roman"/>
      <w:szCs w:val="28"/>
      <w:lang w:eastAsia="ru-RU"/>
    </w:rPr>
  </w:style>
  <w:style w:type="character" w:customStyle="1" w:styleId="141">
    <w:name w:val="Обычный 14 Знак"/>
    <w:link w:val="140"/>
    <w:uiPriority w:val="99"/>
    <w:locked/>
    <w:rsid w:val="007A23A6"/>
    <w:rPr>
      <w:rFonts w:ascii="Times New Roman" w:hAnsi="Times New Roman"/>
      <w:sz w:val="28"/>
    </w:rPr>
  </w:style>
  <w:style w:type="paragraph" w:styleId="FootnoteText">
    <w:name w:val="footnote text"/>
    <w:basedOn w:val="Normal"/>
    <w:link w:val="FootnoteTextChar"/>
    <w:uiPriority w:val="99"/>
    <w:semiHidden/>
    <w:rsid w:val="007A23A6"/>
    <w:pPr>
      <w:spacing w:line="240" w:lineRule="auto"/>
      <w:ind w:firstLine="0"/>
      <w:jc w:val="left"/>
    </w:pPr>
    <w:rPr>
      <w:rFonts w:eastAsia="Batang"/>
      <w:sz w:val="20"/>
      <w:szCs w:val="20"/>
      <w:lang w:eastAsia="ko-KR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7A23A6"/>
    <w:rPr>
      <w:rFonts w:ascii="Times New Roman" w:eastAsia="Batang" w:hAnsi="Times New Roman" w:cs="Times New Roman"/>
      <w:sz w:val="20"/>
      <w:szCs w:val="20"/>
      <w:lang w:eastAsia="ko-KR"/>
    </w:rPr>
  </w:style>
  <w:style w:type="paragraph" w:customStyle="1" w:styleId="-">
    <w:name w:val="!Таблица: список с -"/>
    <w:basedOn w:val="Normal"/>
    <w:uiPriority w:val="99"/>
    <w:rsid w:val="00455E1F"/>
    <w:pPr>
      <w:numPr>
        <w:numId w:val="14"/>
      </w:numPr>
    </w:pPr>
    <w:rPr>
      <w:rFonts w:eastAsia="Times New Roman"/>
      <w:szCs w:val="20"/>
      <w:lang w:eastAsia="ru-RU"/>
    </w:rPr>
  </w:style>
  <w:style w:type="paragraph" w:customStyle="1" w:styleId="-1">
    <w:name w:val="!список с -"/>
    <w:basedOn w:val="af0"/>
    <w:link w:val="-7"/>
    <w:uiPriority w:val="99"/>
    <w:rsid w:val="00455E1F"/>
    <w:pPr>
      <w:numPr>
        <w:numId w:val="15"/>
      </w:numPr>
      <w:spacing w:line="360" w:lineRule="auto"/>
    </w:pPr>
    <w:rPr>
      <w:szCs w:val="20"/>
    </w:rPr>
  </w:style>
  <w:style w:type="character" w:customStyle="1" w:styleId="18">
    <w:name w:val="!обычный Знак1"/>
    <w:uiPriority w:val="99"/>
    <w:locked/>
    <w:rsid w:val="00455E1F"/>
    <w:rPr>
      <w:sz w:val="28"/>
    </w:rPr>
  </w:style>
  <w:style w:type="paragraph" w:styleId="Caption">
    <w:name w:val="caption"/>
    <w:basedOn w:val="Normal"/>
    <w:next w:val="Normal"/>
    <w:uiPriority w:val="99"/>
    <w:qFormat/>
    <w:rsid w:val="00111116"/>
    <w:pPr>
      <w:spacing w:after="200" w:line="240" w:lineRule="auto"/>
    </w:pPr>
    <w:rPr>
      <w:i/>
      <w:iCs/>
      <w:color w:val="44546A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rsid w:val="00367D6F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367D6F"/>
    <w:pPr>
      <w:spacing w:after="160" w:line="240" w:lineRule="auto"/>
      <w:ind w:firstLine="0"/>
      <w:jc w:val="left"/>
    </w:pPr>
    <w:rPr>
      <w:rFonts w:ascii="Calibri" w:hAnsi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367D6F"/>
    <w:rPr>
      <w:rFonts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rsid w:val="00367D6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67D6F"/>
    <w:rPr>
      <w:rFonts w:ascii="Segoe UI" w:hAnsi="Segoe UI" w:cs="Segoe UI"/>
      <w:sz w:val="18"/>
      <w:szCs w:val="18"/>
    </w:rPr>
  </w:style>
  <w:style w:type="paragraph" w:styleId="TOC4">
    <w:name w:val="toc 4"/>
    <w:basedOn w:val="Normal"/>
    <w:next w:val="Normal"/>
    <w:autoRedefine/>
    <w:uiPriority w:val="99"/>
    <w:semiHidden/>
    <w:rsid w:val="0019315A"/>
    <w:pPr>
      <w:ind w:left="840"/>
      <w:jc w:val="left"/>
    </w:pPr>
    <w:rPr>
      <w:rFonts w:ascii="Calibri" w:hAnsi="Calibri"/>
      <w:sz w:val="18"/>
      <w:szCs w:val="18"/>
    </w:rPr>
  </w:style>
  <w:style w:type="paragraph" w:styleId="TOC5">
    <w:name w:val="toc 5"/>
    <w:basedOn w:val="Normal"/>
    <w:next w:val="Normal"/>
    <w:autoRedefine/>
    <w:uiPriority w:val="99"/>
    <w:semiHidden/>
    <w:rsid w:val="0019315A"/>
    <w:pPr>
      <w:ind w:left="1120"/>
      <w:jc w:val="left"/>
    </w:pPr>
    <w:rPr>
      <w:rFonts w:ascii="Calibri" w:hAnsi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semiHidden/>
    <w:rsid w:val="0019315A"/>
    <w:pPr>
      <w:ind w:left="1400"/>
      <w:jc w:val="left"/>
    </w:pPr>
    <w:rPr>
      <w:rFonts w:ascii="Calibri" w:hAnsi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semiHidden/>
    <w:rsid w:val="0019315A"/>
    <w:pPr>
      <w:ind w:left="1680"/>
      <w:jc w:val="left"/>
    </w:pPr>
    <w:rPr>
      <w:rFonts w:ascii="Calibri" w:hAnsi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semiHidden/>
    <w:rsid w:val="0019315A"/>
    <w:pPr>
      <w:ind w:left="1960"/>
      <w:jc w:val="left"/>
    </w:pPr>
    <w:rPr>
      <w:rFonts w:ascii="Calibri" w:hAnsi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semiHidden/>
    <w:rsid w:val="0019315A"/>
    <w:pPr>
      <w:ind w:left="2240"/>
      <w:jc w:val="left"/>
    </w:pPr>
    <w:rPr>
      <w:rFonts w:ascii="Calibri" w:hAnsi="Calibri"/>
      <w:sz w:val="18"/>
      <w:szCs w:val="18"/>
    </w:rPr>
  </w:style>
  <w:style w:type="paragraph" w:customStyle="1" w:styleId="19">
    <w:name w:val="Оглавление 1 ур"/>
    <w:basedOn w:val="TOC1"/>
    <w:link w:val="1a"/>
    <w:uiPriority w:val="99"/>
    <w:rsid w:val="00D87486"/>
    <w:pPr>
      <w:spacing w:before="0" w:after="0"/>
      <w:ind w:left="426" w:right="1149" w:hanging="426"/>
    </w:pPr>
    <w:rPr>
      <w:rFonts w:eastAsia="Times New Roman"/>
      <w:bCs w:val="0"/>
      <w:color w:val="000000"/>
      <w:szCs w:val="28"/>
      <w:lang w:eastAsia="ru-RU"/>
    </w:rPr>
  </w:style>
  <w:style w:type="paragraph" w:customStyle="1" w:styleId="25">
    <w:name w:val="Оглавление 2 ур"/>
    <w:basedOn w:val="TOC2"/>
    <w:link w:val="26"/>
    <w:uiPriority w:val="99"/>
    <w:rsid w:val="00D87486"/>
    <w:pPr>
      <w:tabs>
        <w:tab w:val="left" w:pos="1100"/>
        <w:tab w:val="left" w:pos="1418"/>
      </w:tabs>
      <w:ind w:left="1276" w:right="724" w:hanging="425"/>
    </w:pPr>
    <w:rPr>
      <w:rFonts w:eastAsia="Times New Roman"/>
      <w:smallCaps w:val="0"/>
      <w:sz w:val="28"/>
      <w:szCs w:val="28"/>
      <w:lang w:eastAsia="ru-RU"/>
    </w:rPr>
  </w:style>
  <w:style w:type="character" w:customStyle="1" w:styleId="TOC1Char">
    <w:name w:val="TOC 1 Char"/>
    <w:basedOn w:val="DefaultParagraphFont"/>
    <w:link w:val="TOC1"/>
    <w:uiPriority w:val="99"/>
    <w:locked/>
    <w:rsid w:val="00531774"/>
    <w:rPr>
      <w:rFonts w:ascii="Times New Roman" w:hAnsi="Times New Roman" w:cs="Times New Roman"/>
      <w:b/>
      <w:bCs/>
      <w:caps/>
      <w:sz w:val="20"/>
      <w:szCs w:val="20"/>
    </w:rPr>
  </w:style>
  <w:style w:type="character" w:customStyle="1" w:styleId="1a">
    <w:name w:val="Оглавление 1 ур Знак"/>
    <w:basedOn w:val="TOC1Char"/>
    <w:link w:val="19"/>
    <w:uiPriority w:val="99"/>
    <w:locked/>
    <w:rsid w:val="00AE02F2"/>
    <w:rPr>
      <w:color w:val="000000"/>
      <w:sz w:val="28"/>
      <w:szCs w:val="28"/>
      <w:lang w:eastAsia="ru-RU"/>
    </w:rPr>
  </w:style>
  <w:style w:type="paragraph" w:customStyle="1" w:styleId="3">
    <w:name w:val="Оглавление 3 ур"/>
    <w:basedOn w:val="TOC3"/>
    <w:link w:val="30"/>
    <w:uiPriority w:val="99"/>
    <w:rsid w:val="00D87486"/>
    <w:pPr>
      <w:tabs>
        <w:tab w:val="clear" w:pos="10070"/>
        <w:tab w:val="left" w:pos="1276"/>
        <w:tab w:val="left" w:pos="2049"/>
        <w:tab w:val="right" w:leader="dot" w:pos="10065"/>
      </w:tabs>
      <w:ind w:left="2127" w:right="441" w:hanging="698"/>
    </w:pPr>
    <w:rPr>
      <w:rFonts w:eastAsia="Times New Roman"/>
      <w:i/>
      <w:iCs w:val="0"/>
      <w:noProof/>
      <w:color w:val="000000"/>
      <w:sz w:val="28"/>
      <w:szCs w:val="28"/>
      <w:lang w:eastAsia="ru-RU"/>
    </w:rPr>
  </w:style>
  <w:style w:type="character" w:customStyle="1" w:styleId="TOC2Char">
    <w:name w:val="TOC 2 Char"/>
    <w:basedOn w:val="DefaultParagraphFont"/>
    <w:link w:val="TOC2"/>
    <w:uiPriority w:val="99"/>
    <w:locked/>
    <w:rsid w:val="00531774"/>
    <w:rPr>
      <w:rFonts w:ascii="Times New Roman" w:hAnsi="Times New Roman" w:cs="Times New Roman"/>
      <w:smallCaps/>
      <w:sz w:val="20"/>
      <w:szCs w:val="20"/>
    </w:rPr>
  </w:style>
  <w:style w:type="character" w:customStyle="1" w:styleId="26">
    <w:name w:val="Оглавление 2 ур Знак"/>
    <w:basedOn w:val="TOC2Char"/>
    <w:link w:val="25"/>
    <w:uiPriority w:val="99"/>
    <w:locked/>
    <w:rsid w:val="00AE02F2"/>
    <w:rPr>
      <w:sz w:val="28"/>
      <w:szCs w:val="28"/>
      <w:lang w:eastAsia="ru-RU"/>
    </w:rPr>
  </w:style>
  <w:style w:type="paragraph" w:customStyle="1" w:styleId="a7">
    <w:name w:val="!Номер"/>
    <w:basedOn w:val="Normal"/>
    <w:uiPriority w:val="99"/>
    <w:rsid w:val="004C22EB"/>
    <w:pPr>
      <w:numPr>
        <w:numId w:val="16"/>
      </w:numPr>
      <w:ind w:hanging="312"/>
    </w:pPr>
    <w:rPr>
      <w:rFonts w:eastAsia="Times New Roman"/>
      <w:szCs w:val="20"/>
      <w:lang w:val="en-US" w:eastAsia="ru-RU"/>
    </w:rPr>
  </w:style>
  <w:style w:type="character" w:customStyle="1" w:styleId="TOC3Char">
    <w:name w:val="TOC 3 Char"/>
    <w:basedOn w:val="DefaultParagraphFont"/>
    <w:link w:val="TOC3"/>
    <w:uiPriority w:val="99"/>
    <w:locked/>
    <w:rsid w:val="00531774"/>
    <w:rPr>
      <w:rFonts w:ascii="Times New Roman" w:hAnsi="Times New Roman" w:cs="Times New Roman"/>
      <w:iCs/>
      <w:sz w:val="20"/>
      <w:szCs w:val="20"/>
    </w:rPr>
  </w:style>
  <w:style w:type="character" w:customStyle="1" w:styleId="30">
    <w:name w:val="Оглавление 3 ур Знак"/>
    <w:basedOn w:val="TOC3Char"/>
    <w:link w:val="3"/>
    <w:uiPriority w:val="99"/>
    <w:locked/>
    <w:rsid w:val="00AE02F2"/>
    <w:rPr>
      <w:i/>
      <w:noProof/>
      <w:color w:val="000000"/>
      <w:sz w:val="28"/>
      <w:szCs w:val="28"/>
      <w:lang w:eastAsia="ru-RU"/>
    </w:rPr>
  </w:style>
  <w:style w:type="paragraph" w:customStyle="1" w:styleId="a2">
    <w:name w:val="!Список маркированный"/>
    <w:basedOn w:val="af0"/>
    <w:uiPriority w:val="99"/>
    <w:rsid w:val="004C22EB"/>
    <w:pPr>
      <w:numPr>
        <w:numId w:val="17"/>
      </w:numPr>
    </w:pPr>
    <w:rPr>
      <w:bCs/>
    </w:rPr>
  </w:style>
  <w:style w:type="paragraph" w:styleId="BodyTextIndent2">
    <w:name w:val="Body Text Indent 2"/>
    <w:basedOn w:val="Normal"/>
    <w:link w:val="BodyTextIndent2Char"/>
    <w:uiPriority w:val="99"/>
    <w:semiHidden/>
    <w:rsid w:val="001528E0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1528E0"/>
    <w:rPr>
      <w:rFonts w:ascii="Times New Roman" w:hAnsi="Times New Roman" w:cs="Times New Roman"/>
      <w:sz w:val="28"/>
    </w:rPr>
  </w:style>
  <w:style w:type="paragraph" w:customStyle="1" w:styleId="-0">
    <w:name w:val="!таблица:список с -"/>
    <w:basedOn w:val="af6"/>
    <w:uiPriority w:val="99"/>
    <w:rsid w:val="001528E0"/>
    <w:pPr>
      <w:numPr>
        <w:numId w:val="18"/>
      </w:numPr>
    </w:pPr>
  </w:style>
  <w:style w:type="paragraph" w:customStyle="1" w:styleId="142">
    <w:name w:val="!таблица: список с цифрами + 14 пт"/>
    <w:basedOn w:val="aa"/>
    <w:link w:val="143"/>
    <w:uiPriority w:val="99"/>
    <w:rsid w:val="001528E0"/>
    <w:pPr>
      <w:numPr>
        <w:numId w:val="0"/>
      </w:numPr>
      <w:spacing w:before="60" w:after="60"/>
      <w:ind w:left="765" w:hanging="405"/>
    </w:pPr>
    <w:rPr>
      <w:bCs w:val="0"/>
      <w:sz w:val="28"/>
    </w:rPr>
  </w:style>
  <w:style w:type="character" w:customStyle="1" w:styleId="143">
    <w:name w:val="!таблица: список с цифрами + 14 пт Знак"/>
    <w:link w:val="142"/>
    <w:uiPriority w:val="99"/>
    <w:locked/>
    <w:rsid w:val="00644FAA"/>
    <w:rPr>
      <w:rFonts w:ascii="Times New Roman" w:hAnsi="Times New Roman"/>
      <w:sz w:val="28"/>
      <w:lang w:eastAsia="ru-RU"/>
    </w:rPr>
  </w:style>
  <w:style w:type="paragraph" w:customStyle="1" w:styleId="a9">
    <w:name w:val="!список элементов"/>
    <w:basedOn w:val="af0"/>
    <w:uiPriority w:val="99"/>
    <w:rsid w:val="001528E0"/>
    <w:pPr>
      <w:numPr>
        <w:numId w:val="19"/>
      </w:numPr>
      <w:spacing w:before="60" w:line="360" w:lineRule="auto"/>
    </w:pPr>
  </w:style>
  <w:style w:type="paragraph" w:customStyle="1" w:styleId="144">
    <w:name w:val="!таблица: список с цифрами (14)"/>
    <w:basedOn w:val="af6"/>
    <w:link w:val="145"/>
    <w:uiPriority w:val="99"/>
    <w:rsid w:val="001528E0"/>
    <w:pPr>
      <w:tabs>
        <w:tab w:val="num" w:pos="567"/>
      </w:tabs>
      <w:ind w:firstLine="284"/>
    </w:pPr>
    <w:rPr>
      <w:sz w:val="28"/>
    </w:rPr>
  </w:style>
  <w:style w:type="character" w:customStyle="1" w:styleId="145">
    <w:name w:val="!таблица: список с цифрами (14) Знак"/>
    <w:link w:val="144"/>
    <w:uiPriority w:val="99"/>
    <w:locked/>
    <w:rsid w:val="00644FAA"/>
    <w:rPr>
      <w:rFonts w:ascii="Times New Roman" w:hAnsi="Times New Roman"/>
      <w:sz w:val="28"/>
      <w:lang w:eastAsia="ru-RU"/>
    </w:rPr>
  </w:style>
  <w:style w:type="character" w:customStyle="1" w:styleId="-7">
    <w:name w:val="!список с - Знак Знак"/>
    <w:link w:val="-1"/>
    <w:uiPriority w:val="99"/>
    <w:locked/>
    <w:rsid w:val="00644FAA"/>
    <w:rPr>
      <w:rFonts w:ascii="Times New Roman" w:eastAsia="Times New Roman" w:hAnsi="Times New Roman"/>
      <w:sz w:val="28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581B5E"/>
    <w:pPr>
      <w:spacing w:after="0"/>
      <w:ind w:firstLine="720"/>
      <w:jc w:val="both"/>
    </w:pPr>
    <w:rPr>
      <w:rFonts w:ascii="Times New Roman" w:hAnsi="Times New Roman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581B5E"/>
    <w:rPr>
      <w:rFonts w:ascii="Times New Roman" w:hAnsi="Times New Roman"/>
      <w:b/>
      <w:bCs/>
    </w:rPr>
  </w:style>
  <w:style w:type="paragraph" w:customStyle="1" w:styleId="-14">
    <w:name w:val="!таблица:список с - + 14 пт"/>
    <w:basedOn w:val="-0"/>
    <w:uiPriority w:val="99"/>
    <w:rsid w:val="00D56846"/>
    <w:pPr>
      <w:numPr>
        <w:numId w:val="0"/>
      </w:numPr>
      <w:tabs>
        <w:tab w:val="num" w:pos="567"/>
      </w:tabs>
      <w:spacing w:before="60" w:after="60"/>
      <w:ind w:left="568" w:hanging="284"/>
    </w:pPr>
    <w:rPr>
      <w:bCs w:val="0"/>
      <w:sz w:val="28"/>
    </w:rPr>
  </w:style>
  <w:style w:type="paragraph" w:styleId="ListBullet">
    <w:name w:val="List Bullet"/>
    <w:basedOn w:val="Normal"/>
    <w:autoRedefine/>
    <w:uiPriority w:val="99"/>
    <w:rsid w:val="008922BA"/>
    <w:pPr>
      <w:numPr>
        <w:numId w:val="20"/>
      </w:numPr>
      <w:tabs>
        <w:tab w:val="left" w:pos="1080"/>
      </w:tabs>
      <w:spacing w:line="240" w:lineRule="auto"/>
      <w:ind w:firstLine="0"/>
    </w:pPr>
    <w:rPr>
      <w:rFonts w:eastAsia="Times New Roman"/>
      <w:sz w:val="24"/>
      <w:szCs w:val="20"/>
      <w:lang w:eastAsia="ru-RU"/>
    </w:rPr>
  </w:style>
  <w:style w:type="character" w:customStyle="1" w:styleId="name">
    <w:name w:val="name"/>
    <w:uiPriority w:val="99"/>
    <w:rsid w:val="005312D0"/>
    <w:rPr>
      <w:rFonts w:ascii="Times New Roman" w:hAnsi="Times New Roman"/>
      <w:caps/>
    </w:rPr>
  </w:style>
  <w:style w:type="character" w:customStyle="1" w:styleId="apple-style-span">
    <w:name w:val="apple-style-span"/>
    <w:basedOn w:val="DefaultParagraphFont"/>
    <w:uiPriority w:val="99"/>
    <w:rsid w:val="005312D0"/>
    <w:rPr>
      <w:rFonts w:cs="Times New Roman"/>
    </w:rPr>
  </w:style>
  <w:style w:type="paragraph" w:styleId="Revision">
    <w:name w:val="Revision"/>
    <w:hidden/>
    <w:uiPriority w:val="99"/>
    <w:semiHidden/>
    <w:rsid w:val="00556ACF"/>
    <w:rPr>
      <w:rFonts w:ascii="Times New Roman" w:hAnsi="Times New Roman"/>
      <w:sz w:val="28"/>
      <w:lang w:eastAsia="en-US"/>
    </w:rPr>
  </w:style>
  <w:style w:type="paragraph" w:customStyle="1" w:styleId="a8">
    <w:name w:val="Список ч"/>
    <w:basedOn w:val="aff"/>
    <w:link w:val="aff0"/>
    <w:uiPriority w:val="99"/>
    <w:rsid w:val="004D03E9"/>
    <w:pPr>
      <w:widowControl w:val="0"/>
      <w:numPr>
        <w:numId w:val="21"/>
      </w:numPr>
      <w:ind w:left="0" w:firstLine="774"/>
    </w:pPr>
  </w:style>
  <w:style w:type="character" w:customStyle="1" w:styleId="aff0">
    <w:name w:val="Список ч Знак"/>
    <w:basedOn w:val="DefaultParagraphFont"/>
    <w:link w:val="a8"/>
    <w:uiPriority w:val="99"/>
    <w:locked/>
    <w:rsid w:val="004D03E9"/>
    <w:rPr>
      <w:rFonts w:ascii="Times New Roman" w:hAnsi="Times New Roman"/>
      <w:sz w:val="28"/>
      <w:szCs w:val="28"/>
      <w:lang w:eastAsia="en-US"/>
    </w:rPr>
  </w:style>
  <w:style w:type="paragraph" w:customStyle="1" w:styleId="4">
    <w:name w:val="Заголовок 4!! Подпункт с нумерацией"/>
    <w:basedOn w:val="Heading4"/>
    <w:link w:val="40"/>
    <w:uiPriority w:val="99"/>
    <w:rsid w:val="000C5984"/>
    <w:pPr>
      <w:numPr>
        <w:ilvl w:val="3"/>
        <w:numId w:val="4"/>
      </w:numPr>
      <w:tabs>
        <w:tab w:val="clear" w:pos="360"/>
        <w:tab w:val="left" w:pos="1701"/>
      </w:tabs>
      <w:spacing w:after="40"/>
      <w:ind w:left="1549" w:hanging="981"/>
    </w:pPr>
    <w:rPr>
      <w:lang w:val="ru-RU" w:eastAsia="ru-RU"/>
    </w:rPr>
  </w:style>
  <w:style w:type="paragraph" w:customStyle="1" w:styleId="aff">
    <w:name w:val="Нормальный"/>
    <w:basedOn w:val="Normal"/>
    <w:link w:val="aff1"/>
    <w:uiPriority w:val="99"/>
    <w:rsid w:val="004D03E9"/>
    <w:pPr>
      <w:ind w:firstLine="709"/>
    </w:pPr>
    <w:rPr>
      <w:szCs w:val="28"/>
    </w:rPr>
  </w:style>
  <w:style w:type="character" w:customStyle="1" w:styleId="40">
    <w:name w:val="Заголовок 4!! Подпункт с нумерацией Знак"/>
    <w:basedOn w:val="DefaultParagraphFont"/>
    <w:link w:val="4"/>
    <w:uiPriority w:val="99"/>
    <w:locked/>
    <w:rsid w:val="000C5984"/>
    <w:rPr>
      <w:rFonts w:eastAsia="Times New Roman" w:cs="Times New Roman"/>
      <w:b/>
      <w:sz w:val="28"/>
      <w:szCs w:val="28"/>
      <w:lang w:val="ru-RU" w:eastAsia="ru-RU" w:bidi="ar-SA"/>
    </w:rPr>
  </w:style>
  <w:style w:type="character" w:customStyle="1" w:styleId="aff1">
    <w:name w:val="Нормальный Знак"/>
    <w:basedOn w:val="DefaultParagraphFont"/>
    <w:link w:val="aff"/>
    <w:uiPriority w:val="99"/>
    <w:locked/>
    <w:rsid w:val="004D03E9"/>
    <w:rPr>
      <w:rFonts w:ascii="Times New Roman" w:eastAsia="Times New Roman" w:hAnsi="Times New Roman" w:cs="Times New Roman"/>
      <w:sz w:val="28"/>
      <w:szCs w:val="28"/>
    </w:rPr>
  </w:style>
  <w:style w:type="paragraph" w:customStyle="1" w:styleId="a3">
    <w:name w:val="мой"/>
    <w:basedOn w:val="Normal"/>
    <w:uiPriority w:val="99"/>
    <w:rsid w:val="004D03E9"/>
    <w:pPr>
      <w:numPr>
        <w:numId w:val="22"/>
      </w:numPr>
      <w:spacing w:line="259" w:lineRule="auto"/>
      <w:ind w:firstLine="0"/>
      <w:jc w:val="left"/>
    </w:pPr>
    <w:rPr>
      <w:rFonts w:eastAsia="Times New Roman"/>
      <w:color w:val="333333"/>
      <w:szCs w:val="28"/>
      <w:shd w:val="clear" w:color="auto" w:fill="FFFFFF"/>
      <w:lang w:eastAsia="ru-RU"/>
    </w:rPr>
  </w:style>
  <w:style w:type="paragraph" w:customStyle="1" w:styleId="a1">
    <w:name w:val="СписЭлем"/>
    <w:basedOn w:val="Normal"/>
    <w:link w:val="aff2"/>
    <w:uiPriority w:val="99"/>
    <w:rsid w:val="003D4077"/>
    <w:pPr>
      <w:numPr>
        <w:numId w:val="23"/>
      </w:numPr>
    </w:pPr>
    <w:rPr>
      <w:rFonts w:eastAsia="Times New Roman"/>
      <w:szCs w:val="28"/>
      <w:lang w:eastAsia="ru-RU"/>
    </w:rPr>
  </w:style>
  <w:style w:type="character" w:customStyle="1" w:styleId="aff2">
    <w:name w:val="СписЭлем Знак"/>
    <w:basedOn w:val="DefaultParagraphFont"/>
    <w:link w:val="a1"/>
    <w:uiPriority w:val="99"/>
    <w:locked/>
    <w:rsid w:val="003D4077"/>
    <w:rPr>
      <w:rFonts w:ascii="Times New Roman" w:eastAsia="Times New Roman" w:hAnsi="Times New Roman"/>
      <w:sz w:val="28"/>
      <w:szCs w:val="28"/>
    </w:rPr>
  </w:style>
  <w:style w:type="character" w:customStyle="1" w:styleId="st">
    <w:name w:val="st"/>
    <w:basedOn w:val="DefaultParagraphFont"/>
    <w:uiPriority w:val="99"/>
    <w:rsid w:val="0052082A"/>
    <w:rPr>
      <w:rFonts w:cs="Times New Roman"/>
    </w:rPr>
  </w:style>
  <w:style w:type="paragraph" w:customStyle="1" w:styleId="1b">
    <w:name w:val="Маркер 1"/>
    <w:basedOn w:val="ListParagraph"/>
    <w:uiPriority w:val="99"/>
    <w:rsid w:val="00C51838"/>
    <w:pPr>
      <w:spacing w:after="20" w:line="276" w:lineRule="auto"/>
      <w:ind w:left="1985" w:hanging="284"/>
    </w:pPr>
    <w:rPr>
      <w:rFonts w:eastAsia="Times New Roman"/>
    </w:rPr>
  </w:style>
  <w:style w:type="paragraph" w:customStyle="1" w:styleId="27">
    <w:name w:val="Маркер 2"/>
    <w:basedOn w:val="1b"/>
    <w:link w:val="28"/>
    <w:uiPriority w:val="99"/>
    <w:rsid w:val="00C51838"/>
    <w:pPr>
      <w:spacing w:after="0"/>
      <w:ind w:left="1070" w:hanging="360"/>
    </w:pPr>
    <w:rPr>
      <w:szCs w:val="28"/>
      <w:lang w:eastAsia="ru-RU"/>
    </w:rPr>
  </w:style>
  <w:style w:type="character" w:customStyle="1" w:styleId="28">
    <w:name w:val="Маркер 2 Знак"/>
    <w:link w:val="27"/>
    <w:uiPriority w:val="99"/>
    <w:locked/>
    <w:rsid w:val="00C51838"/>
    <w:rPr>
      <w:rFonts w:ascii="Times New Roman" w:hAnsi="Times New Roman"/>
      <w:sz w:val="28"/>
    </w:rPr>
  </w:style>
  <w:style w:type="paragraph" w:customStyle="1" w:styleId="120">
    <w:name w:val="Текст таблицы 12"/>
    <w:basedOn w:val="Normal"/>
    <w:link w:val="121"/>
    <w:uiPriority w:val="99"/>
    <w:rsid w:val="00C51838"/>
    <w:pPr>
      <w:spacing w:line="276" w:lineRule="auto"/>
      <w:ind w:firstLine="0"/>
    </w:pPr>
    <w:rPr>
      <w:rFonts w:eastAsia="Times New Roman"/>
      <w:sz w:val="24"/>
      <w:szCs w:val="24"/>
    </w:rPr>
  </w:style>
  <w:style w:type="paragraph" w:customStyle="1" w:styleId="151">
    <w:name w:val="1.5 Обычный"/>
    <w:basedOn w:val="Normal"/>
    <w:autoRedefine/>
    <w:uiPriority w:val="99"/>
    <w:rsid w:val="00C51838"/>
    <w:pPr>
      <w:ind w:firstLine="851"/>
    </w:pPr>
    <w:rPr>
      <w:szCs w:val="28"/>
      <w:lang w:eastAsia="ru-RU"/>
    </w:rPr>
  </w:style>
  <w:style w:type="paragraph" w:styleId="ListNumber">
    <w:name w:val="List Number"/>
    <w:basedOn w:val="Normal"/>
    <w:uiPriority w:val="99"/>
    <w:semiHidden/>
    <w:rsid w:val="00C51838"/>
    <w:pPr>
      <w:numPr>
        <w:numId w:val="22"/>
      </w:numPr>
      <w:tabs>
        <w:tab w:val="clear" w:pos="510"/>
        <w:tab w:val="num" w:pos="360"/>
      </w:tabs>
      <w:spacing w:before="60" w:after="20" w:line="276" w:lineRule="auto"/>
      <w:ind w:left="360" w:hanging="360"/>
    </w:pPr>
    <w:rPr>
      <w:rFonts w:eastAsia="Times New Roman"/>
    </w:rPr>
  </w:style>
  <w:style w:type="character" w:customStyle="1" w:styleId="aff3">
    <w:name w:val="Список ) Знак"/>
    <w:basedOn w:val="DefaultParagraphFont"/>
    <w:link w:val="a6"/>
    <w:uiPriority w:val="99"/>
    <w:locked/>
    <w:rsid w:val="0033608F"/>
    <w:rPr>
      <w:rFonts w:ascii="Times New Roman" w:hAnsi="Times New Roman"/>
      <w:sz w:val="24"/>
      <w:szCs w:val="28"/>
      <w:lang w:eastAsia="en-US"/>
    </w:rPr>
  </w:style>
  <w:style w:type="paragraph" w:customStyle="1" w:styleId="a6">
    <w:name w:val="Список )"/>
    <w:basedOn w:val="ListParagraph"/>
    <w:link w:val="aff3"/>
    <w:uiPriority w:val="99"/>
    <w:rsid w:val="0033608F"/>
    <w:pPr>
      <w:numPr>
        <w:numId w:val="26"/>
      </w:numPr>
      <w:tabs>
        <w:tab w:val="left" w:pos="1134"/>
      </w:tabs>
    </w:pPr>
    <w:rPr>
      <w:szCs w:val="28"/>
    </w:rPr>
  </w:style>
  <w:style w:type="paragraph" w:customStyle="1" w:styleId="aff4">
    <w:name w:val="Подпункт с нумерацией"/>
    <w:basedOn w:val="Heading4"/>
    <w:link w:val="aff5"/>
    <w:uiPriority w:val="99"/>
    <w:rsid w:val="0033608F"/>
    <w:pPr>
      <w:keepNext w:val="0"/>
      <w:keepLines w:val="0"/>
      <w:spacing w:before="0" w:after="0"/>
      <w:ind w:firstLine="720"/>
    </w:pPr>
    <w:rPr>
      <w:b w:val="0"/>
      <w:lang w:eastAsia="ru-RU"/>
    </w:rPr>
  </w:style>
  <w:style w:type="character" w:customStyle="1" w:styleId="aff5">
    <w:name w:val="Подпункт с нумерацией Знак"/>
    <w:basedOn w:val="Heading4Char"/>
    <w:link w:val="aff4"/>
    <w:uiPriority w:val="99"/>
    <w:locked/>
    <w:rsid w:val="0033608F"/>
    <w:rPr>
      <w:lang w:eastAsia="ru-RU"/>
    </w:rPr>
  </w:style>
  <w:style w:type="paragraph" w:customStyle="1" w:styleId="UC1">
    <w:name w:val="UC_Ст1"/>
    <w:basedOn w:val="120"/>
    <w:link w:val="UC10"/>
    <w:uiPriority w:val="99"/>
    <w:rsid w:val="00684524"/>
    <w:pPr>
      <w:spacing w:line="264" w:lineRule="auto"/>
    </w:pPr>
    <w:rPr>
      <w:b/>
    </w:rPr>
  </w:style>
  <w:style w:type="paragraph" w:customStyle="1" w:styleId="UC2">
    <w:name w:val="UC_Ст2"/>
    <w:basedOn w:val="120"/>
    <w:link w:val="UC20"/>
    <w:uiPriority w:val="99"/>
    <w:rsid w:val="00684524"/>
    <w:pPr>
      <w:spacing w:line="264" w:lineRule="auto"/>
    </w:pPr>
  </w:style>
  <w:style w:type="character" w:customStyle="1" w:styleId="121">
    <w:name w:val="Текст таблицы 12 Знак"/>
    <w:basedOn w:val="DefaultParagraphFont"/>
    <w:link w:val="120"/>
    <w:uiPriority w:val="99"/>
    <w:locked/>
    <w:rsid w:val="00684524"/>
    <w:rPr>
      <w:rFonts w:ascii="Times New Roman" w:hAnsi="Times New Roman" w:cs="Times New Roman"/>
      <w:sz w:val="24"/>
      <w:szCs w:val="24"/>
    </w:rPr>
  </w:style>
  <w:style w:type="character" w:customStyle="1" w:styleId="UC10">
    <w:name w:val="UC_Ст1 Знак"/>
    <w:basedOn w:val="121"/>
    <w:link w:val="UC1"/>
    <w:uiPriority w:val="99"/>
    <w:locked/>
    <w:rsid w:val="00684524"/>
    <w:rPr>
      <w:b/>
    </w:rPr>
  </w:style>
  <w:style w:type="character" w:customStyle="1" w:styleId="UC20">
    <w:name w:val="UC_Ст2 Знак"/>
    <w:basedOn w:val="121"/>
    <w:link w:val="UC2"/>
    <w:uiPriority w:val="99"/>
    <w:locked/>
    <w:rsid w:val="00684524"/>
  </w:style>
  <w:style w:type="paragraph" w:customStyle="1" w:styleId="1c">
    <w:name w:val="Стиль1"/>
    <w:basedOn w:val="2"/>
    <w:link w:val="1d"/>
    <w:uiPriority w:val="99"/>
    <w:rsid w:val="00684524"/>
  </w:style>
  <w:style w:type="character" w:customStyle="1" w:styleId="1d">
    <w:name w:val="Стиль1 Знак"/>
    <w:basedOn w:val="22"/>
    <w:link w:val="1c"/>
    <w:uiPriority w:val="99"/>
    <w:locked/>
    <w:rsid w:val="00684524"/>
  </w:style>
  <w:style w:type="paragraph" w:customStyle="1" w:styleId="1e">
    <w:name w:val="Нумерация 1"/>
    <w:basedOn w:val="Normal"/>
    <w:uiPriority w:val="99"/>
    <w:rsid w:val="00DF0345"/>
    <w:pPr>
      <w:ind w:left="1210" w:hanging="360"/>
    </w:pPr>
    <w:rPr>
      <w:rFonts w:eastAsia="Times New Roman"/>
      <w:szCs w:val="28"/>
    </w:rPr>
  </w:style>
  <w:style w:type="paragraph" w:customStyle="1" w:styleId="1f">
    <w:name w:val="1"/>
    <w:basedOn w:val="Normal"/>
    <w:uiPriority w:val="99"/>
    <w:rsid w:val="00DF0345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numbering" w:customStyle="1" w:styleId="a4">
    <w:name w:val="Нумерация ГОСТ"/>
    <w:rsid w:val="002F2688"/>
    <w:pPr>
      <w:numPr>
        <w:numId w:val="25"/>
      </w:numPr>
    </w:pPr>
  </w:style>
  <w:style w:type="numbering" w:customStyle="1" w:styleId="UC">
    <w:name w:val="UC_ТблНумСпк"/>
    <w:rsid w:val="002F2688"/>
    <w:pPr>
      <w:numPr>
        <w:numId w:val="28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2126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234">
                          <w:marLeft w:val="0"/>
                          <w:marRight w:val="0"/>
                          <w:marTop w:val="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26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2126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2126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26261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2126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175">
                              <w:marLeft w:val="0"/>
                              <w:marRight w:val="0"/>
                              <w:marTop w:val="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26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21262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2126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21262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181">
                  <w:marLeft w:val="-113"/>
                  <w:marRight w:val="-11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245">
                          <w:marLeft w:val="-113"/>
                          <w:marRight w:val="-113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2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168">
                  <w:marLeft w:val="-113"/>
                  <w:marRight w:val="-11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192">
                          <w:marLeft w:val="-113"/>
                          <w:marRight w:val="-113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198">
                      <w:marLeft w:val="0"/>
                      <w:marRight w:val="0"/>
                      <w:marTop w:val="0"/>
                      <w:marBottom w:val="750"/>
                      <w:divBdr>
                        <w:top w:val="single" w:sz="6" w:space="11" w:color="D9D9D9"/>
                        <w:left w:val="single" w:sz="6" w:space="23" w:color="D9D9D9"/>
                        <w:bottom w:val="single" w:sz="6" w:space="11" w:color="D9D9D9"/>
                        <w:right w:val="single" w:sz="6" w:space="23" w:color="D9D9D9"/>
                      </w:divBdr>
                      <w:divsChild>
                        <w:div w:id="1272126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36" w:space="15" w:color="FFB56A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26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2126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21262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21262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205">
                  <w:marLeft w:val="-113"/>
                  <w:marRight w:val="-11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193">
                          <w:marLeft w:val="-113"/>
                          <w:marRight w:val="-113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26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21261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2126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21261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21261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2126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6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2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12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126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126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126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126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26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63" Type="http://schemas.openxmlformats.org/officeDocument/2006/relationships/image" Target="media/image49.png"/><Relationship Id="rId84" Type="http://schemas.openxmlformats.org/officeDocument/2006/relationships/image" Target="media/image70.png"/><Relationship Id="rId138" Type="http://schemas.openxmlformats.org/officeDocument/2006/relationships/image" Target="media/image123.png"/><Relationship Id="rId159" Type="http://schemas.openxmlformats.org/officeDocument/2006/relationships/image" Target="media/image142.png"/><Relationship Id="rId170" Type="http://schemas.openxmlformats.org/officeDocument/2006/relationships/image" Target="media/image153.png"/><Relationship Id="rId191" Type="http://schemas.openxmlformats.org/officeDocument/2006/relationships/image" Target="media/image173.png"/><Relationship Id="rId205" Type="http://schemas.openxmlformats.org/officeDocument/2006/relationships/image" Target="media/image187.png"/><Relationship Id="rId226" Type="http://schemas.openxmlformats.org/officeDocument/2006/relationships/image" Target="media/image208.png"/><Relationship Id="rId107" Type="http://schemas.openxmlformats.org/officeDocument/2006/relationships/image" Target="media/image93.png"/><Relationship Id="rId11" Type="http://schemas.openxmlformats.org/officeDocument/2006/relationships/footer" Target="footer2.xml"/><Relationship Id="rId32" Type="http://schemas.openxmlformats.org/officeDocument/2006/relationships/image" Target="media/image18.png"/><Relationship Id="rId53" Type="http://schemas.openxmlformats.org/officeDocument/2006/relationships/image" Target="media/image39.png"/><Relationship Id="rId74" Type="http://schemas.openxmlformats.org/officeDocument/2006/relationships/image" Target="media/image60.png"/><Relationship Id="rId128" Type="http://schemas.openxmlformats.org/officeDocument/2006/relationships/image" Target="media/image113.png"/><Relationship Id="rId149" Type="http://schemas.openxmlformats.org/officeDocument/2006/relationships/image" Target="media/image132.png"/><Relationship Id="rId5" Type="http://schemas.openxmlformats.org/officeDocument/2006/relationships/footnotes" Target="footnotes.xml"/><Relationship Id="rId95" Type="http://schemas.openxmlformats.org/officeDocument/2006/relationships/image" Target="media/image81.png"/><Relationship Id="rId160" Type="http://schemas.openxmlformats.org/officeDocument/2006/relationships/image" Target="media/image143.png"/><Relationship Id="rId181" Type="http://schemas.openxmlformats.org/officeDocument/2006/relationships/image" Target="media/image164.png"/><Relationship Id="rId216" Type="http://schemas.openxmlformats.org/officeDocument/2006/relationships/image" Target="media/image198.png"/><Relationship Id="rId237" Type="http://schemas.openxmlformats.org/officeDocument/2006/relationships/image" Target="media/image219.png"/><Relationship Id="rId22" Type="http://schemas.openxmlformats.org/officeDocument/2006/relationships/image" Target="media/image8.png"/><Relationship Id="rId43" Type="http://schemas.openxmlformats.org/officeDocument/2006/relationships/image" Target="media/image29.png"/><Relationship Id="rId64" Type="http://schemas.openxmlformats.org/officeDocument/2006/relationships/image" Target="media/image50.png"/><Relationship Id="rId118" Type="http://schemas.openxmlformats.org/officeDocument/2006/relationships/image" Target="media/image104.png"/><Relationship Id="rId139" Type="http://schemas.openxmlformats.org/officeDocument/2006/relationships/image" Target="media/image124.png"/><Relationship Id="rId85" Type="http://schemas.openxmlformats.org/officeDocument/2006/relationships/image" Target="media/image71.png"/><Relationship Id="rId150" Type="http://schemas.openxmlformats.org/officeDocument/2006/relationships/image" Target="media/image133.png"/><Relationship Id="rId171" Type="http://schemas.openxmlformats.org/officeDocument/2006/relationships/image" Target="media/image154.png"/><Relationship Id="rId192" Type="http://schemas.openxmlformats.org/officeDocument/2006/relationships/image" Target="media/image174.png"/><Relationship Id="rId206" Type="http://schemas.openxmlformats.org/officeDocument/2006/relationships/image" Target="media/image188.png"/><Relationship Id="rId227" Type="http://schemas.openxmlformats.org/officeDocument/2006/relationships/image" Target="media/image209.png"/><Relationship Id="rId201" Type="http://schemas.openxmlformats.org/officeDocument/2006/relationships/image" Target="media/image183.png"/><Relationship Id="rId222" Type="http://schemas.openxmlformats.org/officeDocument/2006/relationships/image" Target="media/image204.png"/><Relationship Id="rId243" Type="http://schemas.openxmlformats.org/officeDocument/2006/relationships/fontTable" Target="fontTable.xml"/><Relationship Id="rId12" Type="http://schemas.openxmlformats.org/officeDocument/2006/relationships/hyperlink" Target="http://portal2.ssf.gov.by/" TargetMode="External"/><Relationship Id="rId17" Type="http://schemas.openxmlformats.org/officeDocument/2006/relationships/image" Target="media/image4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40" Type="http://schemas.openxmlformats.org/officeDocument/2006/relationships/image" Target="media/image125.png"/><Relationship Id="rId145" Type="http://schemas.openxmlformats.org/officeDocument/2006/relationships/image" Target="media/image128.png"/><Relationship Id="rId161" Type="http://schemas.openxmlformats.org/officeDocument/2006/relationships/image" Target="media/image144.png"/><Relationship Id="rId166" Type="http://schemas.openxmlformats.org/officeDocument/2006/relationships/image" Target="media/image149.png"/><Relationship Id="rId182" Type="http://schemas.openxmlformats.org/officeDocument/2006/relationships/image" Target="media/image165.png"/><Relationship Id="rId187" Type="http://schemas.openxmlformats.org/officeDocument/2006/relationships/image" Target="media/image169.png"/><Relationship Id="rId217" Type="http://schemas.openxmlformats.org/officeDocument/2006/relationships/image" Target="media/image19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94.png"/><Relationship Id="rId233" Type="http://schemas.openxmlformats.org/officeDocument/2006/relationships/image" Target="media/image215.png"/><Relationship Id="rId238" Type="http://schemas.openxmlformats.org/officeDocument/2006/relationships/image" Target="media/image220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0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4.png"/><Relationship Id="rId156" Type="http://schemas.openxmlformats.org/officeDocument/2006/relationships/image" Target="media/image139.png"/><Relationship Id="rId177" Type="http://schemas.openxmlformats.org/officeDocument/2006/relationships/image" Target="media/image160.png"/><Relationship Id="rId198" Type="http://schemas.openxmlformats.org/officeDocument/2006/relationships/image" Target="media/image180.png"/><Relationship Id="rId172" Type="http://schemas.openxmlformats.org/officeDocument/2006/relationships/image" Target="media/image155.png"/><Relationship Id="rId193" Type="http://schemas.openxmlformats.org/officeDocument/2006/relationships/image" Target="media/image175.png"/><Relationship Id="rId202" Type="http://schemas.openxmlformats.org/officeDocument/2006/relationships/image" Target="media/image184.png"/><Relationship Id="rId207" Type="http://schemas.openxmlformats.org/officeDocument/2006/relationships/image" Target="media/image189.png"/><Relationship Id="rId223" Type="http://schemas.openxmlformats.org/officeDocument/2006/relationships/image" Target="media/image205.png"/><Relationship Id="rId228" Type="http://schemas.openxmlformats.org/officeDocument/2006/relationships/image" Target="media/image210.png"/><Relationship Id="rId244" Type="http://schemas.openxmlformats.org/officeDocument/2006/relationships/theme" Target="theme/theme1.xml"/><Relationship Id="rId13" Type="http://schemas.openxmlformats.org/officeDocument/2006/relationships/image" Target="media/image1.png"/><Relationship Id="rId18" Type="http://schemas.openxmlformats.org/officeDocument/2006/relationships/image" Target="media/image5.png"/><Relationship Id="rId39" Type="http://schemas.openxmlformats.org/officeDocument/2006/relationships/image" Target="media/image25.png"/><Relationship Id="rId109" Type="http://schemas.openxmlformats.org/officeDocument/2006/relationships/image" Target="media/image9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29.png"/><Relationship Id="rId167" Type="http://schemas.openxmlformats.org/officeDocument/2006/relationships/image" Target="media/image150.png"/><Relationship Id="rId188" Type="http://schemas.openxmlformats.org/officeDocument/2006/relationships/image" Target="media/image170.png"/><Relationship Id="rId7" Type="http://schemas.openxmlformats.org/officeDocument/2006/relationships/header" Target="header1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162" Type="http://schemas.openxmlformats.org/officeDocument/2006/relationships/image" Target="media/image145.png"/><Relationship Id="rId183" Type="http://schemas.openxmlformats.org/officeDocument/2006/relationships/image" Target="media/image166.png"/><Relationship Id="rId213" Type="http://schemas.openxmlformats.org/officeDocument/2006/relationships/image" Target="media/image195.png"/><Relationship Id="rId218" Type="http://schemas.openxmlformats.org/officeDocument/2006/relationships/image" Target="media/image200.png"/><Relationship Id="rId234" Type="http://schemas.openxmlformats.org/officeDocument/2006/relationships/image" Target="media/image216.png"/><Relationship Id="rId239" Type="http://schemas.openxmlformats.org/officeDocument/2006/relationships/image" Target="media/image221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0.png"/><Relationship Id="rId178" Type="http://schemas.openxmlformats.org/officeDocument/2006/relationships/image" Target="media/image161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5.png"/><Relationship Id="rId173" Type="http://schemas.openxmlformats.org/officeDocument/2006/relationships/image" Target="media/image156.png"/><Relationship Id="rId194" Type="http://schemas.openxmlformats.org/officeDocument/2006/relationships/image" Target="media/image176.png"/><Relationship Id="rId199" Type="http://schemas.openxmlformats.org/officeDocument/2006/relationships/image" Target="media/image181.png"/><Relationship Id="rId203" Type="http://schemas.openxmlformats.org/officeDocument/2006/relationships/image" Target="media/image185.png"/><Relationship Id="rId208" Type="http://schemas.openxmlformats.org/officeDocument/2006/relationships/image" Target="media/image190.png"/><Relationship Id="rId229" Type="http://schemas.openxmlformats.org/officeDocument/2006/relationships/image" Target="media/image211.png"/><Relationship Id="rId19" Type="http://schemas.openxmlformats.org/officeDocument/2006/relationships/hyperlink" Target="http://portal2.ssf.gov.by/mainPage/" TargetMode="External"/><Relationship Id="rId224" Type="http://schemas.openxmlformats.org/officeDocument/2006/relationships/image" Target="media/image206.png"/><Relationship Id="rId240" Type="http://schemas.openxmlformats.org/officeDocument/2006/relationships/image" Target="media/image222.png"/><Relationship Id="rId14" Type="http://schemas.openxmlformats.org/officeDocument/2006/relationships/hyperlink" Target="http://portal2.ssf.gov.by/mainPage/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1.png"/><Relationship Id="rId147" Type="http://schemas.openxmlformats.org/officeDocument/2006/relationships/image" Target="media/image130.png"/><Relationship Id="rId168" Type="http://schemas.openxmlformats.org/officeDocument/2006/relationships/image" Target="media/image151.png"/><Relationship Id="rId8" Type="http://schemas.openxmlformats.org/officeDocument/2006/relationships/header" Target="header2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hyperlink" Target="http://pfszn20.novacom.by/fund/" TargetMode="External"/><Relationship Id="rId163" Type="http://schemas.openxmlformats.org/officeDocument/2006/relationships/image" Target="media/image146.png"/><Relationship Id="rId184" Type="http://schemas.openxmlformats.org/officeDocument/2006/relationships/hyperlink" Target="http://pfszn20.novacom.by/fund/" TargetMode="External"/><Relationship Id="rId189" Type="http://schemas.openxmlformats.org/officeDocument/2006/relationships/image" Target="media/image171.png"/><Relationship Id="rId219" Type="http://schemas.openxmlformats.org/officeDocument/2006/relationships/image" Target="media/image201.png"/><Relationship Id="rId3" Type="http://schemas.openxmlformats.org/officeDocument/2006/relationships/settings" Target="settings.xml"/><Relationship Id="rId214" Type="http://schemas.openxmlformats.org/officeDocument/2006/relationships/image" Target="media/image196.png"/><Relationship Id="rId230" Type="http://schemas.openxmlformats.org/officeDocument/2006/relationships/image" Target="media/image212.png"/><Relationship Id="rId235" Type="http://schemas.openxmlformats.org/officeDocument/2006/relationships/image" Target="media/image217.png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image" Target="media/image122.png"/><Relationship Id="rId158" Type="http://schemas.openxmlformats.org/officeDocument/2006/relationships/image" Target="media/image141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7.png"/><Relationship Id="rId153" Type="http://schemas.openxmlformats.org/officeDocument/2006/relationships/image" Target="media/image136.png"/><Relationship Id="rId174" Type="http://schemas.openxmlformats.org/officeDocument/2006/relationships/image" Target="media/image157.png"/><Relationship Id="rId179" Type="http://schemas.openxmlformats.org/officeDocument/2006/relationships/image" Target="media/image162.png"/><Relationship Id="rId195" Type="http://schemas.openxmlformats.org/officeDocument/2006/relationships/image" Target="media/image177.png"/><Relationship Id="rId209" Type="http://schemas.openxmlformats.org/officeDocument/2006/relationships/image" Target="media/image191.png"/><Relationship Id="rId190" Type="http://schemas.openxmlformats.org/officeDocument/2006/relationships/image" Target="media/image172.png"/><Relationship Id="rId204" Type="http://schemas.openxmlformats.org/officeDocument/2006/relationships/image" Target="media/image186.png"/><Relationship Id="rId220" Type="http://schemas.openxmlformats.org/officeDocument/2006/relationships/image" Target="media/image202.png"/><Relationship Id="rId225" Type="http://schemas.openxmlformats.org/officeDocument/2006/relationships/image" Target="media/image207.png"/><Relationship Id="rId241" Type="http://schemas.openxmlformats.org/officeDocument/2006/relationships/image" Target="media/image223.png"/><Relationship Id="rId15" Type="http://schemas.openxmlformats.org/officeDocument/2006/relationships/image" Target="media/image2.png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27" Type="http://schemas.openxmlformats.org/officeDocument/2006/relationships/image" Target="media/image112.png"/><Relationship Id="rId10" Type="http://schemas.openxmlformats.org/officeDocument/2006/relationships/header" Target="header3.xml"/><Relationship Id="rId31" Type="http://schemas.openxmlformats.org/officeDocument/2006/relationships/image" Target="media/image17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7.png"/><Relationship Id="rId148" Type="http://schemas.openxmlformats.org/officeDocument/2006/relationships/image" Target="media/image131.png"/><Relationship Id="rId164" Type="http://schemas.openxmlformats.org/officeDocument/2006/relationships/image" Target="media/image147.png"/><Relationship Id="rId169" Type="http://schemas.openxmlformats.org/officeDocument/2006/relationships/image" Target="media/image152.png"/><Relationship Id="rId185" Type="http://schemas.openxmlformats.org/officeDocument/2006/relationships/image" Target="media/image167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80" Type="http://schemas.openxmlformats.org/officeDocument/2006/relationships/image" Target="media/image163.png"/><Relationship Id="rId210" Type="http://schemas.openxmlformats.org/officeDocument/2006/relationships/image" Target="media/image192.png"/><Relationship Id="rId215" Type="http://schemas.openxmlformats.org/officeDocument/2006/relationships/image" Target="media/image197.png"/><Relationship Id="rId236" Type="http://schemas.openxmlformats.org/officeDocument/2006/relationships/image" Target="media/image218.png"/><Relationship Id="rId26" Type="http://schemas.openxmlformats.org/officeDocument/2006/relationships/image" Target="media/image12.png"/><Relationship Id="rId231" Type="http://schemas.openxmlformats.org/officeDocument/2006/relationships/image" Target="media/image213.png"/><Relationship Id="rId47" Type="http://schemas.openxmlformats.org/officeDocument/2006/relationships/image" Target="media/image33.png"/><Relationship Id="rId68" Type="http://schemas.openxmlformats.org/officeDocument/2006/relationships/image" Target="media/image54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8.png"/><Relationship Id="rId154" Type="http://schemas.openxmlformats.org/officeDocument/2006/relationships/image" Target="media/image137.png"/><Relationship Id="rId175" Type="http://schemas.openxmlformats.org/officeDocument/2006/relationships/image" Target="media/image158.png"/><Relationship Id="rId196" Type="http://schemas.openxmlformats.org/officeDocument/2006/relationships/image" Target="media/image178.png"/><Relationship Id="rId200" Type="http://schemas.openxmlformats.org/officeDocument/2006/relationships/image" Target="media/image182.png"/><Relationship Id="rId16" Type="http://schemas.openxmlformats.org/officeDocument/2006/relationships/image" Target="media/image3.png"/><Relationship Id="rId221" Type="http://schemas.openxmlformats.org/officeDocument/2006/relationships/image" Target="media/image203.png"/><Relationship Id="rId242" Type="http://schemas.openxmlformats.org/officeDocument/2006/relationships/image" Target="media/image224.png"/><Relationship Id="rId37" Type="http://schemas.openxmlformats.org/officeDocument/2006/relationships/image" Target="media/image23.png"/><Relationship Id="rId58" Type="http://schemas.openxmlformats.org/officeDocument/2006/relationships/image" Target="media/image44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hyperlink" Target="http://pfszn20.novacom.by/fund/" TargetMode="External"/><Relationship Id="rId144" Type="http://schemas.openxmlformats.org/officeDocument/2006/relationships/hyperlink" Target="http://pfszn20.novacom.by/fund/" TargetMode="External"/><Relationship Id="rId90" Type="http://schemas.openxmlformats.org/officeDocument/2006/relationships/image" Target="media/image76.png"/><Relationship Id="rId165" Type="http://schemas.openxmlformats.org/officeDocument/2006/relationships/image" Target="media/image148.png"/><Relationship Id="rId186" Type="http://schemas.openxmlformats.org/officeDocument/2006/relationships/image" Target="media/image168.png"/><Relationship Id="rId211" Type="http://schemas.openxmlformats.org/officeDocument/2006/relationships/image" Target="media/image193.png"/><Relationship Id="rId232" Type="http://schemas.openxmlformats.org/officeDocument/2006/relationships/image" Target="media/image214.png"/><Relationship Id="rId27" Type="http://schemas.openxmlformats.org/officeDocument/2006/relationships/image" Target="media/image13.png"/><Relationship Id="rId48" Type="http://schemas.openxmlformats.org/officeDocument/2006/relationships/image" Target="media/image34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34" Type="http://schemas.openxmlformats.org/officeDocument/2006/relationships/image" Target="media/image119.png"/><Relationship Id="rId80" Type="http://schemas.openxmlformats.org/officeDocument/2006/relationships/image" Target="media/image66.png"/><Relationship Id="rId155" Type="http://schemas.openxmlformats.org/officeDocument/2006/relationships/image" Target="media/image138.png"/><Relationship Id="rId176" Type="http://schemas.openxmlformats.org/officeDocument/2006/relationships/image" Target="media/image159.png"/><Relationship Id="rId197" Type="http://schemas.openxmlformats.org/officeDocument/2006/relationships/image" Target="media/image1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148</Pages>
  <Words>23036</Words>
  <Characters>-32766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"НОВАКОМ ГРУПП"</dc:title>
  <dc:subject/>
  <dc:creator/>
  <cp:keywords/>
  <dc:description/>
  <cp:lastModifiedBy/>
  <cp:revision>2</cp:revision>
  <dcterms:created xsi:type="dcterms:W3CDTF">2023-12-06T11:46:00Z</dcterms:created>
  <dcterms:modified xsi:type="dcterms:W3CDTF">2023-12-06T11:46:00Z</dcterms:modified>
</cp:coreProperties>
</file>